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BB99" w14:textId="77777777" w:rsidR="0010343F" w:rsidRDefault="0010343F" w:rsidP="00E1741E">
      <w:pPr>
        <w:pStyle w:val="Titre"/>
        <w:spacing w:after="0"/>
        <w:rPr>
          <w:lang w:bidi="fr-FR"/>
        </w:rPr>
      </w:pPr>
    </w:p>
    <w:p w14:paraId="39EB9501" w14:textId="77777777" w:rsidR="0010343F" w:rsidRDefault="0010343F" w:rsidP="0010343F">
      <w:pPr>
        <w:pStyle w:val="Titre"/>
        <w:spacing w:after="0"/>
        <w:rPr>
          <w:sz w:val="36"/>
          <w:lang w:bidi="fr-FR"/>
        </w:rPr>
      </w:pPr>
      <w:r>
        <w:rPr>
          <w:sz w:val="36"/>
          <w:lang w:bidi="fr-FR"/>
        </w:rPr>
        <w:t>TROUSSE DE RECONNAISSANCE</w:t>
      </w:r>
    </w:p>
    <w:p w14:paraId="1DC01897" w14:textId="77777777" w:rsidR="0010343F" w:rsidRPr="00895D7B" w:rsidRDefault="0010343F" w:rsidP="0010343F">
      <w:pPr>
        <w:pStyle w:val="Titre"/>
        <w:spacing w:after="0"/>
        <w:rPr>
          <w:sz w:val="36"/>
          <w:lang w:bidi="fr-FR"/>
        </w:rPr>
      </w:pPr>
      <w:r>
        <w:rPr>
          <w:sz w:val="36"/>
          <w:lang w:bidi="fr-FR"/>
        </w:rPr>
        <w:t>CPE/Bc de la Petite-</w:t>
      </w:r>
      <w:r w:rsidRPr="00895D7B">
        <w:rPr>
          <w:sz w:val="36"/>
          <w:lang w:bidi="fr-FR"/>
        </w:rPr>
        <w:t>Nation</w:t>
      </w:r>
    </w:p>
    <w:p w14:paraId="6D7C086F" w14:textId="52B9D407" w:rsidR="0010343F" w:rsidRDefault="00B86D4D" w:rsidP="0010343F">
      <w:pPr>
        <w:rPr>
          <w:rFonts w:asciiTheme="majorHAnsi" w:hAnsiTheme="majorHAnsi"/>
          <w:noProof/>
          <w:color w:val="FFFFFF" w:themeColor="background1"/>
          <w:sz w:val="42"/>
          <w:szCs w:val="36"/>
          <w:lang w:bidi="fr-FR"/>
        </w:rPr>
      </w:pPr>
      <w:r>
        <w:rPr>
          <w:noProof/>
          <w:lang w:val="fr-CA" w:eastAsia="fr-CA"/>
        </w:rPr>
        <mc:AlternateContent>
          <mc:Choice Requires="wps">
            <w:drawing>
              <wp:anchor distT="0" distB="0" distL="114300" distR="114300" simplePos="0" relativeHeight="251686912" behindDoc="0" locked="0" layoutInCell="1" allowOverlap="1" wp14:anchorId="79134EC8" wp14:editId="1D4748A0">
                <wp:simplePos x="0" y="0"/>
                <wp:positionH relativeFrom="margin">
                  <wp:posOffset>715645</wp:posOffset>
                </wp:positionH>
                <wp:positionV relativeFrom="margin">
                  <wp:posOffset>7210425</wp:posOffset>
                </wp:positionV>
                <wp:extent cx="572770" cy="564515"/>
                <wp:effectExtent l="27305" t="22225" r="38100" b="51435"/>
                <wp:wrapNone/>
                <wp:docPr id="38"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56451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07D4830" w14:textId="2A670E7F" w:rsidR="009B1957" w:rsidRPr="008E6BE0" w:rsidRDefault="009B1957" w:rsidP="008E6BE0">
                            <w:pPr>
                              <w:jc w:val="center"/>
                              <w:rPr>
                                <w:b/>
                                <w:bCs/>
                                <w:sz w:val="48"/>
                                <w:szCs w:val="48"/>
                                <w:lang w:val="fr-CA"/>
                              </w:rPr>
                            </w:pPr>
                            <w:r w:rsidRPr="008E6BE0">
                              <w:rPr>
                                <w:b/>
                                <w:bCs/>
                                <w:sz w:val="48"/>
                                <w:szCs w:val="48"/>
                                <w:lang w:val="fr-C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34EC8" id="Oval 194" o:spid="_x0000_s1026" style="position:absolute;margin-left:56.35pt;margin-top:567.75pt;width:45.1pt;height:44.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" fillcolor="#19aed7 [3205]" strokecolor="#f2f2f2 [3041]" strokeweight="3pt">
                <v:shadow on="t" color="#0c566a [1605]" opacity=".5" offset="1pt"/>
                <v:textbox>
                  <w:txbxContent>
                    <w:p w14:paraId="007D4830" w14:textId="2A670E7F" w:rsidR="009B1957" w:rsidRPr="008E6BE0" w:rsidRDefault="009B1957" w:rsidP="008E6BE0">
                      <w:pPr>
                        <w:jc w:val="center"/>
                        <w:rPr>
                          <w:b/>
                          <w:bCs/>
                          <w:sz w:val="48"/>
                          <w:szCs w:val="48"/>
                          <w:lang w:val="fr-CA"/>
                        </w:rPr>
                      </w:pPr>
                      <w:r w:rsidRPr="008E6BE0">
                        <w:rPr>
                          <w:b/>
                          <w:bCs/>
                          <w:sz w:val="48"/>
                          <w:szCs w:val="48"/>
                          <w:lang w:val="fr-CA"/>
                        </w:rPr>
                        <w:t>1</w:t>
                      </w:r>
                    </w:p>
                  </w:txbxContent>
                </v:textbox>
                <w10:wrap anchorx="margin" anchory="margin"/>
              </v:oval>
            </w:pict>
          </mc:Fallback>
        </mc:AlternateContent>
      </w:r>
      <w:r>
        <w:rPr>
          <w:noProof/>
          <w:lang w:val="fr-CA" w:eastAsia="fr-CA"/>
        </w:rPr>
        <mc:AlternateContent>
          <mc:Choice Requires="wps">
            <w:drawing>
              <wp:anchor distT="0" distB="0" distL="114300" distR="114300" simplePos="0" relativeHeight="251685888" behindDoc="0" locked="0" layoutInCell="1" allowOverlap="1" wp14:anchorId="6864B67A" wp14:editId="42E6B4A2">
                <wp:simplePos x="0" y="0"/>
                <wp:positionH relativeFrom="margin">
                  <wp:posOffset>1414145</wp:posOffset>
                </wp:positionH>
                <wp:positionV relativeFrom="margin">
                  <wp:posOffset>7362825</wp:posOffset>
                </wp:positionV>
                <wp:extent cx="3836670" cy="412115"/>
                <wp:effectExtent l="1905" t="3175" r="0" b="3810"/>
                <wp:wrapNone/>
                <wp:docPr id="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41211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336E6D92" w14:textId="2E6E517B" w:rsidR="009B1957" w:rsidRPr="008E6BE0" w:rsidRDefault="009B1957">
                            <w:pPr>
                              <w:rPr>
                                <w:b/>
                                <w:bCs/>
                                <w:sz w:val="32"/>
                                <w:szCs w:val="32"/>
                              </w:rPr>
                            </w:pPr>
                            <w:r w:rsidRPr="008E6BE0">
                              <w:rPr>
                                <w:b/>
                                <w:bCs/>
                                <w:sz w:val="32"/>
                                <w:szCs w:val="32"/>
                                <w:lang w:bidi="fr-FR"/>
                              </w:rPr>
                              <w:t>Documents de lecture à conserver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4B67A" id="_x0000_t202" coordsize="21600,21600" o:spt="202" path="m,l,21600r21600,l21600,xe">
                <v:stroke joinstyle="miter"/>
                <v:path gradientshapeok="t" o:connecttype="rect"/>
              </v:shapetype>
              <v:shape id="Text Box 193" o:spid="_x0000_s1027" type="#_x0000_t202" style="position:absolute;margin-left:111.35pt;margin-top:579.75pt;width:302.1pt;height:32.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" fillcolor="white [3212]" stroked="f" strokecolor="black [3213]" strokeweight=".25pt">
                <v:textbox>
                  <w:txbxContent>
                    <w:p w14:paraId="336E6D92" w14:textId="2E6E517B" w:rsidR="009B1957" w:rsidRPr="008E6BE0" w:rsidRDefault="009B1957">
                      <w:pPr>
                        <w:rPr>
                          <w:b/>
                          <w:bCs/>
                          <w:sz w:val="32"/>
                          <w:szCs w:val="32"/>
                        </w:rPr>
                      </w:pPr>
                      <w:r w:rsidRPr="008E6BE0">
                        <w:rPr>
                          <w:b/>
                          <w:bCs/>
                          <w:sz w:val="32"/>
                          <w:szCs w:val="32"/>
                          <w:lang w:bidi="fr-FR"/>
                        </w:rPr>
                        <w:t>Documents de lecture à conserver </w:t>
                      </w:r>
                    </w:p>
                  </w:txbxContent>
                </v:textbox>
                <w10:wrap anchorx="margin" anchory="margin"/>
              </v:shape>
            </w:pict>
          </mc:Fallback>
        </mc:AlternateContent>
      </w:r>
      <w:r>
        <w:rPr>
          <w:noProof/>
          <w:lang w:val="fr-CA" w:eastAsia="fr-CA"/>
        </w:rPr>
        <mc:AlternateContent>
          <mc:Choice Requires="wps">
            <w:drawing>
              <wp:anchor distT="0" distB="0" distL="114300" distR="114300" simplePos="0" relativeHeight="251638784" behindDoc="0" locked="0" layoutInCell="1" allowOverlap="1" wp14:anchorId="00B71BF2" wp14:editId="47FCB22B">
                <wp:simplePos x="0" y="0"/>
                <wp:positionH relativeFrom="margin">
                  <wp:posOffset>715645</wp:posOffset>
                </wp:positionH>
                <wp:positionV relativeFrom="margin">
                  <wp:posOffset>2856230</wp:posOffset>
                </wp:positionV>
                <wp:extent cx="4132580" cy="872490"/>
                <wp:effectExtent l="0" t="1905" r="2540" b="190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872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1EB6080" w14:textId="7DF40E10" w:rsidR="009B1957" w:rsidRPr="00B86D4D" w:rsidRDefault="009B1957" w:rsidP="00DE664B">
                            <w:pPr>
                              <w:pStyle w:val="Titre"/>
                              <w:spacing w:after="0"/>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6D4D">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TROUSSE DE RECONNAISSANCE 202</w:t>
                            </w:r>
                            <w:r w:rsidR="00874256">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14:paraId="0DE1D071" w14:textId="77777777" w:rsidR="009B1957" w:rsidRPr="00DE664B" w:rsidRDefault="009B1957" w:rsidP="00DE664B">
                            <w:pPr>
                              <w:pStyle w:val="Titre"/>
                              <w:spacing w:after="0"/>
                              <w:rPr>
                                <w:b/>
                                <w:sz w:val="40"/>
                                <w:szCs w:val="40"/>
                                <w:lang w:bidi="fr-FR"/>
                              </w:rPr>
                            </w:pPr>
                            <w:r w:rsidRPr="00DE664B">
                              <w:rPr>
                                <w:b/>
                                <w:sz w:val="40"/>
                                <w:szCs w:val="40"/>
                                <w:lang w:bidi="fr-FR"/>
                              </w:rPr>
                              <w:t>CPE/Bc de la Petite-Nation</w:t>
                            </w:r>
                          </w:p>
                          <w:p w14:paraId="2B062C89" w14:textId="77777777" w:rsidR="009B1957" w:rsidRPr="00DE664B" w:rsidRDefault="009B1957">
                            <w:pP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1BF2" id="Text Box 19" o:spid="_x0000_s1028" type="#_x0000_t202" style="position:absolute;margin-left:56.35pt;margin-top:224.9pt;width:325.4pt;height:68.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" filled="f" fillcolor="white [3212]" stroked="f" strokecolor="black [3213]" strokeweight=".25pt">
                <v:textbox>
                  <w:txbxContent>
                    <w:p w14:paraId="11EB6080" w14:textId="7DF40E10" w:rsidR="009B1957" w:rsidRPr="00B86D4D" w:rsidRDefault="009B1957" w:rsidP="00DE664B">
                      <w:pPr>
                        <w:pStyle w:val="Titre"/>
                        <w:spacing w:after="0"/>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6D4D">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TROUSSE DE RECONNAISSANCE 202</w:t>
                      </w:r>
                      <w:r w:rsidR="00874256">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14:paraId="0DE1D071" w14:textId="77777777" w:rsidR="009B1957" w:rsidRPr="00DE664B" w:rsidRDefault="009B1957" w:rsidP="00DE664B">
                      <w:pPr>
                        <w:pStyle w:val="Titre"/>
                        <w:spacing w:after="0"/>
                        <w:rPr>
                          <w:b/>
                          <w:sz w:val="40"/>
                          <w:szCs w:val="40"/>
                          <w:lang w:bidi="fr-FR"/>
                        </w:rPr>
                      </w:pPr>
                      <w:r w:rsidRPr="00DE664B">
                        <w:rPr>
                          <w:b/>
                          <w:sz w:val="40"/>
                          <w:szCs w:val="40"/>
                          <w:lang w:bidi="fr-FR"/>
                        </w:rPr>
                        <w:t>CPE/Bc de la Petite-Nation</w:t>
                      </w:r>
                    </w:p>
                    <w:p w14:paraId="2B062C89" w14:textId="77777777" w:rsidR="009B1957" w:rsidRPr="00DE664B" w:rsidRDefault="009B1957">
                      <w:pPr>
                        <w:rPr>
                          <w:b/>
                          <w:sz w:val="40"/>
                          <w:szCs w:val="40"/>
                        </w:rPr>
                      </w:pPr>
                    </w:p>
                  </w:txbxContent>
                </v:textbox>
                <w10:wrap anchorx="margin" anchory="margin"/>
              </v:shape>
            </w:pict>
          </mc:Fallback>
        </mc:AlternateContent>
      </w:r>
      <w:r w:rsidR="0010343F">
        <w:rPr>
          <w:noProof/>
          <w:lang w:val="fr-CA" w:eastAsia="fr-CA"/>
        </w:rPr>
        <w:drawing>
          <wp:anchor distT="0" distB="0" distL="114300" distR="114300" simplePos="0" relativeHeight="251623424" behindDoc="1" locked="0" layoutInCell="1" allowOverlap="1" wp14:anchorId="0BB7B3E3" wp14:editId="10000F80">
            <wp:simplePos x="0" y="0"/>
            <wp:positionH relativeFrom="margin">
              <wp:posOffset>1447058</wp:posOffset>
            </wp:positionH>
            <wp:positionV relativeFrom="margin">
              <wp:posOffset>964524</wp:posOffset>
            </wp:positionV>
            <wp:extent cx="3080410" cy="1080654"/>
            <wp:effectExtent l="19050" t="0" r="5690" b="0"/>
            <wp:wrapNone/>
            <wp:docPr id="7" name="Image 0" descr="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png"/>
                    <pic:cNvPicPr/>
                  </pic:nvPicPr>
                  <pic:blipFill>
                    <a:blip r:embed="rId11" cstate="print"/>
                    <a:srcRect l="3846" t="32990" r="12179" b="35395"/>
                    <a:stretch>
                      <a:fillRect/>
                    </a:stretch>
                  </pic:blipFill>
                  <pic:spPr>
                    <a:xfrm>
                      <a:off x="0" y="0"/>
                      <a:ext cx="3080410" cy="1080654"/>
                    </a:xfrm>
                    <a:prstGeom prst="rect">
                      <a:avLst/>
                    </a:prstGeom>
                  </pic:spPr>
                </pic:pic>
              </a:graphicData>
            </a:graphic>
          </wp:anchor>
        </w:drawing>
      </w:r>
      <w:r>
        <w:rPr>
          <w:noProof/>
          <w:lang w:val="fr-CA" w:eastAsia="fr-CA"/>
        </w:rPr>
        <mc:AlternateContent>
          <mc:Choice Requires="wpg">
            <w:drawing>
              <wp:anchor distT="0" distB="0" distL="114300" distR="114300" simplePos="0" relativeHeight="251637760" behindDoc="1" locked="1" layoutInCell="1" allowOverlap="1" wp14:anchorId="494305E6" wp14:editId="70D697F9">
                <wp:simplePos x="0" y="0"/>
                <wp:positionH relativeFrom="page">
                  <wp:posOffset>-962025</wp:posOffset>
                </wp:positionH>
                <wp:positionV relativeFrom="page">
                  <wp:posOffset>3126105</wp:posOffset>
                </wp:positionV>
                <wp:extent cx="8716010" cy="3680460"/>
                <wp:effectExtent l="0" t="1905" r="0" b="3810"/>
                <wp:wrapNone/>
                <wp:docPr id="32" name="Group 15" descr="Titre : Bannière d’arrière-plan - Description : Pile de livres, tableau noir et pot à cray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6010" cy="3680460"/>
                          <a:chOff x="0" y="0"/>
                          <a:chExt cx="80213" cy="32989"/>
                        </a:xfrm>
                      </wpg:grpSpPr>
                      <wps:wsp>
                        <wps:cNvPr id="33" name="Rectangle 62"/>
                        <wps:cNvSpPr>
                          <a:spLocks noChangeArrowheads="1"/>
                        </wps:cNvSpPr>
                        <wps:spPr bwMode="auto">
                          <a:xfrm>
                            <a:off x="0" y="0"/>
                            <a:ext cx="67437" cy="7813"/>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 name="Forme automatique 63"/>
                        <wps:cNvSpPr>
                          <a:spLocks noChangeArrowheads="1"/>
                        </wps:cNvSpPr>
                        <wps:spPr bwMode="auto">
                          <a:xfrm>
                            <a:off x="53244" y="7811"/>
                            <a:ext cx="14224" cy="2350"/>
                          </a:xfrm>
                          <a:prstGeom prst="parallelogram">
                            <a:avLst>
                              <a:gd name="adj" fmla="val 151319"/>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5" name="Rectangle 64" descr="homework.jpg"/>
                        <wps:cNvSpPr>
                          <a:spLocks noChangeAspect="1" noChangeArrowheads="1"/>
                        </wps:cNvSpPr>
                        <wps:spPr bwMode="auto">
                          <a:xfrm>
                            <a:off x="53149" y="10097"/>
                            <a:ext cx="27064" cy="22892"/>
                          </a:xfrm>
                          <a:prstGeom prst="rect">
                            <a:avLst/>
                          </a:prstGeom>
                          <a:blipFill dpi="0" rotWithShape="1">
                            <a:blip r:embed="rId12"/>
                            <a:srcRect/>
                            <a:stretch>
                              <a:fillRect/>
                            </a:stretch>
                          </a:blip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4B514" id="Group 15" o:spid="_x0000_s1026" alt="Titre : Bannière d’arrière-plan - Description : Pile de livres, tableau noir et pot à crayons" style="position:absolute;margin-left:-75.75pt;margin-top:246.15pt;width:686.3pt;height:289.8pt;z-index:-251678720;mso-position-horizontal-relative:page;mso-position-vertical-relative:page;mso-width-relative:margin;mso-height-relative:margin" coordsize="80213,3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7gAAAABSZ2h0bG9uZwAAA3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C7gN4AwERAAIRAQMRAf/dAAQAb//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">
                <v:rect id="Rectangle 62" o:spid="_x0000_s1027" style="position:absolute;width:67437;height: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" fillcolor="#19aed7 [3205]" stroked="f" strokecolor="black [3213]" strokeweight=".2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63" o:spid="_x0000_s1028" type="#_x0000_t7" style="position:absolute;left:53244;top:7811;width:142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" fillcolor="#0c566a [1605]" stroked="f" strokecolor="black [3213]" strokeweight=".25pt">
                  <v:shadow opacity="22938f" offset="0"/>
                  <v:textbox inset=",7.2pt,,7.2pt"/>
                </v:shape>
                <v:rect id="Rectangle 64" o:spid="_x0000_s1029" alt="homework.jpg" style="position:absolute;left:53149;top:10097;width:27064;height:2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" stroked="f" strokecolor="black [3213]" strokeweight=".25pt">
                  <v:fill r:id="rId13" o:title="homework" recolor="t" rotate="t" type="frame"/>
                  <v:shadow opacity="22938f" offset="0"/>
                  <o:lock v:ext="edit" aspectratio="t"/>
                  <v:textbox inset=",7.2pt,,7.2pt"/>
                </v:rect>
                <w10:wrap anchorx="page" anchory="page"/>
                <w10:anchorlock/>
              </v:group>
            </w:pict>
          </mc:Fallback>
        </mc:AlternateContent>
      </w:r>
      <w:r w:rsidR="0010343F">
        <w:rPr>
          <w:lang w:bidi="fr-FR"/>
        </w:rPr>
        <w:br w:type="page"/>
      </w:r>
    </w:p>
    <w:p w14:paraId="4A5C7147" w14:textId="6F607AA2" w:rsidR="001304C4" w:rsidRDefault="001304C4" w:rsidP="00E1741E">
      <w:pPr>
        <w:pStyle w:val="Titre"/>
        <w:spacing w:after="0"/>
        <w:rPr>
          <w:lang w:bidi="fr-FR"/>
        </w:rPr>
      </w:pPr>
    </w:p>
    <w:p w14:paraId="634D81AD" w14:textId="72E69E4C" w:rsidR="00FC21E5" w:rsidRDefault="00FC21E5" w:rsidP="00FC21E5">
      <w:pPr>
        <w:rPr>
          <w:lang w:bidi="fr-FR"/>
        </w:rPr>
      </w:pPr>
    </w:p>
    <w:p w14:paraId="2964E0DA" w14:textId="14D4E659" w:rsidR="00FC21E5" w:rsidRPr="00FC21E5" w:rsidRDefault="00FC21E5" w:rsidP="00FC21E5">
      <w:pPr>
        <w:rPr>
          <w:lang w:bidi="fr-FR"/>
        </w:rPr>
      </w:pPr>
    </w:p>
    <w:p w14:paraId="5DD05675" w14:textId="4E59A5AF" w:rsidR="00CA1646" w:rsidRPr="005C52BE" w:rsidRDefault="00FC21E5" w:rsidP="00E1741E">
      <w:pPr>
        <w:pStyle w:val="Titre"/>
        <w:spacing w:after="0"/>
        <w:rPr>
          <w:lang w:bidi="fr-FR"/>
        </w:rPr>
      </w:pPr>
      <w:r w:rsidRPr="00B86D4D">
        <w:rPr>
          <w:sz w:val="36"/>
          <w:lang w:val="fr-CA" w:eastAsia="fr-C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25472" behindDoc="0" locked="0" layoutInCell="1" allowOverlap="1" wp14:anchorId="3AB83474" wp14:editId="6D5F4B75">
            <wp:simplePos x="0" y="0"/>
            <wp:positionH relativeFrom="margin">
              <wp:posOffset>4441825</wp:posOffset>
            </wp:positionH>
            <wp:positionV relativeFrom="margin">
              <wp:posOffset>948055</wp:posOffset>
            </wp:positionV>
            <wp:extent cx="1489075" cy="521970"/>
            <wp:effectExtent l="0" t="0" r="0" b="0"/>
            <wp:wrapNone/>
            <wp:docPr id="1" name="Image 0" descr="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png"/>
                    <pic:cNvPicPr/>
                  </pic:nvPicPr>
                  <pic:blipFill>
                    <a:blip r:embed="rId11" cstate="print"/>
                    <a:srcRect l="3846" t="32990" r="12179" b="35395"/>
                    <a:stretch>
                      <a:fillRect/>
                    </a:stretch>
                  </pic:blipFill>
                  <pic:spPr>
                    <a:xfrm>
                      <a:off x="0" y="0"/>
                      <a:ext cx="1489075" cy="521970"/>
                    </a:xfrm>
                    <a:prstGeom prst="rect">
                      <a:avLst/>
                    </a:prstGeom>
                  </pic:spPr>
                </pic:pic>
              </a:graphicData>
            </a:graphic>
          </wp:anchor>
        </w:drawing>
      </w:r>
      <w:r w:rsidR="00B86D4D">
        <w:rPr>
          <w:lang w:bidi="fr-FR"/>
        </w:rPr>
        <mc:AlternateContent>
          <mc:Choice Requires="wpg">
            <w:drawing>
              <wp:anchor distT="0" distB="0" distL="114300" distR="114300" simplePos="0" relativeHeight="251632640" behindDoc="1" locked="1" layoutInCell="1" allowOverlap="1" wp14:anchorId="2B46159F" wp14:editId="2A31AA29">
                <wp:simplePos x="0" y="0"/>
                <wp:positionH relativeFrom="page">
                  <wp:posOffset>86995</wp:posOffset>
                </wp:positionH>
                <wp:positionV relativeFrom="page">
                  <wp:posOffset>1148715</wp:posOffset>
                </wp:positionV>
                <wp:extent cx="8020685" cy="2840990"/>
                <wp:effectExtent l="1270" t="0" r="0" b="1270"/>
                <wp:wrapNone/>
                <wp:docPr id="28" name="Groupe 6" descr="Titre : Bannière d’arrière-plan - Description : Pile de livres, tableau noir et pot à cray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685" cy="2840990"/>
                          <a:chOff x="0" y="0"/>
                          <a:chExt cx="80213" cy="32989"/>
                        </a:xfrm>
                      </wpg:grpSpPr>
                      <wps:wsp>
                        <wps:cNvPr id="29" name="Rectangle 62"/>
                        <wps:cNvSpPr>
                          <a:spLocks noChangeArrowheads="1"/>
                        </wps:cNvSpPr>
                        <wps:spPr bwMode="auto">
                          <a:xfrm>
                            <a:off x="0" y="0"/>
                            <a:ext cx="67437" cy="7813"/>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 name="Forme automatique 63"/>
                        <wps:cNvSpPr>
                          <a:spLocks noChangeArrowheads="1"/>
                        </wps:cNvSpPr>
                        <wps:spPr bwMode="auto">
                          <a:xfrm>
                            <a:off x="53244" y="7811"/>
                            <a:ext cx="14224" cy="2350"/>
                          </a:xfrm>
                          <a:prstGeom prst="parallelogram">
                            <a:avLst>
                              <a:gd name="adj" fmla="val 151319"/>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Rectangle 64" descr="homework.jpg"/>
                        <wps:cNvSpPr>
                          <a:spLocks noChangeAspect="1" noChangeArrowheads="1"/>
                        </wps:cNvSpPr>
                        <wps:spPr bwMode="auto">
                          <a:xfrm>
                            <a:off x="53149" y="10097"/>
                            <a:ext cx="27064" cy="22892"/>
                          </a:xfrm>
                          <a:prstGeom prst="rect">
                            <a:avLst/>
                          </a:prstGeom>
                          <a:blipFill dpi="0" rotWithShape="1">
                            <a:blip r:embed="rId12"/>
                            <a:srcRect/>
                            <a:stretch>
                              <a:fillRect/>
                            </a:stretch>
                          </a:blip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8509F4" id="Groupe 6" o:spid="_x0000_s1026" alt="Titre : Bannière d’arrière-plan - Description : Pile de livres, tableau noir et pot à crayons" style="position:absolute;margin-left:6.85pt;margin-top:90.45pt;width:631.55pt;height:223.7pt;z-index:-251683840;mso-position-horizontal-relative:page;mso-position-vertical-relative:page;mso-width-relative:margin;mso-height-relative:margin" coordsize="80213,3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u4AAAAAUmdodGxvbmcAAAN4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u4DeAMBEQACEQEDEQH/3QAEAG//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">
                <v:rect id="Rectangle 62" o:spid="_x0000_s1027" style="position:absolute;width:67437;height: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" fillcolor="#19aed7 [3205]" stroked="f" strokecolor="black [3213]" strokeweight=".25pt">
                  <v:shadow opacity="22938f" offset="0"/>
                  <v:textbox inset=",7.2pt,,7.2pt"/>
                </v:rect>
                <v:shape id="Forme automatique 63" o:spid="_x0000_s1028" type="#_x0000_t7" style="position:absolute;left:53244;top:7811;width:142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" fillcolor="#0c566a [1605]" stroked="f" strokecolor="black [3213]" strokeweight=".25pt">
                  <v:shadow opacity="22938f" offset="0"/>
                  <v:textbox inset=",7.2pt,,7.2pt"/>
                </v:shape>
                <v:rect id="Rectangle 64" o:spid="_x0000_s1029" alt="homework.jpg" style="position:absolute;left:53149;top:10097;width:27064;height:2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" stroked="f" strokecolor="black [3213]" strokeweight=".25pt">
                  <v:fill r:id="rId13" o:title="homework" recolor="t" rotate="t" type="frame"/>
                  <v:shadow opacity="22938f" offset="0"/>
                  <o:lock v:ext="edit" aspectratio="t"/>
                  <v:textbox inset=",7.2pt,,7.2pt"/>
                </v:rect>
                <w10:wrap anchorx="page" anchory="page"/>
                <w10:anchorlock/>
              </v:group>
            </w:pict>
          </mc:Fallback>
        </mc:AlternateContent>
      </w:r>
      <w:r w:rsidR="00895D7B">
        <w:rPr>
          <w:lang w:bidi="fr-FR"/>
        </w:rPr>
        <w:t xml:space="preserve"> </w:t>
      </w:r>
      <w:r w:rsidR="00CA1646" w:rsidRPr="00B86D4D">
        <w:rPr>
          <w:sz w:val="36"/>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TROUSSE DE RECONNAISSANCE</w:t>
      </w:r>
    </w:p>
    <w:p w14:paraId="1C91A7B0" w14:textId="1F1B9132" w:rsidR="00895D7B" w:rsidRPr="00B86D4D" w:rsidRDefault="00F267FE" w:rsidP="00E1741E">
      <w:pPr>
        <w:pStyle w:val="Titre"/>
        <w:spacing w:after="0"/>
        <w:rPr>
          <w:sz w:val="36"/>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6D4D">
        <w:rPr>
          <w:sz w:val="36"/>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CPE/Bc de la Petite-</w:t>
      </w:r>
      <w:r w:rsidR="00895D7B" w:rsidRPr="00B86D4D">
        <w:rPr>
          <w:sz w:val="36"/>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Nation</w:t>
      </w:r>
    </w:p>
    <w:p w14:paraId="1ADAD4F8" w14:textId="77777777" w:rsidR="00895D7B" w:rsidRDefault="00895D7B" w:rsidP="00E1741E">
      <w:pPr>
        <w:spacing w:after="0"/>
        <w:rPr>
          <w:lang w:bidi="fr-FR"/>
        </w:rPr>
      </w:pPr>
    </w:p>
    <w:p w14:paraId="5828F340" w14:textId="77777777" w:rsidR="00E1741E" w:rsidRDefault="00E1741E" w:rsidP="0068591D">
      <w:pPr>
        <w:tabs>
          <w:tab w:val="left" w:pos="6804"/>
        </w:tabs>
        <w:spacing w:after="0"/>
        <w:ind w:left="720" w:hanging="720"/>
        <w:rPr>
          <w:sz w:val="28"/>
          <w:szCs w:val="28"/>
          <w:lang w:bidi="fr-FR"/>
        </w:rPr>
      </w:pPr>
    </w:p>
    <w:p w14:paraId="3608D131" w14:textId="77777777" w:rsidR="0085770A" w:rsidRDefault="0085770A" w:rsidP="00F267FE">
      <w:pPr>
        <w:spacing w:after="0"/>
        <w:rPr>
          <w:sz w:val="16"/>
          <w:szCs w:val="16"/>
          <w:lang w:bidi="fr-FR"/>
        </w:rPr>
      </w:pPr>
    </w:p>
    <w:p w14:paraId="0B4E10B5" w14:textId="77777777" w:rsidR="00875F88" w:rsidRPr="00875F88" w:rsidRDefault="00875F88" w:rsidP="00F267FE">
      <w:pPr>
        <w:spacing w:after="0"/>
        <w:rPr>
          <w:sz w:val="16"/>
          <w:szCs w:val="16"/>
          <w:lang w:bidi="fr-FR"/>
        </w:rPr>
      </w:pPr>
    </w:p>
    <w:p w14:paraId="4CE3A34E" w14:textId="77777777" w:rsidR="001F2337" w:rsidRDefault="001F2337" w:rsidP="0085770A">
      <w:pPr>
        <w:spacing w:after="0"/>
        <w:ind w:right="-177"/>
        <w:jc w:val="both"/>
        <w:rPr>
          <w:sz w:val="24"/>
          <w:szCs w:val="24"/>
          <w:lang w:bidi="fr-FR"/>
        </w:rPr>
      </w:pPr>
    </w:p>
    <w:p w14:paraId="53FCBFFA" w14:textId="77777777" w:rsidR="001F2337" w:rsidRPr="001304C4" w:rsidRDefault="002344FB" w:rsidP="0085770A">
      <w:pPr>
        <w:spacing w:after="0"/>
        <w:ind w:right="-177"/>
        <w:jc w:val="both"/>
        <w:rPr>
          <w:sz w:val="32"/>
          <w:szCs w:val="32"/>
          <w:lang w:bidi="fr-FR"/>
        </w:rPr>
      </w:pPr>
      <w:r>
        <w:rPr>
          <w:sz w:val="24"/>
          <w:szCs w:val="24"/>
          <w:lang w:bidi="fr-FR"/>
        </w:rPr>
        <w:t xml:space="preserve"> </w:t>
      </w:r>
      <w:r w:rsidRPr="001304C4">
        <w:rPr>
          <w:sz w:val="32"/>
          <w:szCs w:val="32"/>
          <w:lang w:bidi="fr-FR"/>
        </w:rPr>
        <w:t>Lettre de présentation de la trousse</w:t>
      </w:r>
    </w:p>
    <w:p w14:paraId="225DAF17" w14:textId="77777777" w:rsidR="001F2337" w:rsidRDefault="001F2337" w:rsidP="0085770A">
      <w:pPr>
        <w:spacing w:after="0"/>
        <w:ind w:right="-177"/>
        <w:jc w:val="both"/>
        <w:rPr>
          <w:sz w:val="24"/>
          <w:szCs w:val="24"/>
          <w:lang w:bidi="fr-FR"/>
        </w:rPr>
      </w:pPr>
    </w:p>
    <w:p w14:paraId="7F12D3F4" w14:textId="5D57B3AD" w:rsidR="001F2337" w:rsidRDefault="00B86D4D" w:rsidP="0085770A">
      <w:pPr>
        <w:spacing w:after="0"/>
        <w:ind w:right="-177"/>
        <w:jc w:val="both"/>
        <w:rPr>
          <w:sz w:val="24"/>
          <w:szCs w:val="24"/>
          <w:lang w:bidi="fr-FR"/>
        </w:rPr>
      </w:pPr>
      <w:r>
        <w:rPr>
          <w:noProof/>
        </w:rPr>
        <mc:AlternateContent>
          <mc:Choice Requires="wps">
            <w:drawing>
              <wp:anchor distT="0" distB="0" distL="114300" distR="114300" simplePos="0" relativeHeight="251633664" behindDoc="0" locked="0" layoutInCell="1" allowOverlap="1" wp14:anchorId="537999F2" wp14:editId="63E1827C">
                <wp:simplePos x="0" y="0"/>
                <wp:positionH relativeFrom="column">
                  <wp:posOffset>-76200</wp:posOffset>
                </wp:positionH>
                <wp:positionV relativeFrom="paragraph">
                  <wp:posOffset>133985</wp:posOffset>
                </wp:positionV>
                <wp:extent cx="4981575" cy="990600"/>
                <wp:effectExtent l="0" t="1270" r="2540" b="0"/>
                <wp:wrapSquare wrapText="bothSides"/>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7CC9F" w14:textId="4BC81EEF" w:rsidR="009B1957" w:rsidRPr="002344FB" w:rsidRDefault="009B1957" w:rsidP="001F2337">
                            <w:pPr>
                              <w:spacing w:after="0"/>
                              <w:ind w:right="68"/>
                              <w:rPr>
                                <w:sz w:val="28"/>
                                <w:szCs w:val="28"/>
                                <w:lang w:bidi="fr-FR"/>
                              </w:rPr>
                            </w:pPr>
                            <w:r w:rsidRPr="002344FB">
                              <w:rPr>
                                <w:sz w:val="28"/>
                                <w:szCs w:val="28"/>
                                <w:lang w:bidi="fr-FR"/>
                              </w:rPr>
                              <w:t xml:space="preserve">Tout d’abord, merci pour l’intérêt que vous </w:t>
                            </w:r>
                            <w:r w:rsidR="00D82E13" w:rsidRPr="002344FB">
                              <w:rPr>
                                <w:sz w:val="28"/>
                                <w:szCs w:val="28"/>
                                <w:lang w:bidi="fr-FR"/>
                              </w:rPr>
                              <w:t>portez</w:t>
                            </w:r>
                            <w:r w:rsidRPr="002344FB">
                              <w:rPr>
                                <w:sz w:val="28"/>
                                <w:szCs w:val="28"/>
                                <w:lang w:bidi="fr-FR"/>
                              </w:rPr>
                              <w:t xml:space="preserve"> à notre </w:t>
                            </w:r>
                          </w:p>
                          <w:p w14:paraId="7631A003" w14:textId="77777777" w:rsidR="009B1957" w:rsidRPr="002344FB" w:rsidRDefault="009B1957" w:rsidP="001F2337">
                            <w:pPr>
                              <w:spacing w:after="0"/>
                              <w:ind w:right="68"/>
                              <w:rPr>
                                <w:sz w:val="28"/>
                                <w:szCs w:val="28"/>
                                <w:lang w:bidi="fr-FR"/>
                              </w:rPr>
                            </w:pPr>
                            <w:r w:rsidRPr="002344FB">
                              <w:rPr>
                                <w:sz w:val="28"/>
                                <w:szCs w:val="28"/>
                                <w:lang w:bidi="fr-FR"/>
                              </w:rPr>
                              <w:t>Centre de la petite enfance (</w:t>
                            </w:r>
                            <w:r w:rsidRPr="002344FB">
                              <w:rPr>
                                <w:b/>
                                <w:sz w:val="28"/>
                                <w:szCs w:val="28"/>
                                <w:lang w:bidi="fr-FR"/>
                              </w:rPr>
                              <w:t>CPE</w:t>
                            </w:r>
                            <w:r w:rsidRPr="002344FB">
                              <w:rPr>
                                <w:sz w:val="28"/>
                                <w:szCs w:val="28"/>
                                <w:lang w:bidi="fr-FR"/>
                              </w:rPr>
                              <w:t>) de la Petite-Nation</w:t>
                            </w:r>
                            <w:r>
                              <w:rPr>
                                <w:sz w:val="28"/>
                                <w:szCs w:val="28"/>
                                <w:lang w:bidi="fr-FR"/>
                              </w:rPr>
                              <w:t xml:space="preserve"> en voulant devenir responsable </w:t>
                            </w:r>
                            <w:r w:rsidRPr="002344FB">
                              <w:rPr>
                                <w:sz w:val="28"/>
                                <w:szCs w:val="28"/>
                                <w:lang w:bidi="fr-FR"/>
                              </w:rPr>
                              <w:t>en service de garde (</w:t>
                            </w:r>
                            <w:r w:rsidRPr="002344FB">
                              <w:rPr>
                                <w:b/>
                                <w:sz w:val="28"/>
                                <w:szCs w:val="28"/>
                                <w:lang w:bidi="fr-FR"/>
                              </w:rPr>
                              <w:t>RSG</w:t>
                            </w:r>
                            <w:r w:rsidRPr="002344FB">
                              <w:rPr>
                                <w:sz w:val="28"/>
                                <w:szCs w:val="28"/>
                                <w:lang w:bidi="fr-FR"/>
                              </w:rPr>
                              <w:t>) reconnu par notre bureau coordonnateur</w:t>
                            </w:r>
                            <w:r>
                              <w:rPr>
                                <w:sz w:val="28"/>
                                <w:szCs w:val="28"/>
                                <w:lang w:bidi="fr-FR"/>
                              </w:rPr>
                              <w:t xml:space="preserve"> (</w:t>
                            </w:r>
                            <w:r w:rsidRPr="00564EAF">
                              <w:rPr>
                                <w:b/>
                                <w:sz w:val="28"/>
                                <w:szCs w:val="28"/>
                                <w:lang w:bidi="fr-FR"/>
                              </w:rPr>
                              <w:t>BC</w:t>
                            </w:r>
                            <w:r>
                              <w:rPr>
                                <w:sz w:val="28"/>
                                <w:szCs w:val="28"/>
                                <w:lang w:bidi="fr-FR"/>
                              </w:rPr>
                              <w:t>)</w:t>
                            </w:r>
                            <w:r w:rsidRPr="002344FB">
                              <w:rPr>
                                <w:sz w:val="28"/>
                                <w:szCs w:val="28"/>
                                <w:lang w:bidi="fr-FR"/>
                              </w:rPr>
                              <w:t>.</w:t>
                            </w:r>
                          </w:p>
                          <w:p w14:paraId="68D49264" w14:textId="77777777" w:rsidR="009B1957" w:rsidRPr="002344FB" w:rsidRDefault="009B1957" w:rsidP="001F2337">
                            <w:pPr>
                              <w:spacing w:after="0"/>
                              <w:ind w:right="68"/>
                              <w:rPr>
                                <w:sz w:val="28"/>
                                <w:szCs w:val="28"/>
                                <w:lang w:bidi="fr-FR"/>
                              </w:rPr>
                            </w:pPr>
                            <w:r w:rsidRPr="002344FB">
                              <w:rPr>
                                <w:sz w:val="28"/>
                                <w:szCs w:val="28"/>
                                <w:lang w:bidi="fr-FR"/>
                              </w:rPr>
                              <w:t xml:space="preserve"> </w:t>
                            </w:r>
                          </w:p>
                          <w:p w14:paraId="3E00F78C" w14:textId="77777777" w:rsidR="009B1957" w:rsidRPr="002344FB" w:rsidRDefault="009B1957" w:rsidP="001F2337">
                            <w:pPr>
                              <w:spacing w:after="0"/>
                              <w:ind w:right="68"/>
                              <w:rPr>
                                <w:sz w:val="28"/>
                                <w:szCs w:val="28"/>
                                <w:lang w:bidi="fr-FR"/>
                              </w:rPr>
                            </w:pPr>
                            <w:r w:rsidRPr="002344FB">
                              <w:rPr>
                                <w:sz w:val="28"/>
                                <w:szCs w:val="28"/>
                                <w:lang w:bidi="fr-FR"/>
                              </w:rPr>
                              <w:t>Nous avons le plaisir de vous remettre la trousse de reconnaissance qui comprend l’ensemble des documents nécessaires au traitement et à la poursuite de votre démarche de reconnaissance.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99F2" id="Text Box 8" o:spid="_x0000_s1029" type="#_x0000_t202" style="position:absolute;left:0;text-align:left;margin-left:-6pt;margin-top:10.55pt;width:392.25pt;height:7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n5gEAAKgDAAAOAAAAZHJzL2Uyb0RvYy54bWysU9tu2zAMfR+wfxD0vtjOkrYx4hRdiw4D&#10;ugvQ9QNkWYqF2aJGKbGzrx8lp2m2vg17EURSPjznkF5fj33H9gq9AVvxYpZzpqyExthtxZ++37+7&#10;4s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" filled="f" stroked="f">
                <v:textbox>
                  <w:txbxContent>
                    <w:p w14:paraId="10B7CC9F" w14:textId="4BC81EEF" w:rsidR="009B1957" w:rsidRPr="002344FB" w:rsidRDefault="009B1957" w:rsidP="001F2337">
                      <w:pPr>
                        <w:spacing w:after="0"/>
                        <w:ind w:right="68"/>
                        <w:rPr>
                          <w:sz w:val="28"/>
                          <w:szCs w:val="28"/>
                          <w:lang w:bidi="fr-FR"/>
                        </w:rPr>
                      </w:pPr>
                      <w:r w:rsidRPr="002344FB">
                        <w:rPr>
                          <w:sz w:val="28"/>
                          <w:szCs w:val="28"/>
                          <w:lang w:bidi="fr-FR"/>
                        </w:rPr>
                        <w:t xml:space="preserve">Tout d’abord, merci pour l’intérêt que vous </w:t>
                      </w:r>
                      <w:r w:rsidR="00D82E13" w:rsidRPr="002344FB">
                        <w:rPr>
                          <w:sz w:val="28"/>
                          <w:szCs w:val="28"/>
                          <w:lang w:bidi="fr-FR"/>
                        </w:rPr>
                        <w:t>portez</w:t>
                      </w:r>
                      <w:r w:rsidRPr="002344FB">
                        <w:rPr>
                          <w:sz w:val="28"/>
                          <w:szCs w:val="28"/>
                          <w:lang w:bidi="fr-FR"/>
                        </w:rPr>
                        <w:t xml:space="preserve"> à notre </w:t>
                      </w:r>
                    </w:p>
                    <w:p w14:paraId="7631A003" w14:textId="77777777" w:rsidR="009B1957" w:rsidRPr="002344FB" w:rsidRDefault="009B1957" w:rsidP="001F2337">
                      <w:pPr>
                        <w:spacing w:after="0"/>
                        <w:ind w:right="68"/>
                        <w:rPr>
                          <w:sz w:val="28"/>
                          <w:szCs w:val="28"/>
                          <w:lang w:bidi="fr-FR"/>
                        </w:rPr>
                      </w:pPr>
                      <w:r w:rsidRPr="002344FB">
                        <w:rPr>
                          <w:sz w:val="28"/>
                          <w:szCs w:val="28"/>
                          <w:lang w:bidi="fr-FR"/>
                        </w:rPr>
                        <w:t>Centre de la petite enfance (</w:t>
                      </w:r>
                      <w:r w:rsidRPr="002344FB">
                        <w:rPr>
                          <w:b/>
                          <w:sz w:val="28"/>
                          <w:szCs w:val="28"/>
                          <w:lang w:bidi="fr-FR"/>
                        </w:rPr>
                        <w:t>CPE</w:t>
                      </w:r>
                      <w:r w:rsidRPr="002344FB">
                        <w:rPr>
                          <w:sz w:val="28"/>
                          <w:szCs w:val="28"/>
                          <w:lang w:bidi="fr-FR"/>
                        </w:rPr>
                        <w:t>) de la Petite-Nation</w:t>
                      </w:r>
                      <w:r>
                        <w:rPr>
                          <w:sz w:val="28"/>
                          <w:szCs w:val="28"/>
                          <w:lang w:bidi="fr-FR"/>
                        </w:rPr>
                        <w:t xml:space="preserve"> en voulant devenir responsable </w:t>
                      </w:r>
                      <w:r w:rsidRPr="002344FB">
                        <w:rPr>
                          <w:sz w:val="28"/>
                          <w:szCs w:val="28"/>
                          <w:lang w:bidi="fr-FR"/>
                        </w:rPr>
                        <w:t>en service de garde (</w:t>
                      </w:r>
                      <w:r w:rsidRPr="002344FB">
                        <w:rPr>
                          <w:b/>
                          <w:sz w:val="28"/>
                          <w:szCs w:val="28"/>
                          <w:lang w:bidi="fr-FR"/>
                        </w:rPr>
                        <w:t>RSG</w:t>
                      </w:r>
                      <w:r w:rsidRPr="002344FB">
                        <w:rPr>
                          <w:sz w:val="28"/>
                          <w:szCs w:val="28"/>
                          <w:lang w:bidi="fr-FR"/>
                        </w:rPr>
                        <w:t>) reconnu par notre bureau coordonnateur</w:t>
                      </w:r>
                      <w:r>
                        <w:rPr>
                          <w:sz w:val="28"/>
                          <w:szCs w:val="28"/>
                          <w:lang w:bidi="fr-FR"/>
                        </w:rPr>
                        <w:t xml:space="preserve"> (</w:t>
                      </w:r>
                      <w:r w:rsidRPr="00564EAF">
                        <w:rPr>
                          <w:b/>
                          <w:sz w:val="28"/>
                          <w:szCs w:val="28"/>
                          <w:lang w:bidi="fr-FR"/>
                        </w:rPr>
                        <w:t>BC</w:t>
                      </w:r>
                      <w:r>
                        <w:rPr>
                          <w:sz w:val="28"/>
                          <w:szCs w:val="28"/>
                          <w:lang w:bidi="fr-FR"/>
                        </w:rPr>
                        <w:t>)</w:t>
                      </w:r>
                      <w:r w:rsidRPr="002344FB">
                        <w:rPr>
                          <w:sz w:val="28"/>
                          <w:szCs w:val="28"/>
                          <w:lang w:bidi="fr-FR"/>
                        </w:rPr>
                        <w:t>.</w:t>
                      </w:r>
                    </w:p>
                    <w:p w14:paraId="68D49264" w14:textId="77777777" w:rsidR="009B1957" w:rsidRPr="002344FB" w:rsidRDefault="009B1957" w:rsidP="001F2337">
                      <w:pPr>
                        <w:spacing w:after="0"/>
                        <w:ind w:right="68"/>
                        <w:rPr>
                          <w:sz w:val="28"/>
                          <w:szCs w:val="28"/>
                          <w:lang w:bidi="fr-FR"/>
                        </w:rPr>
                      </w:pPr>
                      <w:r w:rsidRPr="002344FB">
                        <w:rPr>
                          <w:sz w:val="28"/>
                          <w:szCs w:val="28"/>
                          <w:lang w:bidi="fr-FR"/>
                        </w:rPr>
                        <w:t xml:space="preserve"> </w:t>
                      </w:r>
                    </w:p>
                    <w:p w14:paraId="3E00F78C" w14:textId="77777777" w:rsidR="009B1957" w:rsidRPr="002344FB" w:rsidRDefault="009B1957" w:rsidP="001F2337">
                      <w:pPr>
                        <w:spacing w:after="0"/>
                        <w:ind w:right="68"/>
                        <w:rPr>
                          <w:sz w:val="28"/>
                          <w:szCs w:val="28"/>
                          <w:lang w:bidi="fr-FR"/>
                        </w:rPr>
                      </w:pPr>
                      <w:r w:rsidRPr="002344FB">
                        <w:rPr>
                          <w:sz w:val="28"/>
                          <w:szCs w:val="28"/>
                          <w:lang w:bidi="fr-FR"/>
                        </w:rPr>
                        <w:t>Nous avons le plaisir de vous remettre la trousse de reconnaissance qui comprend l’ensemble des documents nécessaires au traitement et à la poursuite de votre démarche de reconnaissance.</w:t>
                      </w:r>
                    </w:p>
                  </w:txbxContent>
                </v:textbox>
                <w10:wrap type="square"/>
              </v:shape>
            </w:pict>
          </mc:Fallback>
        </mc:AlternateContent>
      </w:r>
    </w:p>
    <w:p w14:paraId="105A263D" w14:textId="77777777" w:rsidR="001F2337" w:rsidRDefault="001F2337" w:rsidP="0085770A">
      <w:pPr>
        <w:spacing w:after="0"/>
        <w:ind w:right="-177"/>
        <w:jc w:val="both"/>
        <w:rPr>
          <w:sz w:val="24"/>
          <w:szCs w:val="24"/>
          <w:lang w:bidi="fr-FR"/>
        </w:rPr>
      </w:pPr>
    </w:p>
    <w:p w14:paraId="6D79A988" w14:textId="77777777" w:rsidR="001F2337" w:rsidRDefault="001F2337" w:rsidP="0085770A">
      <w:pPr>
        <w:spacing w:after="0"/>
        <w:ind w:right="-177"/>
        <w:jc w:val="both"/>
        <w:rPr>
          <w:sz w:val="24"/>
          <w:szCs w:val="24"/>
          <w:lang w:bidi="fr-FR"/>
        </w:rPr>
      </w:pPr>
    </w:p>
    <w:p w14:paraId="6F69A929" w14:textId="77777777" w:rsidR="001F2337" w:rsidRDefault="001F2337" w:rsidP="0085770A">
      <w:pPr>
        <w:spacing w:after="0"/>
        <w:ind w:right="-177"/>
        <w:jc w:val="both"/>
        <w:rPr>
          <w:sz w:val="24"/>
          <w:szCs w:val="24"/>
          <w:lang w:bidi="fr-FR"/>
        </w:rPr>
      </w:pPr>
    </w:p>
    <w:p w14:paraId="438B7352" w14:textId="77777777" w:rsidR="0091777F" w:rsidRDefault="0091777F" w:rsidP="0085770A">
      <w:pPr>
        <w:spacing w:after="0"/>
        <w:ind w:right="-460"/>
        <w:rPr>
          <w:sz w:val="24"/>
          <w:szCs w:val="24"/>
        </w:rPr>
      </w:pPr>
    </w:p>
    <w:p w14:paraId="57D3DA25" w14:textId="77777777" w:rsidR="001F2337" w:rsidRDefault="001F2337" w:rsidP="0085770A">
      <w:pPr>
        <w:spacing w:after="0"/>
        <w:ind w:right="-460"/>
        <w:rPr>
          <w:sz w:val="24"/>
          <w:szCs w:val="24"/>
        </w:rPr>
      </w:pPr>
    </w:p>
    <w:p w14:paraId="7564909C" w14:textId="17EA20D4" w:rsidR="001F2337" w:rsidRDefault="00B86D4D" w:rsidP="0085770A">
      <w:pPr>
        <w:spacing w:after="0"/>
        <w:ind w:right="-460"/>
        <w:rPr>
          <w:sz w:val="24"/>
          <w:szCs w:val="24"/>
        </w:rPr>
      </w:pPr>
      <w:r>
        <w:rPr>
          <w:noProof/>
          <w:szCs w:val="20"/>
          <w:lang w:val="fr-CA" w:eastAsia="fr-CA"/>
        </w:rPr>
        <mc:AlternateContent>
          <mc:Choice Requires="wps">
            <w:drawing>
              <wp:anchor distT="0" distB="0" distL="114300" distR="114300" simplePos="0" relativeHeight="251635712" behindDoc="0" locked="0" layoutInCell="1" allowOverlap="1" wp14:anchorId="7B13BDD7" wp14:editId="0536871D">
                <wp:simplePos x="0" y="0"/>
                <wp:positionH relativeFrom="margin">
                  <wp:posOffset>-76200</wp:posOffset>
                </wp:positionH>
                <wp:positionV relativeFrom="margin">
                  <wp:posOffset>3719830</wp:posOffset>
                </wp:positionV>
                <wp:extent cx="6400800" cy="762000"/>
                <wp:effectExtent l="0" t="0" r="2540"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620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6EA5B86" w14:textId="77777777" w:rsidR="009B1957" w:rsidRPr="002344FB" w:rsidRDefault="009B1957" w:rsidP="002344FB">
                            <w:pPr>
                              <w:spacing w:after="0"/>
                              <w:ind w:right="-159"/>
                              <w:rPr>
                                <w:sz w:val="28"/>
                                <w:szCs w:val="28"/>
                                <w:lang w:bidi="fr-FR"/>
                              </w:rPr>
                            </w:pPr>
                            <w:r w:rsidRPr="002344FB">
                              <w:rPr>
                                <w:sz w:val="28"/>
                                <w:szCs w:val="28"/>
                                <w:lang w:bidi="fr-FR"/>
                              </w:rPr>
                              <w:t>Nous avons le plaisir de vous remettre la trousse de reconnais</w:t>
                            </w:r>
                            <w:r>
                              <w:rPr>
                                <w:sz w:val="28"/>
                                <w:szCs w:val="28"/>
                                <w:lang w:bidi="fr-FR"/>
                              </w:rPr>
                              <w:t xml:space="preserve">sance qui </w:t>
                            </w:r>
                            <w:r w:rsidRPr="002344FB">
                              <w:rPr>
                                <w:sz w:val="28"/>
                                <w:szCs w:val="28"/>
                                <w:lang w:bidi="fr-FR"/>
                              </w:rPr>
                              <w:t>comprend l’ensemble des documents nécessaires au traitement et à la poursuite de v</w:t>
                            </w:r>
                            <w:r>
                              <w:rPr>
                                <w:sz w:val="28"/>
                                <w:szCs w:val="28"/>
                                <w:lang w:bidi="fr-FR"/>
                              </w:rPr>
                              <w:t>otre démarche de reconnaissance.</w:t>
                            </w:r>
                          </w:p>
                          <w:p w14:paraId="07C5F3B5" w14:textId="77777777" w:rsidR="009B1957" w:rsidRDefault="009B1957" w:rsidP="002344FB">
                            <w:pPr>
                              <w:ind w:right="-15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3BDD7" id="Text Box 11" o:spid="_x0000_s1030" type="#_x0000_t202" style="position:absolute;margin-left:-6pt;margin-top:292.9pt;width:7in;height:6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" filled="f" fillcolor="white [3212]" stroked="f" strokecolor="black [3213]" strokeweight=".25pt">
                <v:textbox>
                  <w:txbxContent>
                    <w:p w14:paraId="26EA5B86" w14:textId="77777777" w:rsidR="009B1957" w:rsidRPr="002344FB" w:rsidRDefault="009B1957" w:rsidP="002344FB">
                      <w:pPr>
                        <w:spacing w:after="0"/>
                        <w:ind w:right="-159"/>
                        <w:rPr>
                          <w:sz w:val="28"/>
                          <w:szCs w:val="28"/>
                          <w:lang w:bidi="fr-FR"/>
                        </w:rPr>
                      </w:pPr>
                      <w:r w:rsidRPr="002344FB">
                        <w:rPr>
                          <w:sz w:val="28"/>
                          <w:szCs w:val="28"/>
                          <w:lang w:bidi="fr-FR"/>
                        </w:rPr>
                        <w:t>Nous avons le plaisir de vous remettre la trousse de reconnais</w:t>
                      </w:r>
                      <w:r>
                        <w:rPr>
                          <w:sz w:val="28"/>
                          <w:szCs w:val="28"/>
                          <w:lang w:bidi="fr-FR"/>
                        </w:rPr>
                        <w:t xml:space="preserve">sance qui </w:t>
                      </w:r>
                      <w:r w:rsidRPr="002344FB">
                        <w:rPr>
                          <w:sz w:val="28"/>
                          <w:szCs w:val="28"/>
                          <w:lang w:bidi="fr-FR"/>
                        </w:rPr>
                        <w:t>comprend l’ensemble des documents nécessaires au traitement et à la poursuite de v</w:t>
                      </w:r>
                      <w:r>
                        <w:rPr>
                          <w:sz w:val="28"/>
                          <w:szCs w:val="28"/>
                          <w:lang w:bidi="fr-FR"/>
                        </w:rPr>
                        <w:t>otre démarche de reconnaissance.</w:t>
                      </w:r>
                    </w:p>
                    <w:p w14:paraId="07C5F3B5" w14:textId="77777777" w:rsidR="009B1957" w:rsidRDefault="009B1957" w:rsidP="002344FB">
                      <w:pPr>
                        <w:ind w:right="-159"/>
                      </w:pPr>
                    </w:p>
                  </w:txbxContent>
                </v:textbox>
                <w10:wrap anchorx="margin" anchory="margin"/>
              </v:shape>
            </w:pict>
          </mc:Fallback>
        </mc:AlternateContent>
      </w:r>
    </w:p>
    <w:p w14:paraId="2E0CA257" w14:textId="77777777" w:rsidR="001F2337" w:rsidRDefault="001F2337" w:rsidP="0085770A">
      <w:pPr>
        <w:spacing w:after="0"/>
        <w:ind w:right="-460"/>
        <w:rPr>
          <w:sz w:val="24"/>
          <w:szCs w:val="24"/>
        </w:rPr>
      </w:pPr>
    </w:p>
    <w:p w14:paraId="35BCAC36" w14:textId="07661BFC" w:rsidR="002344FB" w:rsidRDefault="002344FB" w:rsidP="0085770A">
      <w:pPr>
        <w:spacing w:after="0"/>
        <w:ind w:right="-460"/>
        <w:rPr>
          <w:szCs w:val="20"/>
        </w:rPr>
      </w:pPr>
    </w:p>
    <w:p w14:paraId="22276DD5" w14:textId="5D4DD837" w:rsidR="002344FB" w:rsidRDefault="002344FB" w:rsidP="0085770A">
      <w:pPr>
        <w:spacing w:after="0"/>
        <w:ind w:right="-460"/>
        <w:rPr>
          <w:szCs w:val="20"/>
        </w:rPr>
      </w:pPr>
    </w:p>
    <w:p w14:paraId="5DAD5287" w14:textId="0AC79C7E" w:rsidR="002344FB" w:rsidRDefault="002344FB" w:rsidP="0085770A">
      <w:pPr>
        <w:spacing w:after="0"/>
        <w:ind w:right="-460"/>
        <w:rPr>
          <w:szCs w:val="20"/>
        </w:rPr>
      </w:pPr>
    </w:p>
    <w:p w14:paraId="5D43F030" w14:textId="64011135" w:rsidR="002344FB" w:rsidRDefault="00B86D4D" w:rsidP="0085770A">
      <w:pPr>
        <w:spacing w:after="0"/>
        <w:ind w:right="-460"/>
        <w:rPr>
          <w:szCs w:val="20"/>
        </w:rPr>
      </w:pPr>
      <w:r>
        <w:rPr>
          <w:noProof/>
          <w:sz w:val="24"/>
          <w:szCs w:val="24"/>
          <w:lang w:val="fr-CA" w:eastAsia="fr-CA"/>
        </w:rPr>
        <mc:AlternateContent>
          <mc:Choice Requires="wps">
            <w:drawing>
              <wp:anchor distT="0" distB="0" distL="114300" distR="114300" simplePos="0" relativeHeight="251634688" behindDoc="0" locked="0" layoutInCell="1" allowOverlap="1" wp14:anchorId="3F66D4A5" wp14:editId="5173D6B7">
                <wp:simplePos x="0" y="0"/>
                <wp:positionH relativeFrom="margin">
                  <wp:posOffset>-76200</wp:posOffset>
                </wp:positionH>
                <wp:positionV relativeFrom="margin">
                  <wp:posOffset>4481830</wp:posOffset>
                </wp:positionV>
                <wp:extent cx="6285230" cy="1443990"/>
                <wp:effectExtent l="0" t="0" r="381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14439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6DA69B9F" w14:textId="77777777" w:rsidR="009B1957" w:rsidRPr="002344FB" w:rsidRDefault="009B1957" w:rsidP="001F2337">
                            <w:pPr>
                              <w:spacing w:after="0"/>
                              <w:ind w:right="9"/>
                              <w:jc w:val="both"/>
                              <w:rPr>
                                <w:sz w:val="28"/>
                                <w:szCs w:val="28"/>
                                <w:lang w:bidi="fr-FR"/>
                              </w:rPr>
                            </w:pPr>
                            <w:r w:rsidRPr="002344FB">
                              <w:rPr>
                                <w:sz w:val="28"/>
                                <w:szCs w:val="28"/>
                                <w:lang w:bidi="fr-FR"/>
                              </w:rPr>
                              <w:t>Toute demande de reconnaissance doit être faite par écrit par la personne requérante. La directive MF-008 précise que la personne requérante devra soumettre tous les documents exigés avant que l’analyse ne puisse commencer. Pour être complète, la demande de reconnaissance doit être accompagnée de tous les renseignements et documents exigés par la réglementation.</w:t>
                            </w:r>
                          </w:p>
                          <w:p w14:paraId="2BAD0CA3" w14:textId="77777777" w:rsidR="009B1957" w:rsidRPr="002344FB" w:rsidRDefault="009B1957" w:rsidP="001F2337">
                            <w:pPr>
                              <w:ind w:right="9"/>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D4A5" id="Text Box 10" o:spid="_x0000_s1031" type="#_x0000_t202" style="position:absolute;margin-left:-6pt;margin-top:352.9pt;width:494.9pt;height:113.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" filled="f" fillcolor="white [3212]" stroked="f" strokecolor="black [3213]" strokeweight=".25pt">
                <v:textbox>
                  <w:txbxContent>
                    <w:p w14:paraId="6DA69B9F" w14:textId="77777777" w:rsidR="009B1957" w:rsidRPr="002344FB" w:rsidRDefault="009B1957" w:rsidP="001F2337">
                      <w:pPr>
                        <w:spacing w:after="0"/>
                        <w:ind w:right="9"/>
                        <w:jc w:val="both"/>
                        <w:rPr>
                          <w:sz w:val="28"/>
                          <w:szCs w:val="28"/>
                          <w:lang w:bidi="fr-FR"/>
                        </w:rPr>
                      </w:pPr>
                      <w:r w:rsidRPr="002344FB">
                        <w:rPr>
                          <w:sz w:val="28"/>
                          <w:szCs w:val="28"/>
                          <w:lang w:bidi="fr-FR"/>
                        </w:rPr>
                        <w:t>Toute demande de reconnaissance doit être faite par écrit par la personne requérante. La directive MF-008 précise que la personne requérante devra soumettre tous les documents exigés avant que l’analyse ne puisse commencer. Pour être complète, la demande de reconnaissance doit être accompagnée de tous les renseignements et documents exigés par la réglementation.</w:t>
                      </w:r>
                    </w:p>
                    <w:p w14:paraId="2BAD0CA3" w14:textId="77777777" w:rsidR="009B1957" w:rsidRPr="002344FB" w:rsidRDefault="009B1957" w:rsidP="001F2337">
                      <w:pPr>
                        <w:ind w:right="9"/>
                        <w:rPr>
                          <w:sz w:val="28"/>
                          <w:szCs w:val="28"/>
                        </w:rPr>
                      </w:pPr>
                    </w:p>
                  </w:txbxContent>
                </v:textbox>
                <w10:wrap anchorx="margin" anchory="margin"/>
              </v:shape>
            </w:pict>
          </mc:Fallback>
        </mc:AlternateContent>
      </w:r>
    </w:p>
    <w:p w14:paraId="126257E7" w14:textId="72055AF3" w:rsidR="002344FB" w:rsidRDefault="002344FB" w:rsidP="0085770A">
      <w:pPr>
        <w:spacing w:after="0"/>
        <w:ind w:right="-460"/>
        <w:rPr>
          <w:szCs w:val="20"/>
        </w:rPr>
      </w:pPr>
    </w:p>
    <w:p w14:paraId="61D2F310" w14:textId="7BC6EA18" w:rsidR="002344FB" w:rsidRDefault="002344FB" w:rsidP="0085770A">
      <w:pPr>
        <w:spacing w:after="0"/>
        <w:ind w:right="-460"/>
        <w:rPr>
          <w:szCs w:val="20"/>
        </w:rPr>
      </w:pPr>
    </w:p>
    <w:p w14:paraId="74C384DA" w14:textId="74B4BC5D" w:rsidR="002344FB" w:rsidRDefault="002344FB" w:rsidP="0085770A">
      <w:pPr>
        <w:spacing w:after="0"/>
        <w:ind w:right="-460"/>
        <w:rPr>
          <w:szCs w:val="20"/>
        </w:rPr>
      </w:pPr>
    </w:p>
    <w:p w14:paraId="0BCC8972" w14:textId="7AD528B2" w:rsidR="002344FB" w:rsidRDefault="002344FB" w:rsidP="0085770A">
      <w:pPr>
        <w:spacing w:after="0"/>
        <w:ind w:right="-460"/>
        <w:rPr>
          <w:szCs w:val="20"/>
        </w:rPr>
      </w:pPr>
    </w:p>
    <w:p w14:paraId="40C1A3C5" w14:textId="0CEC8DD5" w:rsidR="002344FB" w:rsidRDefault="002344FB" w:rsidP="0085770A">
      <w:pPr>
        <w:spacing w:after="0"/>
        <w:ind w:right="-460"/>
        <w:rPr>
          <w:szCs w:val="20"/>
        </w:rPr>
      </w:pPr>
    </w:p>
    <w:p w14:paraId="5FB48FBC" w14:textId="75F183C4" w:rsidR="002344FB" w:rsidRDefault="002344FB" w:rsidP="0085770A">
      <w:pPr>
        <w:spacing w:after="0"/>
        <w:ind w:right="-460"/>
        <w:rPr>
          <w:szCs w:val="20"/>
        </w:rPr>
      </w:pPr>
    </w:p>
    <w:p w14:paraId="2CFB10F7" w14:textId="496DF394" w:rsidR="002344FB" w:rsidRDefault="002344FB" w:rsidP="0085770A">
      <w:pPr>
        <w:spacing w:after="0"/>
        <w:ind w:right="-460"/>
        <w:rPr>
          <w:szCs w:val="20"/>
        </w:rPr>
      </w:pPr>
    </w:p>
    <w:p w14:paraId="36C69C43" w14:textId="2B4A4F78" w:rsidR="002344FB" w:rsidRDefault="002344FB" w:rsidP="002344FB">
      <w:pPr>
        <w:spacing w:after="0"/>
        <w:ind w:left="-284" w:right="-460"/>
        <w:rPr>
          <w:sz w:val="24"/>
          <w:szCs w:val="24"/>
        </w:rPr>
      </w:pPr>
    </w:p>
    <w:p w14:paraId="7C658995" w14:textId="2936EAFB" w:rsidR="002344FB" w:rsidRDefault="002344FB" w:rsidP="001304C4">
      <w:pPr>
        <w:spacing w:after="0"/>
        <w:ind w:right="-460"/>
        <w:rPr>
          <w:sz w:val="24"/>
          <w:szCs w:val="24"/>
        </w:rPr>
      </w:pPr>
    </w:p>
    <w:p w14:paraId="5E5C11C3" w14:textId="688760D1" w:rsidR="002344FB" w:rsidRPr="00E0339A" w:rsidRDefault="00E0339A" w:rsidP="001304C4">
      <w:pPr>
        <w:spacing w:after="0"/>
        <w:ind w:right="107"/>
        <w:jc w:val="both"/>
        <w:rPr>
          <w:sz w:val="28"/>
          <w:szCs w:val="28"/>
        </w:rPr>
      </w:pPr>
      <w:r w:rsidRPr="00E0339A">
        <w:rPr>
          <w:sz w:val="28"/>
          <w:szCs w:val="28"/>
        </w:rPr>
        <w:t xml:space="preserve">Vous trouverez </w:t>
      </w:r>
      <w:r>
        <w:rPr>
          <w:sz w:val="28"/>
          <w:szCs w:val="28"/>
        </w:rPr>
        <w:t xml:space="preserve">dans votre trousse tous les documents nécessaires pour faire votre demande en tant que responsable en service de garde en milieu familial. </w:t>
      </w:r>
      <w:r w:rsidR="00BF42DC">
        <w:rPr>
          <w:sz w:val="28"/>
          <w:szCs w:val="28"/>
        </w:rPr>
        <w:t xml:space="preserve">Vous trouverez dans </w:t>
      </w:r>
      <w:r>
        <w:rPr>
          <w:sz w:val="28"/>
          <w:szCs w:val="28"/>
        </w:rPr>
        <w:t xml:space="preserve">la trousse, des documents de lecture et des documents à remplir et à </w:t>
      </w:r>
      <w:r w:rsidR="00BF42DC">
        <w:rPr>
          <w:sz w:val="28"/>
          <w:szCs w:val="28"/>
        </w:rPr>
        <w:t xml:space="preserve">nous </w:t>
      </w:r>
      <w:r>
        <w:rPr>
          <w:sz w:val="28"/>
          <w:szCs w:val="28"/>
        </w:rPr>
        <w:t xml:space="preserve">retourner. </w:t>
      </w:r>
    </w:p>
    <w:p w14:paraId="0D2250C4" w14:textId="04A7A209" w:rsidR="002344FB" w:rsidRDefault="002344FB" w:rsidP="002344FB">
      <w:pPr>
        <w:spacing w:after="0"/>
        <w:ind w:right="-319"/>
        <w:rPr>
          <w:sz w:val="24"/>
          <w:szCs w:val="24"/>
        </w:rPr>
      </w:pPr>
    </w:p>
    <w:p w14:paraId="78812A65" w14:textId="79D6B97B" w:rsidR="002344FB" w:rsidRDefault="002344FB" w:rsidP="002344FB">
      <w:pPr>
        <w:spacing w:after="0"/>
        <w:ind w:right="-319"/>
        <w:rPr>
          <w:sz w:val="24"/>
          <w:szCs w:val="24"/>
        </w:rPr>
      </w:pPr>
    </w:p>
    <w:p w14:paraId="0E445191" w14:textId="0E03E4B9" w:rsidR="002344FB" w:rsidRDefault="002344FB" w:rsidP="002344FB">
      <w:pPr>
        <w:spacing w:after="0"/>
        <w:ind w:right="-319"/>
        <w:rPr>
          <w:sz w:val="24"/>
          <w:szCs w:val="24"/>
        </w:rPr>
      </w:pPr>
    </w:p>
    <w:p w14:paraId="24EBFDC2" w14:textId="3467004F" w:rsidR="0091777F" w:rsidRPr="00257C42" w:rsidRDefault="0085770A" w:rsidP="002344FB">
      <w:pPr>
        <w:spacing w:after="0"/>
        <w:ind w:right="-319"/>
        <w:rPr>
          <w:b/>
          <w:bCs/>
          <w:sz w:val="24"/>
          <w:szCs w:val="24"/>
          <w:lang w:val="fr-CA"/>
        </w:rPr>
      </w:pPr>
      <w:r w:rsidRPr="002344FB">
        <w:rPr>
          <w:sz w:val="24"/>
          <w:szCs w:val="24"/>
        </w:rPr>
        <w:t>Nous vous invitons à consulter la section «</w:t>
      </w:r>
      <w:r w:rsidR="00D82E13">
        <w:rPr>
          <w:sz w:val="24"/>
          <w:szCs w:val="24"/>
        </w:rPr>
        <w:t xml:space="preserve"> </w:t>
      </w:r>
      <w:r w:rsidRPr="002344FB">
        <w:rPr>
          <w:b/>
          <w:bCs/>
          <w:sz w:val="24"/>
          <w:szCs w:val="24"/>
          <w:lang w:val="fr-CA"/>
        </w:rPr>
        <w:t>BC Les Hirondelles</w:t>
      </w:r>
      <w:r w:rsidR="00D82E13">
        <w:rPr>
          <w:b/>
          <w:bCs/>
          <w:sz w:val="24"/>
          <w:szCs w:val="24"/>
          <w:lang w:val="fr-CA"/>
        </w:rPr>
        <w:t xml:space="preserve"> </w:t>
      </w:r>
      <w:r w:rsidR="0091777F" w:rsidRPr="002344FB">
        <w:rPr>
          <w:b/>
          <w:bCs/>
          <w:sz w:val="24"/>
          <w:szCs w:val="24"/>
          <w:lang w:val="fr-CA"/>
        </w:rPr>
        <w:t>»</w:t>
      </w:r>
      <w:r w:rsidR="001E41EB" w:rsidRPr="002344FB">
        <w:rPr>
          <w:b/>
          <w:bCs/>
          <w:sz w:val="24"/>
          <w:szCs w:val="24"/>
          <w:lang w:val="fr-CA"/>
        </w:rPr>
        <w:t xml:space="preserve"> </w:t>
      </w:r>
      <w:r w:rsidRPr="002344FB">
        <w:rPr>
          <w:sz w:val="24"/>
          <w:szCs w:val="24"/>
        </w:rPr>
        <w:t>de notre site web au</w:t>
      </w:r>
      <w:r w:rsidR="00875F88" w:rsidRPr="002344FB">
        <w:rPr>
          <w:sz w:val="24"/>
          <w:szCs w:val="24"/>
        </w:rPr>
        <w:t xml:space="preserve"> : </w:t>
      </w:r>
      <w:hyperlink r:id="rId14" w:history="1">
        <w:r w:rsidR="0091777F" w:rsidRPr="002344FB">
          <w:rPr>
            <w:rStyle w:val="Lienhypertexte"/>
            <w:sz w:val="24"/>
            <w:szCs w:val="24"/>
          </w:rPr>
          <w:t>https://gw.microacces.com/cpepetitenation</w:t>
        </w:r>
      </w:hyperlink>
      <w:r w:rsidR="00257C42">
        <w:rPr>
          <w:b/>
          <w:bCs/>
          <w:sz w:val="24"/>
          <w:szCs w:val="24"/>
          <w:lang w:val="fr-CA"/>
        </w:rPr>
        <w:t xml:space="preserve"> </w:t>
      </w:r>
      <w:r w:rsidRPr="002344FB">
        <w:rPr>
          <w:sz w:val="24"/>
          <w:szCs w:val="24"/>
        </w:rPr>
        <w:t>elle contient plusieurs outils pouvant vous aider à compléter votre demande de reconnaissance.</w:t>
      </w:r>
    </w:p>
    <w:p w14:paraId="0C72B1A7" w14:textId="5607D526" w:rsidR="002344FB" w:rsidRDefault="002344FB" w:rsidP="0085770A">
      <w:pPr>
        <w:spacing w:after="0"/>
        <w:ind w:right="-460"/>
        <w:rPr>
          <w:szCs w:val="20"/>
        </w:rPr>
      </w:pPr>
    </w:p>
    <w:p w14:paraId="271613A9" w14:textId="328D1819" w:rsidR="002344FB" w:rsidRDefault="002344FB" w:rsidP="002344FB">
      <w:pPr>
        <w:spacing w:after="0"/>
        <w:ind w:right="-460"/>
        <w:jc w:val="center"/>
        <w:rPr>
          <w:szCs w:val="20"/>
        </w:rPr>
      </w:pPr>
    </w:p>
    <w:p w14:paraId="14FCF285" w14:textId="3B83768A" w:rsidR="002344FB" w:rsidRDefault="002344FB" w:rsidP="0085770A">
      <w:pPr>
        <w:spacing w:after="0"/>
        <w:ind w:right="-460"/>
        <w:rPr>
          <w:szCs w:val="20"/>
        </w:rPr>
      </w:pPr>
    </w:p>
    <w:p w14:paraId="46F08DAA" w14:textId="77777777" w:rsidR="0069143D" w:rsidRDefault="0069143D" w:rsidP="0085770A">
      <w:pPr>
        <w:spacing w:after="0"/>
        <w:ind w:right="-460"/>
        <w:rPr>
          <w:szCs w:val="20"/>
        </w:rPr>
      </w:pPr>
    </w:p>
    <w:p w14:paraId="15779930" w14:textId="77777777" w:rsidR="0069143D" w:rsidRDefault="0069143D" w:rsidP="0085770A">
      <w:pPr>
        <w:spacing w:after="0"/>
        <w:ind w:right="-460"/>
        <w:rPr>
          <w:szCs w:val="20"/>
        </w:rPr>
      </w:pPr>
    </w:p>
    <w:p w14:paraId="283C8587" w14:textId="77777777" w:rsidR="0010343F" w:rsidRDefault="0010343F" w:rsidP="0085770A">
      <w:pPr>
        <w:spacing w:after="0"/>
        <w:ind w:right="-460"/>
        <w:rPr>
          <w:szCs w:val="20"/>
        </w:rPr>
      </w:pPr>
    </w:p>
    <w:p w14:paraId="34DB63A3" w14:textId="77777777" w:rsidR="0010343F" w:rsidRDefault="0010343F" w:rsidP="0085770A">
      <w:pPr>
        <w:spacing w:after="0"/>
        <w:ind w:right="-460"/>
        <w:rPr>
          <w:szCs w:val="20"/>
        </w:rPr>
      </w:pPr>
    </w:p>
    <w:p w14:paraId="10EB681E" w14:textId="011FA261" w:rsidR="0069143D" w:rsidRDefault="0069143D" w:rsidP="0085770A">
      <w:pPr>
        <w:spacing w:after="0"/>
        <w:ind w:right="-460"/>
        <w:rPr>
          <w:szCs w:val="20"/>
        </w:rPr>
      </w:pPr>
    </w:p>
    <w:p w14:paraId="35A52361" w14:textId="1B4B064D" w:rsidR="00FC21E5" w:rsidRDefault="00FC21E5" w:rsidP="0085770A">
      <w:pPr>
        <w:spacing w:after="0"/>
        <w:ind w:right="-460"/>
        <w:rPr>
          <w:szCs w:val="20"/>
        </w:rPr>
      </w:pPr>
    </w:p>
    <w:p w14:paraId="283D708C" w14:textId="77777777" w:rsidR="00FC21E5" w:rsidRDefault="00FC21E5" w:rsidP="0085770A">
      <w:pPr>
        <w:spacing w:after="0"/>
        <w:ind w:right="-460"/>
        <w:rPr>
          <w:szCs w:val="20"/>
        </w:rPr>
      </w:pPr>
    </w:p>
    <w:p w14:paraId="3205F68E" w14:textId="77777777" w:rsidR="00564EAF" w:rsidRPr="00FA131B" w:rsidRDefault="00564EAF" w:rsidP="00FA131B">
      <w:pPr>
        <w:pStyle w:val="Titre1"/>
        <w:spacing w:after="0"/>
        <w:ind w:right="-35"/>
        <w:rPr>
          <w:b/>
        </w:rPr>
      </w:pPr>
      <w:r w:rsidRPr="00FA131B">
        <w:rPr>
          <w:b/>
          <w:lang w:bidi="fr-FR"/>
        </w:rPr>
        <w:t>Index de la trousse de reconnaissance</w:t>
      </w:r>
    </w:p>
    <w:p w14:paraId="29D06D25" w14:textId="4C531CE0" w:rsidR="00E0339A" w:rsidRDefault="00B86D4D" w:rsidP="0085770A">
      <w:pPr>
        <w:spacing w:after="0"/>
        <w:ind w:right="-460"/>
        <w:rPr>
          <w:sz w:val="32"/>
          <w:szCs w:val="32"/>
          <w:lang w:bidi="fr-FR"/>
        </w:rPr>
      </w:pPr>
      <w:r>
        <w:rPr>
          <w:noProof/>
          <w:sz w:val="28"/>
          <w:szCs w:val="28"/>
          <w:lang w:bidi="fr-FR"/>
        </w:rPr>
        <mc:AlternateContent>
          <mc:Choice Requires="wps">
            <w:drawing>
              <wp:anchor distT="0" distB="0" distL="114300" distR="114300" simplePos="0" relativeHeight="251688960" behindDoc="0" locked="0" layoutInCell="1" allowOverlap="1" wp14:anchorId="20CA4E93" wp14:editId="7CE3DAF0">
                <wp:simplePos x="0" y="0"/>
                <wp:positionH relativeFrom="margin">
                  <wp:posOffset>-32385</wp:posOffset>
                </wp:positionH>
                <wp:positionV relativeFrom="margin">
                  <wp:posOffset>758825</wp:posOffset>
                </wp:positionV>
                <wp:extent cx="431800" cy="431800"/>
                <wp:effectExtent l="22225" t="19050" r="31750" b="44450"/>
                <wp:wrapNone/>
                <wp:docPr id="24"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C3A5D24" w14:textId="77777777" w:rsidR="009B1957" w:rsidRPr="008E6BE0" w:rsidRDefault="009B1957" w:rsidP="00ED4B1A">
                            <w:pPr>
                              <w:jc w:val="center"/>
                              <w:rPr>
                                <w:b/>
                                <w:bCs/>
                                <w:sz w:val="34"/>
                                <w:szCs w:val="34"/>
                                <w:lang w:val="fr-CA"/>
                              </w:rPr>
                            </w:pPr>
                            <w:r w:rsidRPr="008E6BE0">
                              <w:rPr>
                                <w:b/>
                                <w:bCs/>
                                <w:sz w:val="34"/>
                                <w:szCs w:val="34"/>
                                <w:lang w:val="fr-C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A4E93" id="Oval 196" o:spid="_x0000_s1032" style="position:absolute;margin-left:-2.55pt;margin-top:59.75pt;width:34pt;height: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" fillcolor="#19aed7 [3205]" strokecolor="#f2f2f2 [3041]" strokeweight="3pt">
                <v:shadow on="t" color="#0c566a [1605]" opacity=".5" offset="1pt"/>
                <v:textbox>
                  <w:txbxContent>
                    <w:p w14:paraId="5C3A5D24" w14:textId="77777777" w:rsidR="009B1957" w:rsidRPr="008E6BE0" w:rsidRDefault="009B1957" w:rsidP="00ED4B1A">
                      <w:pPr>
                        <w:jc w:val="center"/>
                        <w:rPr>
                          <w:b/>
                          <w:bCs/>
                          <w:sz w:val="34"/>
                          <w:szCs w:val="34"/>
                          <w:lang w:val="fr-CA"/>
                        </w:rPr>
                      </w:pPr>
                      <w:r w:rsidRPr="008E6BE0">
                        <w:rPr>
                          <w:b/>
                          <w:bCs/>
                          <w:sz w:val="34"/>
                          <w:szCs w:val="34"/>
                          <w:lang w:val="fr-CA"/>
                        </w:rPr>
                        <w:t>1</w:t>
                      </w:r>
                    </w:p>
                  </w:txbxContent>
                </v:textbox>
                <w10:wrap anchorx="margin" anchory="margin"/>
              </v:oval>
            </w:pict>
          </mc:Fallback>
        </mc:AlternateContent>
      </w:r>
    </w:p>
    <w:p w14:paraId="3BF7E9D3" w14:textId="787E6F4C" w:rsidR="002D5218" w:rsidRDefault="008E6BE0" w:rsidP="0085770A">
      <w:pPr>
        <w:spacing w:after="0"/>
        <w:ind w:right="-460"/>
        <w:rPr>
          <w:sz w:val="28"/>
          <w:szCs w:val="28"/>
          <w:lang w:bidi="fr-FR"/>
        </w:rPr>
      </w:pPr>
      <w:r>
        <w:rPr>
          <w:sz w:val="28"/>
          <w:szCs w:val="28"/>
          <w:lang w:bidi="fr-FR"/>
        </w:rPr>
        <w:t xml:space="preserve">          </w:t>
      </w:r>
      <w:r w:rsidR="00ED4B1A">
        <w:rPr>
          <w:sz w:val="28"/>
          <w:szCs w:val="28"/>
          <w:lang w:bidi="fr-FR"/>
        </w:rPr>
        <w:t xml:space="preserve"> </w:t>
      </w:r>
      <w:r w:rsidR="002D5218" w:rsidRPr="002D5218">
        <w:rPr>
          <w:sz w:val="28"/>
          <w:szCs w:val="28"/>
          <w:lang w:bidi="fr-FR"/>
        </w:rPr>
        <w:t>Documents de lecture</w:t>
      </w:r>
      <w:r w:rsidR="009C0405">
        <w:rPr>
          <w:sz w:val="28"/>
          <w:szCs w:val="28"/>
          <w:lang w:bidi="fr-FR"/>
        </w:rPr>
        <w:t xml:space="preserve"> à conserver</w:t>
      </w:r>
      <w:r w:rsidR="002D5218" w:rsidRPr="002D5218">
        <w:rPr>
          <w:sz w:val="28"/>
          <w:szCs w:val="28"/>
          <w:lang w:bidi="fr-FR"/>
        </w:rPr>
        <w:t> :</w:t>
      </w:r>
    </w:p>
    <w:p w14:paraId="30D22523" w14:textId="77777777" w:rsidR="002D5218" w:rsidRPr="00833631" w:rsidRDefault="002D5218" w:rsidP="0085770A">
      <w:pPr>
        <w:spacing w:after="0"/>
        <w:ind w:right="-460"/>
        <w:rPr>
          <w:sz w:val="16"/>
          <w:szCs w:val="16"/>
          <w:lang w:bidi="fr-FR"/>
        </w:rPr>
      </w:pPr>
    </w:p>
    <w:p w14:paraId="08E76F42" w14:textId="6A8AF20D" w:rsidR="002D5218" w:rsidRDefault="002D5218" w:rsidP="002D5218">
      <w:pPr>
        <w:pStyle w:val="Paragraphedeliste"/>
        <w:numPr>
          <w:ilvl w:val="0"/>
          <w:numId w:val="9"/>
        </w:numPr>
        <w:spacing w:after="0"/>
        <w:ind w:right="-460"/>
        <w:jc w:val="left"/>
        <w:rPr>
          <w:color w:val="000000" w:themeColor="text1"/>
          <w:sz w:val="28"/>
          <w:szCs w:val="28"/>
        </w:rPr>
      </w:pPr>
      <w:r w:rsidRPr="002D5218">
        <w:rPr>
          <w:color w:val="000000" w:themeColor="text1"/>
          <w:sz w:val="28"/>
          <w:szCs w:val="28"/>
        </w:rPr>
        <w:t>Index de la trousse</w:t>
      </w:r>
    </w:p>
    <w:p w14:paraId="31A3EBA7" w14:textId="77777777" w:rsidR="00C14D31" w:rsidRDefault="00C14D31"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Les fonctions du bureau coordonnateur</w:t>
      </w:r>
    </w:p>
    <w:p w14:paraId="789433BD" w14:textId="77777777" w:rsidR="00C14D31" w:rsidRDefault="00C14D31"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 xml:space="preserve">L’équipe du bureau coordonnateur </w:t>
      </w:r>
    </w:p>
    <w:p w14:paraId="6891E433" w14:textId="77777777" w:rsidR="002D5218" w:rsidRDefault="002D5218"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Étapes du processus de la reconnaissance</w:t>
      </w:r>
    </w:p>
    <w:p w14:paraId="3FEC732F" w14:textId="77777777" w:rsidR="002D5218" w:rsidRDefault="002D5218"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Conditions à remplir</w:t>
      </w:r>
    </w:p>
    <w:p w14:paraId="6D0BB92C" w14:textId="77777777" w:rsidR="002D5218" w:rsidRDefault="00564EAF"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Lois</w:t>
      </w:r>
      <w:r w:rsidR="00B441A3">
        <w:rPr>
          <w:color w:val="000000" w:themeColor="text1"/>
          <w:sz w:val="28"/>
          <w:szCs w:val="28"/>
        </w:rPr>
        <w:t xml:space="preserve"> et règlements</w:t>
      </w:r>
      <w:r>
        <w:rPr>
          <w:color w:val="000000" w:themeColor="text1"/>
          <w:sz w:val="28"/>
          <w:szCs w:val="28"/>
        </w:rPr>
        <w:t xml:space="preserve"> </w:t>
      </w:r>
      <w:r w:rsidR="002D5218">
        <w:rPr>
          <w:color w:val="000000" w:themeColor="text1"/>
          <w:sz w:val="28"/>
          <w:szCs w:val="28"/>
        </w:rPr>
        <w:t>sur les services de garde éducatif</w:t>
      </w:r>
      <w:r>
        <w:rPr>
          <w:color w:val="000000" w:themeColor="text1"/>
          <w:sz w:val="28"/>
          <w:szCs w:val="28"/>
        </w:rPr>
        <w:t>s à l’enfance</w:t>
      </w:r>
      <w:r w:rsidR="002D5218">
        <w:rPr>
          <w:color w:val="000000" w:themeColor="text1"/>
          <w:sz w:val="28"/>
          <w:szCs w:val="28"/>
        </w:rPr>
        <w:t xml:space="preserve"> (LSGEE)</w:t>
      </w:r>
    </w:p>
    <w:p w14:paraId="75CBCAC9" w14:textId="77777777" w:rsidR="00564EAF" w:rsidRDefault="00DB66DD" w:rsidP="002D5218">
      <w:pPr>
        <w:pStyle w:val="Paragraphedeliste"/>
        <w:numPr>
          <w:ilvl w:val="0"/>
          <w:numId w:val="9"/>
        </w:numPr>
        <w:spacing w:after="0"/>
        <w:ind w:right="-460"/>
        <w:jc w:val="left"/>
        <w:rPr>
          <w:color w:val="000000" w:themeColor="text1"/>
          <w:sz w:val="28"/>
          <w:szCs w:val="28"/>
        </w:rPr>
      </w:pPr>
      <w:r>
        <w:rPr>
          <w:color w:val="000000" w:themeColor="text1"/>
          <w:sz w:val="28"/>
          <w:szCs w:val="28"/>
        </w:rPr>
        <w:t>Entente collective</w:t>
      </w:r>
    </w:p>
    <w:p w14:paraId="262F8053" w14:textId="77777777" w:rsidR="00564EAF" w:rsidRPr="0010343F" w:rsidRDefault="00564EAF" w:rsidP="0010343F">
      <w:pPr>
        <w:pStyle w:val="Paragraphedeliste"/>
        <w:numPr>
          <w:ilvl w:val="0"/>
          <w:numId w:val="9"/>
        </w:numPr>
        <w:spacing w:after="0"/>
        <w:ind w:right="-460"/>
        <w:jc w:val="left"/>
        <w:rPr>
          <w:color w:val="000000" w:themeColor="text1"/>
          <w:sz w:val="28"/>
          <w:szCs w:val="28"/>
        </w:rPr>
      </w:pPr>
      <w:r>
        <w:rPr>
          <w:color w:val="000000" w:themeColor="text1"/>
          <w:sz w:val="28"/>
          <w:szCs w:val="28"/>
        </w:rPr>
        <w:t>Offre de soutien pédagogique</w:t>
      </w:r>
    </w:p>
    <w:p w14:paraId="075ABB02" w14:textId="28AE72D7" w:rsidR="00564EAF" w:rsidRDefault="00B86D4D" w:rsidP="00564EAF">
      <w:pPr>
        <w:spacing w:after="0"/>
        <w:ind w:right="-460"/>
        <w:rPr>
          <w:sz w:val="28"/>
          <w:szCs w:val="28"/>
          <w:lang w:bidi="fr-FR"/>
        </w:rPr>
      </w:pPr>
      <w:r>
        <w:rPr>
          <w:noProof/>
          <w:sz w:val="32"/>
          <w:szCs w:val="32"/>
          <w:lang w:bidi="fr-FR"/>
        </w:rPr>
        <mc:AlternateContent>
          <mc:Choice Requires="wps">
            <w:drawing>
              <wp:anchor distT="0" distB="0" distL="114300" distR="114300" simplePos="0" relativeHeight="251687936" behindDoc="0" locked="0" layoutInCell="1" allowOverlap="1" wp14:anchorId="20CA4E93" wp14:editId="5BE2D912">
                <wp:simplePos x="0" y="0"/>
                <wp:positionH relativeFrom="margin">
                  <wp:posOffset>-32385</wp:posOffset>
                </wp:positionH>
                <wp:positionV relativeFrom="margin">
                  <wp:posOffset>3184525</wp:posOffset>
                </wp:positionV>
                <wp:extent cx="431800" cy="431800"/>
                <wp:effectExtent l="22225" t="25400" r="31750" b="47625"/>
                <wp:wrapNone/>
                <wp:docPr id="23"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026A10E" w14:textId="36A524B8" w:rsidR="009B1957" w:rsidRPr="008E6BE0" w:rsidRDefault="009B1957" w:rsidP="008E6BE0">
                            <w:pPr>
                              <w:jc w:val="center"/>
                              <w:rPr>
                                <w:b/>
                                <w:bCs/>
                                <w:sz w:val="34"/>
                                <w:szCs w:val="34"/>
                                <w:lang w:val="fr-CA"/>
                              </w:rPr>
                            </w:pPr>
                            <w:r>
                              <w:rPr>
                                <w:b/>
                                <w:bCs/>
                                <w:sz w:val="34"/>
                                <w:szCs w:val="34"/>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A4E93" id="Oval 195" o:spid="_x0000_s1033" style="position:absolute;margin-left:-2.55pt;margin-top:250.75pt;width:34pt;height: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" fillcolor="#19aed7 [3205]" strokecolor="#f2f2f2 [3041]" strokeweight="3pt">
                <v:shadow on="t" color="#0c566a [1605]" opacity=".5" offset="1pt"/>
                <v:textbox>
                  <w:txbxContent>
                    <w:p w14:paraId="2026A10E" w14:textId="36A524B8" w:rsidR="009B1957" w:rsidRPr="008E6BE0" w:rsidRDefault="009B1957" w:rsidP="008E6BE0">
                      <w:pPr>
                        <w:jc w:val="center"/>
                        <w:rPr>
                          <w:b/>
                          <w:bCs/>
                          <w:sz w:val="34"/>
                          <w:szCs w:val="34"/>
                          <w:lang w:val="fr-CA"/>
                        </w:rPr>
                      </w:pPr>
                      <w:r>
                        <w:rPr>
                          <w:b/>
                          <w:bCs/>
                          <w:sz w:val="34"/>
                          <w:szCs w:val="34"/>
                          <w:lang w:val="fr-CA"/>
                        </w:rPr>
                        <w:t>2</w:t>
                      </w:r>
                    </w:p>
                  </w:txbxContent>
                </v:textbox>
                <w10:wrap anchorx="margin" anchory="margin"/>
              </v:oval>
            </w:pict>
          </mc:Fallback>
        </mc:AlternateContent>
      </w:r>
    </w:p>
    <w:p w14:paraId="3EC500D0" w14:textId="2580A940" w:rsidR="00564EAF" w:rsidRDefault="00ED4B1A" w:rsidP="00564EAF">
      <w:pPr>
        <w:spacing w:after="0"/>
        <w:ind w:right="-460"/>
        <w:rPr>
          <w:sz w:val="28"/>
          <w:szCs w:val="28"/>
          <w:lang w:bidi="fr-FR"/>
        </w:rPr>
      </w:pPr>
      <w:bookmarkStart w:id="0" w:name="_Hlk42692899"/>
      <w:r>
        <w:rPr>
          <w:sz w:val="28"/>
          <w:szCs w:val="28"/>
          <w:lang w:bidi="fr-FR"/>
        </w:rPr>
        <w:t xml:space="preserve">            </w:t>
      </w:r>
      <w:r w:rsidR="00564EAF">
        <w:rPr>
          <w:sz w:val="28"/>
          <w:szCs w:val="28"/>
          <w:lang w:bidi="fr-FR"/>
        </w:rPr>
        <w:t>Documents à remplir et retourner</w:t>
      </w:r>
      <w:r w:rsidR="00564EAF" w:rsidRPr="002D5218">
        <w:rPr>
          <w:sz w:val="28"/>
          <w:szCs w:val="28"/>
          <w:lang w:bidi="fr-FR"/>
        </w:rPr>
        <w:t> </w:t>
      </w:r>
      <w:bookmarkEnd w:id="0"/>
      <w:r w:rsidR="00564EAF" w:rsidRPr="002D5218">
        <w:rPr>
          <w:sz w:val="28"/>
          <w:szCs w:val="28"/>
          <w:lang w:bidi="fr-FR"/>
        </w:rPr>
        <w:t>:</w:t>
      </w:r>
    </w:p>
    <w:p w14:paraId="26BCF12C" w14:textId="77777777" w:rsidR="00564EAF" w:rsidRPr="00833631" w:rsidRDefault="00564EAF" w:rsidP="00564EAF">
      <w:pPr>
        <w:spacing w:after="0"/>
        <w:ind w:right="-460"/>
        <w:rPr>
          <w:sz w:val="16"/>
          <w:szCs w:val="16"/>
          <w:lang w:bidi="fr-FR"/>
        </w:rPr>
      </w:pPr>
    </w:p>
    <w:p w14:paraId="397CF502" w14:textId="77777777" w:rsidR="00564EAF" w:rsidRDefault="00564EAF" w:rsidP="00564EAF">
      <w:pPr>
        <w:pStyle w:val="Paragraphedeliste"/>
        <w:numPr>
          <w:ilvl w:val="0"/>
          <w:numId w:val="12"/>
        </w:numPr>
        <w:spacing w:after="0"/>
        <w:ind w:right="-460"/>
        <w:jc w:val="left"/>
        <w:rPr>
          <w:color w:val="000000" w:themeColor="text1"/>
          <w:sz w:val="28"/>
          <w:szCs w:val="28"/>
        </w:rPr>
      </w:pPr>
      <w:r>
        <w:rPr>
          <w:color w:val="000000" w:themeColor="text1"/>
          <w:sz w:val="28"/>
          <w:szCs w:val="28"/>
        </w:rPr>
        <w:t>Demande de reconnaissance</w:t>
      </w:r>
    </w:p>
    <w:p w14:paraId="117F37DE" w14:textId="77777777" w:rsidR="00564EAF" w:rsidRDefault="00564EAF" w:rsidP="00564EAF">
      <w:pPr>
        <w:pStyle w:val="Paragraphedeliste"/>
        <w:numPr>
          <w:ilvl w:val="0"/>
          <w:numId w:val="12"/>
        </w:numPr>
        <w:spacing w:after="0"/>
        <w:ind w:right="-460"/>
        <w:jc w:val="left"/>
        <w:rPr>
          <w:color w:val="000000" w:themeColor="text1"/>
          <w:sz w:val="28"/>
          <w:szCs w:val="28"/>
        </w:rPr>
      </w:pPr>
      <w:r>
        <w:rPr>
          <w:color w:val="000000" w:themeColor="text1"/>
          <w:sz w:val="28"/>
          <w:szCs w:val="28"/>
        </w:rPr>
        <w:t>Programme éducatif</w:t>
      </w:r>
    </w:p>
    <w:p w14:paraId="588F0328" w14:textId="77777777" w:rsidR="00564EAF" w:rsidRDefault="00564EAF" w:rsidP="00564EAF">
      <w:pPr>
        <w:pStyle w:val="Paragraphedeliste"/>
        <w:numPr>
          <w:ilvl w:val="0"/>
          <w:numId w:val="12"/>
        </w:numPr>
        <w:spacing w:after="0"/>
        <w:ind w:right="-460"/>
        <w:jc w:val="left"/>
        <w:rPr>
          <w:color w:val="000000" w:themeColor="text1"/>
          <w:sz w:val="28"/>
          <w:szCs w:val="28"/>
        </w:rPr>
      </w:pPr>
      <w:r>
        <w:rPr>
          <w:color w:val="000000" w:themeColor="text1"/>
          <w:sz w:val="28"/>
          <w:szCs w:val="28"/>
        </w:rPr>
        <w:t>Procédure d’évacuation en cas d’urgence</w:t>
      </w:r>
    </w:p>
    <w:p w14:paraId="017908A0" w14:textId="20D79921" w:rsidR="00564EAF" w:rsidRDefault="00564EAF" w:rsidP="00564EAF">
      <w:pPr>
        <w:pStyle w:val="Paragraphedeliste"/>
        <w:numPr>
          <w:ilvl w:val="0"/>
          <w:numId w:val="12"/>
        </w:numPr>
        <w:spacing w:after="0"/>
        <w:ind w:right="-460"/>
        <w:jc w:val="left"/>
        <w:rPr>
          <w:color w:val="000000" w:themeColor="text1"/>
          <w:sz w:val="28"/>
          <w:szCs w:val="28"/>
        </w:rPr>
      </w:pPr>
      <w:r>
        <w:rPr>
          <w:color w:val="000000" w:themeColor="text1"/>
          <w:sz w:val="28"/>
          <w:szCs w:val="28"/>
        </w:rPr>
        <w:t>Liste des documents requis pour la requérante</w:t>
      </w:r>
    </w:p>
    <w:p w14:paraId="2F1E8C6A" w14:textId="77777777" w:rsidR="00ED4B1A" w:rsidRDefault="00ED4B1A" w:rsidP="00ED4B1A">
      <w:pPr>
        <w:pStyle w:val="Paragraphedeliste"/>
        <w:numPr>
          <w:ilvl w:val="0"/>
          <w:numId w:val="12"/>
        </w:numPr>
        <w:spacing w:after="0"/>
        <w:ind w:right="-460"/>
        <w:jc w:val="left"/>
        <w:rPr>
          <w:color w:val="000000" w:themeColor="text1"/>
          <w:sz w:val="28"/>
          <w:szCs w:val="28"/>
        </w:rPr>
      </w:pPr>
      <w:r>
        <w:rPr>
          <w:color w:val="000000" w:themeColor="text1"/>
          <w:sz w:val="28"/>
          <w:szCs w:val="28"/>
        </w:rPr>
        <w:t>Certificat médical</w:t>
      </w:r>
    </w:p>
    <w:p w14:paraId="1B4C959A" w14:textId="77777777" w:rsidR="00564EAF" w:rsidRDefault="00564EAF" w:rsidP="00564EAF">
      <w:pPr>
        <w:spacing w:after="0"/>
        <w:ind w:right="-460"/>
        <w:rPr>
          <w:sz w:val="28"/>
          <w:szCs w:val="28"/>
          <w:lang w:bidi="fr-FR"/>
        </w:rPr>
      </w:pPr>
    </w:p>
    <w:p w14:paraId="6414069E" w14:textId="77777777" w:rsidR="00C14D31" w:rsidRPr="00FA131B" w:rsidRDefault="00C14D31" w:rsidP="00FA131B">
      <w:pPr>
        <w:pStyle w:val="Titre1"/>
        <w:spacing w:after="0"/>
        <w:ind w:right="-35"/>
        <w:rPr>
          <w:b/>
          <w:lang w:bidi="fr-FR"/>
        </w:rPr>
      </w:pPr>
      <w:r w:rsidRPr="00FA131B">
        <w:rPr>
          <w:b/>
          <w:lang w:bidi="fr-FR"/>
        </w:rPr>
        <w:t>Les fonctions du bureau coordonnateur</w:t>
      </w:r>
    </w:p>
    <w:p w14:paraId="6F4EC049" w14:textId="77777777" w:rsidR="00955C0C" w:rsidRPr="00955C0C" w:rsidRDefault="00955C0C" w:rsidP="00955C0C">
      <w:pPr>
        <w:rPr>
          <w:lang w:bidi="fr-FR"/>
        </w:rPr>
      </w:pPr>
    </w:p>
    <w:p w14:paraId="3B33B3CB" w14:textId="77777777" w:rsidR="00C14D31" w:rsidRPr="00C14D31" w:rsidRDefault="00C14D31" w:rsidP="00C14D31">
      <w:pPr>
        <w:spacing w:after="150"/>
        <w:jc w:val="both"/>
        <w:rPr>
          <w:rFonts w:asciiTheme="majorHAnsi" w:hAnsiTheme="majorHAnsi" w:cs="Arial"/>
          <w:color w:val="800080"/>
          <w:sz w:val="24"/>
          <w:szCs w:val="24"/>
        </w:rPr>
      </w:pPr>
      <w:r w:rsidRPr="00C14D31">
        <w:rPr>
          <w:rFonts w:asciiTheme="majorHAnsi" w:hAnsiTheme="majorHAnsi" w:cs="Arial"/>
          <w:color w:val="800080"/>
          <w:sz w:val="24"/>
          <w:szCs w:val="24"/>
        </w:rPr>
        <w:t>Le bureau coordonnateur de la garde en milieu familial doit répondre aux besoins des responsables d'un service de garde en milieu familial et a pour fonctions :</w:t>
      </w:r>
    </w:p>
    <w:p w14:paraId="49855594" w14:textId="0D14C4BA"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D’accorder</w:t>
      </w:r>
      <w:r w:rsidR="00C14D31" w:rsidRPr="00C14D31">
        <w:rPr>
          <w:rFonts w:asciiTheme="majorHAnsi" w:hAnsiTheme="majorHAnsi" w:cs="Arial"/>
          <w:color w:val="800080"/>
          <w:sz w:val="24"/>
          <w:szCs w:val="24"/>
        </w:rPr>
        <w:t xml:space="preserve"> les reconnaissances aux </w:t>
      </w:r>
      <w:r w:rsidRPr="00C14D31">
        <w:rPr>
          <w:rFonts w:asciiTheme="majorHAnsi" w:hAnsiTheme="majorHAnsi" w:cs="Arial"/>
          <w:color w:val="800080"/>
          <w:sz w:val="24"/>
          <w:szCs w:val="24"/>
        </w:rPr>
        <w:t>responsables ;</w:t>
      </w:r>
      <w:r w:rsidR="00C14D31" w:rsidRPr="00C14D31">
        <w:rPr>
          <w:rFonts w:asciiTheme="majorHAnsi" w:hAnsiTheme="majorHAnsi" w:cs="Arial"/>
          <w:color w:val="800080"/>
          <w:sz w:val="24"/>
          <w:szCs w:val="24"/>
        </w:rPr>
        <w:t xml:space="preserve"> </w:t>
      </w:r>
    </w:p>
    <w:p w14:paraId="1B30D8A6" w14:textId="70CBCACA"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D’offrir</w:t>
      </w:r>
      <w:r w:rsidR="00C14D31" w:rsidRPr="00C14D31">
        <w:rPr>
          <w:rFonts w:asciiTheme="majorHAnsi" w:hAnsiTheme="majorHAnsi" w:cs="Arial"/>
          <w:color w:val="800080"/>
          <w:sz w:val="24"/>
          <w:szCs w:val="24"/>
        </w:rPr>
        <w:t xml:space="preserve"> un soutien pédagogique et technique sur demande</w:t>
      </w:r>
      <w:r>
        <w:rPr>
          <w:rFonts w:asciiTheme="majorHAnsi" w:hAnsiTheme="majorHAnsi" w:cs="Arial"/>
          <w:color w:val="800080"/>
          <w:sz w:val="24"/>
          <w:szCs w:val="24"/>
        </w:rPr>
        <w:t xml:space="preserve"> </w:t>
      </w:r>
      <w:r w:rsidR="00C14D31" w:rsidRPr="00C14D31">
        <w:rPr>
          <w:rFonts w:asciiTheme="majorHAnsi" w:hAnsiTheme="majorHAnsi" w:cs="Arial"/>
          <w:color w:val="800080"/>
          <w:sz w:val="24"/>
          <w:szCs w:val="24"/>
        </w:rPr>
        <w:t xml:space="preserve">; </w:t>
      </w:r>
    </w:p>
    <w:p w14:paraId="3BF40F87" w14:textId="017528FA"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D’appliquer</w:t>
      </w:r>
      <w:r w:rsidR="00C14D31" w:rsidRPr="00C14D31">
        <w:rPr>
          <w:rFonts w:asciiTheme="majorHAnsi" w:hAnsiTheme="majorHAnsi" w:cs="Arial"/>
          <w:color w:val="800080"/>
          <w:sz w:val="24"/>
          <w:szCs w:val="24"/>
        </w:rPr>
        <w:t xml:space="preserve"> les mesures de surveillance prévues par règlement</w:t>
      </w:r>
      <w:r>
        <w:rPr>
          <w:rFonts w:asciiTheme="majorHAnsi" w:hAnsiTheme="majorHAnsi" w:cs="Arial"/>
          <w:color w:val="800080"/>
          <w:sz w:val="24"/>
          <w:szCs w:val="24"/>
        </w:rPr>
        <w:t xml:space="preserve"> </w:t>
      </w:r>
      <w:r w:rsidR="00C14D31" w:rsidRPr="00C14D31">
        <w:rPr>
          <w:rFonts w:asciiTheme="majorHAnsi" w:hAnsiTheme="majorHAnsi" w:cs="Arial"/>
          <w:color w:val="800080"/>
          <w:sz w:val="24"/>
          <w:szCs w:val="24"/>
        </w:rPr>
        <w:t xml:space="preserve">; </w:t>
      </w:r>
    </w:p>
    <w:p w14:paraId="1D0482DD" w14:textId="06B1B3F3"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De</w:t>
      </w:r>
      <w:r w:rsidR="00C14D31" w:rsidRPr="00C14D31">
        <w:rPr>
          <w:rFonts w:asciiTheme="majorHAnsi" w:hAnsiTheme="majorHAnsi" w:cs="Arial"/>
          <w:color w:val="800080"/>
          <w:sz w:val="24"/>
          <w:szCs w:val="24"/>
        </w:rPr>
        <w:t xml:space="preserve"> favoriser la formation et le perfectionnement continus des responsables</w:t>
      </w:r>
      <w:r>
        <w:rPr>
          <w:rFonts w:asciiTheme="majorHAnsi" w:hAnsiTheme="majorHAnsi" w:cs="Arial"/>
          <w:color w:val="800080"/>
          <w:sz w:val="24"/>
          <w:szCs w:val="24"/>
        </w:rPr>
        <w:t xml:space="preserve"> </w:t>
      </w:r>
      <w:r w:rsidR="00C14D31" w:rsidRPr="00C14D31">
        <w:rPr>
          <w:rFonts w:asciiTheme="majorHAnsi" w:hAnsiTheme="majorHAnsi" w:cs="Arial"/>
          <w:color w:val="800080"/>
          <w:sz w:val="24"/>
          <w:szCs w:val="24"/>
        </w:rPr>
        <w:t xml:space="preserve">; </w:t>
      </w:r>
    </w:p>
    <w:p w14:paraId="511D2370" w14:textId="6A511C6F"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De</w:t>
      </w:r>
      <w:r w:rsidR="00C14D31" w:rsidRPr="00C14D31">
        <w:rPr>
          <w:rFonts w:asciiTheme="majorHAnsi" w:hAnsiTheme="majorHAnsi" w:cs="Arial"/>
          <w:color w:val="800080"/>
          <w:sz w:val="24"/>
          <w:szCs w:val="24"/>
        </w:rPr>
        <w:t xml:space="preserve"> répartir les places subventionnées</w:t>
      </w:r>
      <w:r>
        <w:rPr>
          <w:rFonts w:asciiTheme="majorHAnsi" w:hAnsiTheme="majorHAnsi" w:cs="Arial"/>
          <w:color w:val="800080"/>
          <w:sz w:val="24"/>
          <w:szCs w:val="24"/>
        </w:rPr>
        <w:t xml:space="preserve"> </w:t>
      </w:r>
      <w:r w:rsidR="00C14D31" w:rsidRPr="00C14D31">
        <w:rPr>
          <w:rFonts w:asciiTheme="majorHAnsi" w:hAnsiTheme="majorHAnsi" w:cs="Arial"/>
          <w:color w:val="800080"/>
          <w:sz w:val="24"/>
          <w:szCs w:val="24"/>
        </w:rPr>
        <w:t xml:space="preserve">; </w:t>
      </w:r>
    </w:p>
    <w:p w14:paraId="65E560A5" w14:textId="44BCCBA4" w:rsidR="00C14D31" w:rsidRPr="00C14D31" w:rsidRDefault="00D82E13" w:rsidP="00C14D31">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D’administrer</w:t>
      </w:r>
      <w:r w:rsidR="00C14D31" w:rsidRPr="00C14D31">
        <w:rPr>
          <w:rFonts w:asciiTheme="majorHAnsi" w:hAnsiTheme="majorHAnsi" w:cs="Arial"/>
          <w:color w:val="800080"/>
          <w:sz w:val="24"/>
          <w:szCs w:val="24"/>
        </w:rPr>
        <w:t xml:space="preserve"> les subventions destinées aux responsables et d'assurer la gestion des ententes et des autres documents nécessaires à l'administration des subventions</w:t>
      </w:r>
      <w:r>
        <w:rPr>
          <w:rFonts w:asciiTheme="majorHAnsi" w:hAnsiTheme="majorHAnsi" w:cs="Arial"/>
          <w:color w:val="800080"/>
          <w:sz w:val="24"/>
          <w:szCs w:val="24"/>
        </w:rPr>
        <w:t xml:space="preserve"> </w:t>
      </w:r>
      <w:r w:rsidR="00C14D31" w:rsidRPr="00C14D31">
        <w:rPr>
          <w:rFonts w:asciiTheme="majorHAnsi" w:hAnsiTheme="majorHAnsi" w:cs="Arial"/>
          <w:color w:val="800080"/>
          <w:sz w:val="24"/>
          <w:szCs w:val="24"/>
        </w:rPr>
        <w:t xml:space="preserve">; </w:t>
      </w:r>
    </w:p>
    <w:p w14:paraId="2BB9756E" w14:textId="56AFE303" w:rsidR="00C14D31" w:rsidRPr="00C14D31" w:rsidRDefault="00D82E13" w:rsidP="009B724C">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De</w:t>
      </w:r>
      <w:r w:rsidR="00C14D31" w:rsidRPr="00C14D31">
        <w:rPr>
          <w:rFonts w:asciiTheme="majorHAnsi" w:hAnsiTheme="majorHAnsi" w:cs="Arial"/>
          <w:color w:val="800080"/>
          <w:sz w:val="24"/>
          <w:szCs w:val="24"/>
        </w:rPr>
        <w:t xml:space="preserve"> maintenir un service centralisé d'information sur les services de garde en milieu familial; </w:t>
      </w:r>
    </w:p>
    <w:p w14:paraId="6EDD6495" w14:textId="44A61C4E" w:rsidR="009C0405" w:rsidRPr="00FC21E5" w:rsidRDefault="00D82E13" w:rsidP="00FC21E5">
      <w:pPr>
        <w:numPr>
          <w:ilvl w:val="0"/>
          <w:numId w:val="13"/>
        </w:numPr>
        <w:tabs>
          <w:tab w:val="clear" w:pos="1080"/>
          <w:tab w:val="num" w:pos="360"/>
        </w:tabs>
        <w:spacing w:before="100" w:beforeAutospacing="1" w:after="100" w:afterAutospacing="1" w:line="240" w:lineRule="auto"/>
        <w:ind w:left="360"/>
        <w:jc w:val="both"/>
        <w:rPr>
          <w:rFonts w:asciiTheme="majorHAnsi" w:hAnsiTheme="majorHAnsi" w:cs="Arial"/>
          <w:color w:val="800080"/>
          <w:sz w:val="24"/>
          <w:szCs w:val="24"/>
        </w:rPr>
      </w:pPr>
      <w:r w:rsidRPr="00C14D31">
        <w:rPr>
          <w:rFonts w:asciiTheme="majorHAnsi" w:hAnsiTheme="majorHAnsi" w:cs="Arial"/>
          <w:color w:val="800080"/>
          <w:sz w:val="24"/>
          <w:szCs w:val="24"/>
        </w:rPr>
        <w:t>De</w:t>
      </w:r>
      <w:r w:rsidR="00C14D31" w:rsidRPr="00C14D31">
        <w:rPr>
          <w:rFonts w:asciiTheme="majorHAnsi" w:hAnsiTheme="majorHAnsi" w:cs="Arial"/>
          <w:color w:val="800080"/>
          <w:sz w:val="24"/>
          <w:szCs w:val="24"/>
        </w:rPr>
        <w:t xml:space="preserve"> traiter les plaintes des parents. </w:t>
      </w:r>
    </w:p>
    <w:p w14:paraId="59303680" w14:textId="6717582A" w:rsidR="00C14D31" w:rsidRPr="00FA131B" w:rsidRDefault="00833631" w:rsidP="00FA131B">
      <w:pPr>
        <w:pStyle w:val="Titre1"/>
        <w:spacing w:after="0"/>
        <w:ind w:right="-35"/>
        <w:rPr>
          <w:b/>
          <w:lang w:bidi="fr-FR"/>
        </w:rPr>
      </w:pPr>
      <w:r w:rsidRPr="00FA131B">
        <w:rPr>
          <w:b/>
          <w:lang w:bidi="fr-FR"/>
        </w:rPr>
        <w:t xml:space="preserve">L’ÉQUIPE </w:t>
      </w:r>
      <w:r w:rsidR="00CA6CBF">
        <w:rPr>
          <w:b/>
          <w:lang w:bidi="fr-FR"/>
        </w:rPr>
        <w:t>du CPE/BC de la Petite-Nation</w:t>
      </w:r>
    </w:p>
    <w:p w14:paraId="29A7A2F8" w14:textId="7853BC27" w:rsidR="00833631" w:rsidRDefault="00D82E13" w:rsidP="00833631">
      <w:pPr>
        <w:spacing w:after="0"/>
        <w:rPr>
          <w:rFonts w:asciiTheme="majorHAnsi" w:hAnsiTheme="majorHAnsi"/>
          <w:b/>
          <w:color w:val="800080"/>
          <w:sz w:val="16"/>
          <w:szCs w:val="16"/>
        </w:rPr>
      </w:pPr>
      <w:r>
        <w:rPr>
          <w:rFonts w:asciiTheme="majorHAnsi" w:hAnsiTheme="majorHAnsi"/>
          <w:b/>
          <w:noProof/>
          <w:color w:val="800080"/>
          <w:szCs w:val="20"/>
          <w:lang w:val="fr-CA" w:eastAsia="fr-CA"/>
        </w:rPr>
        <mc:AlternateContent>
          <mc:Choice Requires="wps">
            <w:drawing>
              <wp:anchor distT="0" distB="0" distL="114300" distR="114300" simplePos="0" relativeHeight="251684864" behindDoc="0" locked="0" layoutInCell="1" allowOverlap="1" wp14:anchorId="62AE4E15" wp14:editId="007F683F">
                <wp:simplePos x="0" y="0"/>
                <wp:positionH relativeFrom="margin">
                  <wp:posOffset>4565015</wp:posOffset>
                </wp:positionH>
                <wp:positionV relativeFrom="margin">
                  <wp:posOffset>8136255</wp:posOffset>
                </wp:positionV>
                <wp:extent cx="2293620" cy="914400"/>
                <wp:effectExtent l="0" t="0" r="1905" b="4445"/>
                <wp:wrapNone/>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914400"/>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37BE1423" w14:textId="66F769E7" w:rsidR="009B1957" w:rsidRPr="00833631" w:rsidRDefault="009B1957" w:rsidP="00AA4170">
                            <w:pPr>
                              <w:spacing w:after="0"/>
                              <w:rPr>
                                <w:rFonts w:asciiTheme="majorHAnsi" w:hAnsiTheme="majorHAnsi"/>
                                <w:b/>
                                <w:color w:val="800080"/>
                                <w:szCs w:val="20"/>
                              </w:rPr>
                            </w:pPr>
                            <w:r w:rsidRPr="00833631">
                              <w:rPr>
                                <w:rFonts w:asciiTheme="majorHAnsi" w:hAnsiTheme="majorHAnsi"/>
                                <w:b/>
                                <w:color w:val="800080"/>
                                <w:szCs w:val="20"/>
                              </w:rPr>
                              <w:t xml:space="preserve">Directrice adjointe à </w:t>
                            </w:r>
                            <w:r>
                              <w:rPr>
                                <w:rFonts w:asciiTheme="majorHAnsi" w:hAnsiTheme="majorHAnsi"/>
                                <w:b/>
                                <w:color w:val="800080"/>
                                <w:szCs w:val="20"/>
                              </w:rPr>
                              <w:t>l’administration</w:t>
                            </w:r>
                          </w:p>
                          <w:p w14:paraId="12175909" w14:textId="75D8B19B" w:rsidR="009B1957" w:rsidRPr="00833631" w:rsidRDefault="009B1957" w:rsidP="00AA4170">
                            <w:pPr>
                              <w:spacing w:after="0"/>
                              <w:rPr>
                                <w:rFonts w:asciiTheme="majorHAnsi" w:hAnsiTheme="majorHAnsi"/>
                                <w:color w:val="800080"/>
                                <w:szCs w:val="20"/>
                              </w:rPr>
                            </w:pPr>
                            <w:r>
                              <w:rPr>
                                <w:rFonts w:asciiTheme="majorHAnsi" w:hAnsiTheme="majorHAnsi"/>
                                <w:color w:val="800080"/>
                                <w:szCs w:val="20"/>
                              </w:rPr>
                              <w:t>Judith Laurent</w:t>
                            </w:r>
                          </w:p>
                          <w:p w14:paraId="24BF6B57" w14:textId="63B670DA" w:rsidR="009B1957" w:rsidRPr="00833631" w:rsidRDefault="007769DC" w:rsidP="00AA4170">
                            <w:pPr>
                              <w:spacing w:after="0"/>
                              <w:rPr>
                                <w:rFonts w:asciiTheme="majorHAnsi" w:hAnsiTheme="majorHAnsi"/>
                                <w:szCs w:val="20"/>
                              </w:rPr>
                            </w:pPr>
                            <w:hyperlink r:id="rId15" w:history="1">
                              <w:r w:rsidR="009B1957" w:rsidRPr="00543248">
                                <w:rPr>
                                  <w:rStyle w:val="Lienhypertexte"/>
                                  <w:szCs w:val="20"/>
                                </w:rPr>
                                <w:t>administration@cpepetitenation.ca</w:t>
                              </w:r>
                            </w:hyperlink>
                          </w:p>
                          <w:p w14:paraId="304D1F52" w14:textId="77777777" w:rsidR="009B1957" w:rsidRDefault="009B1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4E15" id="Text Box 192" o:spid="_x0000_s1034" type="#_x0000_t202" style="position:absolute;margin-left:359.45pt;margin-top:640.65pt;width:180.6pt;height:1in;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" fillcolor="white [3212]" stroked="f" strokecolor="black [3213]" strokeweight=".25pt">
                <v:textbox>
                  <w:txbxContent>
                    <w:p w14:paraId="37BE1423" w14:textId="66F769E7" w:rsidR="009B1957" w:rsidRPr="00833631" w:rsidRDefault="009B1957" w:rsidP="00AA4170">
                      <w:pPr>
                        <w:spacing w:after="0"/>
                        <w:rPr>
                          <w:rFonts w:asciiTheme="majorHAnsi" w:hAnsiTheme="majorHAnsi"/>
                          <w:b/>
                          <w:color w:val="800080"/>
                          <w:szCs w:val="20"/>
                        </w:rPr>
                      </w:pPr>
                      <w:r w:rsidRPr="00833631">
                        <w:rPr>
                          <w:rFonts w:asciiTheme="majorHAnsi" w:hAnsiTheme="majorHAnsi"/>
                          <w:b/>
                          <w:color w:val="800080"/>
                          <w:szCs w:val="20"/>
                        </w:rPr>
                        <w:t xml:space="preserve">Directrice adjointe à </w:t>
                      </w:r>
                      <w:r>
                        <w:rPr>
                          <w:rFonts w:asciiTheme="majorHAnsi" w:hAnsiTheme="majorHAnsi"/>
                          <w:b/>
                          <w:color w:val="800080"/>
                          <w:szCs w:val="20"/>
                        </w:rPr>
                        <w:t>l’administration</w:t>
                      </w:r>
                    </w:p>
                    <w:p w14:paraId="12175909" w14:textId="75D8B19B" w:rsidR="009B1957" w:rsidRPr="00833631" w:rsidRDefault="009B1957" w:rsidP="00AA4170">
                      <w:pPr>
                        <w:spacing w:after="0"/>
                        <w:rPr>
                          <w:rFonts w:asciiTheme="majorHAnsi" w:hAnsiTheme="majorHAnsi"/>
                          <w:color w:val="800080"/>
                          <w:szCs w:val="20"/>
                        </w:rPr>
                      </w:pPr>
                      <w:r>
                        <w:rPr>
                          <w:rFonts w:asciiTheme="majorHAnsi" w:hAnsiTheme="majorHAnsi"/>
                          <w:color w:val="800080"/>
                          <w:szCs w:val="20"/>
                        </w:rPr>
                        <w:t>Judith Laurent</w:t>
                      </w:r>
                    </w:p>
                    <w:p w14:paraId="24BF6B57" w14:textId="63B670DA" w:rsidR="009B1957" w:rsidRPr="00833631" w:rsidRDefault="007769DC" w:rsidP="00AA4170">
                      <w:pPr>
                        <w:spacing w:after="0"/>
                        <w:rPr>
                          <w:rFonts w:asciiTheme="majorHAnsi" w:hAnsiTheme="majorHAnsi"/>
                          <w:szCs w:val="20"/>
                        </w:rPr>
                      </w:pPr>
                      <w:hyperlink r:id="rId16" w:history="1">
                        <w:r w:rsidR="009B1957" w:rsidRPr="00543248">
                          <w:rPr>
                            <w:rStyle w:val="Lienhypertexte"/>
                            <w:szCs w:val="20"/>
                          </w:rPr>
                          <w:t>administration@cpepetitenation.ca</w:t>
                        </w:r>
                      </w:hyperlink>
                    </w:p>
                    <w:p w14:paraId="304D1F52" w14:textId="77777777" w:rsidR="009B1957" w:rsidRDefault="009B1957"/>
                  </w:txbxContent>
                </v:textbox>
                <w10:wrap anchorx="margin" anchory="margin"/>
              </v:shape>
            </w:pict>
          </mc:Fallback>
        </mc:AlternateContent>
      </w:r>
      <w:r w:rsidR="00B86D4D">
        <w:rPr>
          <w:rFonts w:asciiTheme="majorHAnsi" w:hAnsiTheme="majorHAnsi"/>
          <w:b/>
          <w:noProof/>
          <w:color w:val="800080"/>
          <w:szCs w:val="20"/>
          <w:lang w:val="fr-CA" w:eastAsia="fr-CA"/>
        </w:rPr>
        <mc:AlternateContent>
          <mc:Choice Requires="wps">
            <w:drawing>
              <wp:anchor distT="0" distB="0" distL="114300" distR="114300" simplePos="0" relativeHeight="251636736" behindDoc="0" locked="0" layoutInCell="1" allowOverlap="1" wp14:anchorId="66F89B60" wp14:editId="3F0D9BE1">
                <wp:simplePos x="0" y="0"/>
                <wp:positionH relativeFrom="column">
                  <wp:posOffset>2470150</wp:posOffset>
                </wp:positionH>
                <wp:positionV relativeFrom="paragraph">
                  <wp:posOffset>67310</wp:posOffset>
                </wp:positionV>
                <wp:extent cx="2094865" cy="1294765"/>
                <wp:effectExtent l="635"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29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9F842" w14:textId="77777777" w:rsidR="009B1957" w:rsidRPr="00833631" w:rsidRDefault="009B1957" w:rsidP="00833631">
                            <w:pPr>
                              <w:spacing w:after="0"/>
                              <w:rPr>
                                <w:rFonts w:asciiTheme="majorHAnsi" w:hAnsiTheme="majorHAnsi"/>
                                <w:b/>
                                <w:color w:val="800080"/>
                                <w:szCs w:val="20"/>
                              </w:rPr>
                            </w:pPr>
                            <w:r w:rsidRPr="00833631">
                              <w:rPr>
                                <w:rFonts w:asciiTheme="majorHAnsi" w:hAnsiTheme="majorHAnsi"/>
                                <w:b/>
                                <w:color w:val="800080"/>
                                <w:szCs w:val="20"/>
                              </w:rPr>
                              <w:t>Directrice adjointe à la pédagogie</w:t>
                            </w:r>
                          </w:p>
                          <w:p w14:paraId="70E5EFE3" w14:textId="77777777" w:rsidR="009B1957" w:rsidRPr="00833631" w:rsidRDefault="009B1957" w:rsidP="00833631">
                            <w:pPr>
                              <w:spacing w:after="0"/>
                              <w:rPr>
                                <w:rFonts w:asciiTheme="majorHAnsi" w:hAnsiTheme="majorHAnsi"/>
                                <w:color w:val="800080"/>
                                <w:szCs w:val="20"/>
                              </w:rPr>
                            </w:pPr>
                            <w:r w:rsidRPr="00833631">
                              <w:rPr>
                                <w:rFonts w:asciiTheme="majorHAnsi" w:hAnsiTheme="majorHAnsi"/>
                                <w:color w:val="800080"/>
                                <w:szCs w:val="20"/>
                              </w:rPr>
                              <w:t>Mélanie Poulin</w:t>
                            </w:r>
                          </w:p>
                          <w:p w14:paraId="4030D7AB" w14:textId="77777777" w:rsidR="009B1957" w:rsidRPr="00833631" w:rsidRDefault="007769DC" w:rsidP="00833631">
                            <w:pPr>
                              <w:spacing w:after="0"/>
                              <w:rPr>
                                <w:rFonts w:asciiTheme="majorHAnsi" w:hAnsiTheme="majorHAnsi"/>
                                <w:szCs w:val="20"/>
                              </w:rPr>
                            </w:pPr>
                            <w:hyperlink r:id="rId17" w:history="1">
                              <w:r w:rsidR="009B1957" w:rsidRPr="00833631">
                                <w:rPr>
                                  <w:rStyle w:val="Lienhypertexte"/>
                                  <w:szCs w:val="20"/>
                                </w:rPr>
                                <w:t>pédagogie@cpepetitenation.ca</w:t>
                              </w:r>
                            </w:hyperlink>
                          </w:p>
                          <w:p w14:paraId="2CCE8CDF" w14:textId="77777777" w:rsidR="009B1957" w:rsidRPr="00833631" w:rsidRDefault="009B1957" w:rsidP="00833631">
                            <w:pPr>
                              <w:spacing w:after="0"/>
                              <w:rPr>
                                <w:rFonts w:asciiTheme="majorHAnsi" w:hAnsiTheme="majorHAnsi"/>
                                <w:color w:val="800080"/>
                                <w:szCs w:val="20"/>
                              </w:rPr>
                            </w:pPr>
                          </w:p>
                          <w:p w14:paraId="0AFF0103" w14:textId="77777777" w:rsidR="009B1957" w:rsidRPr="00833631" w:rsidRDefault="009B1957" w:rsidP="00833631">
                            <w:pPr>
                              <w:spacing w:after="0"/>
                              <w:rPr>
                                <w:rFonts w:asciiTheme="majorHAnsi" w:hAnsiTheme="majorHAnsi"/>
                                <w:b/>
                                <w:color w:val="800080"/>
                                <w:szCs w:val="20"/>
                              </w:rPr>
                            </w:pPr>
                            <w:r w:rsidRPr="00833631">
                              <w:rPr>
                                <w:rFonts w:asciiTheme="majorHAnsi" w:hAnsiTheme="majorHAnsi"/>
                                <w:b/>
                                <w:color w:val="800080"/>
                                <w:szCs w:val="20"/>
                              </w:rPr>
                              <w:t>Secrétaire-comptable</w:t>
                            </w:r>
                          </w:p>
                          <w:p w14:paraId="73D673D4" w14:textId="77777777" w:rsidR="009B1957" w:rsidRPr="00833631" w:rsidRDefault="009B1957" w:rsidP="00833631">
                            <w:pPr>
                              <w:spacing w:after="0"/>
                              <w:rPr>
                                <w:rFonts w:asciiTheme="majorHAnsi" w:hAnsiTheme="majorHAnsi"/>
                                <w:color w:val="800080"/>
                                <w:szCs w:val="20"/>
                              </w:rPr>
                            </w:pPr>
                            <w:r w:rsidRPr="00833631">
                              <w:rPr>
                                <w:rFonts w:asciiTheme="majorHAnsi" w:hAnsiTheme="majorHAnsi"/>
                                <w:color w:val="800080"/>
                                <w:szCs w:val="20"/>
                              </w:rPr>
                              <w:t>Suzanne Besson</w:t>
                            </w:r>
                          </w:p>
                          <w:p w14:paraId="05267E83" w14:textId="77777777" w:rsidR="009B1957" w:rsidRPr="00833631" w:rsidRDefault="007769DC" w:rsidP="00833631">
                            <w:pPr>
                              <w:spacing w:after="0"/>
                              <w:rPr>
                                <w:rFonts w:asciiTheme="majorHAnsi" w:hAnsiTheme="majorHAnsi"/>
                                <w:color w:val="800080"/>
                                <w:szCs w:val="20"/>
                                <w:lang w:val="nl-NL"/>
                              </w:rPr>
                            </w:pPr>
                            <w:hyperlink r:id="rId18" w:history="1">
                              <w:r w:rsidR="009B1957" w:rsidRPr="00833631">
                                <w:rPr>
                                  <w:rStyle w:val="Lienhypertexte"/>
                                  <w:szCs w:val="20"/>
                                  <w:lang w:val="nl-NL"/>
                                </w:rPr>
                                <w:t>secretaire@cpepetitenation.ca</w:t>
                              </w:r>
                            </w:hyperlink>
                          </w:p>
                          <w:p w14:paraId="30D009AF" w14:textId="77777777" w:rsidR="009B1957" w:rsidRDefault="009B1957" w:rsidP="0083363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9B60" id="Text Box 14" o:spid="_x0000_s1035" type="#_x0000_t202" style="position:absolute;margin-left:194.5pt;margin-top:5.3pt;width:164.95pt;height:10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" stroked="f">
                <v:textbox>
                  <w:txbxContent>
                    <w:p w14:paraId="7EE9F842" w14:textId="77777777" w:rsidR="009B1957" w:rsidRPr="00833631" w:rsidRDefault="009B1957" w:rsidP="00833631">
                      <w:pPr>
                        <w:spacing w:after="0"/>
                        <w:rPr>
                          <w:rFonts w:asciiTheme="majorHAnsi" w:hAnsiTheme="majorHAnsi"/>
                          <w:b/>
                          <w:color w:val="800080"/>
                          <w:szCs w:val="20"/>
                        </w:rPr>
                      </w:pPr>
                      <w:r w:rsidRPr="00833631">
                        <w:rPr>
                          <w:rFonts w:asciiTheme="majorHAnsi" w:hAnsiTheme="majorHAnsi"/>
                          <w:b/>
                          <w:color w:val="800080"/>
                          <w:szCs w:val="20"/>
                        </w:rPr>
                        <w:t>Directrice adjointe à la pédagogie</w:t>
                      </w:r>
                    </w:p>
                    <w:p w14:paraId="70E5EFE3" w14:textId="77777777" w:rsidR="009B1957" w:rsidRPr="00833631" w:rsidRDefault="009B1957" w:rsidP="00833631">
                      <w:pPr>
                        <w:spacing w:after="0"/>
                        <w:rPr>
                          <w:rFonts w:asciiTheme="majorHAnsi" w:hAnsiTheme="majorHAnsi"/>
                          <w:color w:val="800080"/>
                          <w:szCs w:val="20"/>
                        </w:rPr>
                      </w:pPr>
                      <w:r w:rsidRPr="00833631">
                        <w:rPr>
                          <w:rFonts w:asciiTheme="majorHAnsi" w:hAnsiTheme="majorHAnsi"/>
                          <w:color w:val="800080"/>
                          <w:szCs w:val="20"/>
                        </w:rPr>
                        <w:t>Mélanie Poulin</w:t>
                      </w:r>
                    </w:p>
                    <w:p w14:paraId="4030D7AB" w14:textId="77777777" w:rsidR="009B1957" w:rsidRPr="00833631" w:rsidRDefault="007769DC" w:rsidP="00833631">
                      <w:pPr>
                        <w:spacing w:after="0"/>
                        <w:rPr>
                          <w:rFonts w:asciiTheme="majorHAnsi" w:hAnsiTheme="majorHAnsi"/>
                          <w:szCs w:val="20"/>
                        </w:rPr>
                      </w:pPr>
                      <w:hyperlink r:id="rId19" w:history="1">
                        <w:r w:rsidR="009B1957" w:rsidRPr="00833631">
                          <w:rPr>
                            <w:rStyle w:val="Lienhypertexte"/>
                            <w:szCs w:val="20"/>
                          </w:rPr>
                          <w:t>pédagogie@cpepetitenation.ca</w:t>
                        </w:r>
                      </w:hyperlink>
                    </w:p>
                    <w:p w14:paraId="2CCE8CDF" w14:textId="77777777" w:rsidR="009B1957" w:rsidRPr="00833631" w:rsidRDefault="009B1957" w:rsidP="00833631">
                      <w:pPr>
                        <w:spacing w:after="0"/>
                        <w:rPr>
                          <w:rFonts w:asciiTheme="majorHAnsi" w:hAnsiTheme="majorHAnsi"/>
                          <w:color w:val="800080"/>
                          <w:szCs w:val="20"/>
                        </w:rPr>
                      </w:pPr>
                    </w:p>
                    <w:p w14:paraId="0AFF0103" w14:textId="77777777" w:rsidR="009B1957" w:rsidRPr="00833631" w:rsidRDefault="009B1957" w:rsidP="00833631">
                      <w:pPr>
                        <w:spacing w:after="0"/>
                        <w:rPr>
                          <w:rFonts w:asciiTheme="majorHAnsi" w:hAnsiTheme="majorHAnsi"/>
                          <w:b/>
                          <w:color w:val="800080"/>
                          <w:szCs w:val="20"/>
                        </w:rPr>
                      </w:pPr>
                      <w:r w:rsidRPr="00833631">
                        <w:rPr>
                          <w:rFonts w:asciiTheme="majorHAnsi" w:hAnsiTheme="majorHAnsi"/>
                          <w:b/>
                          <w:color w:val="800080"/>
                          <w:szCs w:val="20"/>
                        </w:rPr>
                        <w:t>Secrétaire-comptable</w:t>
                      </w:r>
                    </w:p>
                    <w:p w14:paraId="73D673D4" w14:textId="77777777" w:rsidR="009B1957" w:rsidRPr="00833631" w:rsidRDefault="009B1957" w:rsidP="00833631">
                      <w:pPr>
                        <w:spacing w:after="0"/>
                        <w:rPr>
                          <w:rFonts w:asciiTheme="majorHAnsi" w:hAnsiTheme="majorHAnsi"/>
                          <w:color w:val="800080"/>
                          <w:szCs w:val="20"/>
                        </w:rPr>
                      </w:pPr>
                      <w:r w:rsidRPr="00833631">
                        <w:rPr>
                          <w:rFonts w:asciiTheme="majorHAnsi" w:hAnsiTheme="majorHAnsi"/>
                          <w:color w:val="800080"/>
                          <w:szCs w:val="20"/>
                        </w:rPr>
                        <w:t>Suzanne Besson</w:t>
                      </w:r>
                    </w:p>
                    <w:p w14:paraId="05267E83" w14:textId="77777777" w:rsidR="009B1957" w:rsidRPr="00833631" w:rsidRDefault="007769DC" w:rsidP="00833631">
                      <w:pPr>
                        <w:spacing w:after="0"/>
                        <w:rPr>
                          <w:rFonts w:asciiTheme="majorHAnsi" w:hAnsiTheme="majorHAnsi"/>
                          <w:color w:val="800080"/>
                          <w:szCs w:val="20"/>
                          <w:lang w:val="nl-NL"/>
                        </w:rPr>
                      </w:pPr>
                      <w:hyperlink r:id="rId20" w:history="1">
                        <w:r w:rsidR="009B1957" w:rsidRPr="00833631">
                          <w:rPr>
                            <w:rStyle w:val="Lienhypertexte"/>
                            <w:szCs w:val="20"/>
                            <w:lang w:val="nl-NL"/>
                          </w:rPr>
                          <w:t>secretaire@cpepetitenation.ca</w:t>
                        </w:r>
                      </w:hyperlink>
                    </w:p>
                    <w:p w14:paraId="30D009AF" w14:textId="77777777" w:rsidR="009B1957" w:rsidRDefault="009B1957" w:rsidP="00833631">
                      <w:pPr>
                        <w:spacing w:after="0"/>
                      </w:pPr>
                    </w:p>
                  </w:txbxContent>
                </v:textbox>
              </v:shape>
            </w:pict>
          </mc:Fallback>
        </mc:AlternateContent>
      </w:r>
    </w:p>
    <w:p w14:paraId="1F23CF19" w14:textId="1B2BBF39" w:rsidR="00833631" w:rsidRPr="00833631" w:rsidRDefault="00833631" w:rsidP="00833631">
      <w:pPr>
        <w:spacing w:after="0"/>
        <w:rPr>
          <w:rFonts w:asciiTheme="majorHAnsi" w:hAnsiTheme="majorHAnsi"/>
          <w:b/>
          <w:color w:val="800080"/>
          <w:szCs w:val="20"/>
        </w:rPr>
      </w:pPr>
      <w:r w:rsidRPr="00833631">
        <w:rPr>
          <w:rFonts w:asciiTheme="majorHAnsi" w:hAnsiTheme="majorHAnsi"/>
          <w:b/>
          <w:color w:val="800080"/>
          <w:szCs w:val="20"/>
        </w:rPr>
        <w:t xml:space="preserve">Directrice générale                         </w:t>
      </w:r>
    </w:p>
    <w:p w14:paraId="3BCCC51A" w14:textId="77777777" w:rsidR="00833631" w:rsidRPr="00833631" w:rsidRDefault="00833631" w:rsidP="00833631">
      <w:pPr>
        <w:spacing w:after="0"/>
        <w:rPr>
          <w:rFonts w:asciiTheme="majorHAnsi" w:hAnsiTheme="majorHAnsi"/>
          <w:color w:val="800080"/>
          <w:szCs w:val="20"/>
        </w:rPr>
      </w:pPr>
      <w:r w:rsidRPr="00833631">
        <w:rPr>
          <w:rFonts w:asciiTheme="majorHAnsi" w:hAnsiTheme="majorHAnsi"/>
          <w:color w:val="800080"/>
          <w:szCs w:val="20"/>
        </w:rPr>
        <w:t>Tanya Piché</w:t>
      </w:r>
    </w:p>
    <w:p w14:paraId="39B25A2D" w14:textId="77777777" w:rsidR="00833631" w:rsidRPr="00833631" w:rsidRDefault="007769DC" w:rsidP="00833631">
      <w:pPr>
        <w:spacing w:after="0"/>
        <w:rPr>
          <w:szCs w:val="20"/>
        </w:rPr>
      </w:pPr>
      <w:hyperlink r:id="rId21" w:history="1">
        <w:r w:rsidR="00833631" w:rsidRPr="00833631">
          <w:rPr>
            <w:rStyle w:val="Lienhypertexte"/>
            <w:szCs w:val="20"/>
          </w:rPr>
          <w:t>direction@cpepetitenation.ca</w:t>
        </w:r>
      </w:hyperlink>
    </w:p>
    <w:p w14:paraId="0A3A4120" w14:textId="77777777" w:rsidR="00833631" w:rsidRPr="00833631" w:rsidRDefault="00833631" w:rsidP="00833631">
      <w:pPr>
        <w:spacing w:after="0"/>
        <w:rPr>
          <w:rFonts w:asciiTheme="majorHAnsi" w:hAnsiTheme="majorHAnsi"/>
          <w:b/>
          <w:color w:val="800080"/>
          <w:szCs w:val="20"/>
        </w:rPr>
      </w:pPr>
    </w:p>
    <w:p w14:paraId="77E114C1" w14:textId="5E346EF0" w:rsidR="00833631" w:rsidRPr="00833631" w:rsidRDefault="005754D9" w:rsidP="00833631">
      <w:pPr>
        <w:spacing w:after="0"/>
        <w:rPr>
          <w:rFonts w:asciiTheme="majorHAnsi" w:hAnsiTheme="majorHAnsi"/>
          <w:b/>
          <w:color w:val="800080"/>
          <w:szCs w:val="20"/>
        </w:rPr>
      </w:pPr>
      <w:r>
        <w:rPr>
          <w:rFonts w:asciiTheme="majorHAnsi" w:hAnsiTheme="majorHAnsi"/>
          <w:b/>
          <w:color w:val="800080"/>
          <w:szCs w:val="20"/>
        </w:rPr>
        <w:t>Directrice adjointe BC</w:t>
      </w:r>
    </w:p>
    <w:p w14:paraId="10E62FCB" w14:textId="77777777" w:rsidR="00833631" w:rsidRPr="00833631" w:rsidRDefault="00833631" w:rsidP="00833631">
      <w:pPr>
        <w:spacing w:after="0"/>
        <w:rPr>
          <w:rFonts w:asciiTheme="majorHAnsi" w:hAnsiTheme="majorHAnsi"/>
          <w:color w:val="800080"/>
          <w:szCs w:val="20"/>
        </w:rPr>
      </w:pPr>
      <w:r w:rsidRPr="00833631">
        <w:rPr>
          <w:rFonts w:asciiTheme="majorHAnsi" w:hAnsiTheme="majorHAnsi"/>
          <w:color w:val="800080"/>
          <w:szCs w:val="20"/>
        </w:rPr>
        <w:t>Catherine Boisvert</w:t>
      </w:r>
    </w:p>
    <w:p w14:paraId="081843C4" w14:textId="38338CD2" w:rsidR="00664500" w:rsidRDefault="007769DC" w:rsidP="00487254">
      <w:pPr>
        <w:spacing w:after="0"/>
        <w:rPr>
          <w:szCs w:val="20"/>
        </w:rPr>
      </w:pPr>
      <w:hyperlink r:id="rId22" w:history="1">
        <w:r w:rsidR="00084E2C" w:rsidRPr="007A1CB8">
          <w:rPr>
            <w:rStyle w:val="Lienhypertexte"/>
            <w:szCs w:val="20"/>
          </w:rPr>
          <w:t>conformite@cpepetitenation.ca</w:t>
        </w:r>
      </w:hyperlink>
    </w:p>
    <w:p w14:paraId="2CAE1541" w14:textId="581363A7" w:rsidR="00084E2C" w:rsidRDefault="00084E2C" w:rsidP="00487254">
      <w:pPr>
        <w:spacing w:after="0"/>
        <w:rPr>
          <w:rFonts w:asciiTheme="majorHAnsi" w:hAnsiTheme="majorHAnsi"/>
          <w:color w:val="800080"/>
          <w:szCs w:val="20"/>
        </w:rPr>
      </w:pPr>
    </w:p>
    <w:p w14:paraId="7AE2F1BB" w14:textId="77777777" w:rsidR="00FC21E5" w:rsidRPr="00487254" w:rsidRDefault="00FC21E5" w:rsidP="00487254">
      <w:pPr>
        <w:spacing w:after="0"/>
        <w:rPr>
          <w:rFonts w:asciiTheme="majorHAnsi" w:hAnsiTheme="majorHAnsi"/>
          <w:color w:val="800080"/>
          <w:szCs w:val="20"/>
        </w:rPr>
      </w:pPr>
    </w:p>
    <w:p w14:paraId="25EC743F" w14:textId="3B6BD3A6" w:rsidR="009B6F5A" w:rsidRDefault="00E1741E" w:rsidP="00FA131B">
      <w:pPr>
        <w:pStyle w:val="Titre1"/>
        <w:spacing w:after="0"/>
        <w:ind w:right="-35"/>
        <w:rPr>
          <w:b/>
          <w:lang w:bidi="fr-FR"/>
        </w:rPr>
      </w:pPr>
      <w:r w:rsidRPr="00FA131B">
        <w:rPr>
          <w:b/>
          <w:lang w:bidi="fr-FR"/>
        </w:rPr>
        <w:t>Les Étapes du processus de la reconnaissance</w:t>
      </w:r>
    </w:p>
    <w:p w14:paraId="32A3554E" w14:textId="77777777" w:rsidR="0077015A" w:rsidRPr="0077015A" w:rsidRDefault="0077015A" w:rsidP="0077015A">
      <w:pPr>
        <w:rPr>
          <w:lang w:bidi="fr-FR"/>
        </w:rPr>
      </w:pPr>
    </w:p>
    <w:p w14:paraId="7B3457A5" w14:textId="2F684868" w:rsidR="003028C3" w:rsidRPr="0077015A" w:rsidRDefault="00E802FA" w:rsidP="003028C3">
      <w:pPr>
        <w:pStyle w:val="retraitcasecocher"/>
        <w:ind w:left="142" w:right="3240"/>
        <w:rPr>
          <w:b/>
          <w:bCs/>
          <w:sz w:val="22"/>
          <w:lang w:val="fr-CA" w:bidi="fr-FR"/>
        </w:rPr>
      </w:pPr>
      <w:r w:rsidRPr="0077015A">
        <w:rPr>
          <w:b/>
          <w:sz w:val="22"/>
          <w:lang w:bidi="fr-FR"/>
        </w:rPr>
        <w:t xml:space="preserve">    </w:t>
      </w:r>
      <w:r w:rsidR="00E1741E" w:rsidRPr="0077015A">
        <w:rPr>
          <w:b/>
          <w:sz w:val="22"/>
          <w:lang w:bidi="fr-FR"/>
        </w:rPr>
        <w:t xml:space="preserve">Étapes 1 : </w:t>
      </w:r>
    </w:p>
    <w:p w14:paraId="22134F14" w14:textId="6A56F54B" w:rsidR="008510E5" w:rsidRPr="0077015A" w:rsidRDefault="00257C42" w:rsidP="008510E5">
      <w:pPr>
        <w:pStyle w:val="retraitcasecocher"/>
        <w:ind w:left="0" w:right="-35" w:firstLine="0"/>
        <w:jc w:val="both"/>
        <w:rPr>
          <w:bCs/>
          <w:sz w:val="22"/>
          <w:lang w:val="fr-CA" w:bidi="fr-FR"/>
        </w:rPr>
      </w:pPr>
      <w:r w:rsidRPr="0077015A">
        <w:rPr>
          <w:bCs/>
          <w:sz w:val="22"/>
          <w:lang w:val="fr-CA" w:bidi="fr-FR"/>
        </w:rPr>
        <w:t>Rédaction d’une courte l</w:t>
      </w:r>
      <w:r w:rsidR="008510E5" w:rsidRPr="0077015A">
        <w:rPr>
          <w:bCs/>
          <w:sz w:val="22"/>
          <w:lang w:val="fr-CA" w:bidi="fr-FR"/>
        </w:rPr>
        <w:t xml:space="preserve">ettre d’intention que vous envoyez </w:t>
      </w:r>
      <w:r w:rsidRPr="0077015A">
        <w:rPr>
          <w:bCs/>
          <w:sz w:val="22"/>
          <w:lang w:val="fr-CA" w:bidi="fr-FR"/>
        </w:rPr>
        <w:t xml:space="preserve">par courriel à l’agente de conformité </w:t>
      </w:r>
      <w:r w:rsidR="008510E5" w:rsidRPr="0077015A">
        <w:rPr>
          <w:bCs/>
          <w:sz w:val="22"/>
          <w:lang w:val="fr-CA" w:bidi="fr-FR"/>
        </w:rPr>
        <w:t xml:space="preserve">au Bureau coordonnateur, dans laquelle vous décrivez votre projet, vos expériences de travail ainsi que vos motivations.  </w:t>
      </w:r>
    </w:p>
    <w:p w14:paraId="250D2F9D" w14:textId="77777777" w:rsidR="00E802FA" w:rsidRPr="0077015A" w:rsidRDefault="00E802FA" w:rsidP="008510E5">
      <w:pPr>
        <w:pStyle w:val="retraitcasecocher"/>
        <w:ind w:left="0" w:right="-35" w:firstLine="0"/>
        <w:jc w:val="both"/>
        <w:rPr>
          <w:bCs/>
          <w:sz w:val="22"/>
          <w:lang w:val="fr-CA" w:bidi="fr-FR"/>
        </w:rPr>
      </w:pPr>
    </w:p>
    <w:p w14:paraId="59CD68BD" w14:textId="77777777" w:rsidR="008510E5" w:rsidRPr="0077015A" w:rsidRDefault="008510E5" w:rsidP="008510E5">
      <w:pPr>
        <w:pStyle w:val="retraitcasecocher"/>
        <w:ind w:right="-35"/>
        <w:jc w:val="both"/>
        <w:rPr>
          <w:b/>
          <w:bCs/>
          <w:sz w:val="22"/>
          <w:lang w:val="fr-CA" w:bidi="fr-FR"/>
        </w:rPr>
      </w:pPr>
      <w:r w:rsidRPr="0077015A">
        <w:rPr>
          <w:b/>
          <w:bCs/>
          <w:sz w:val="22"/>
          <w:lang w:val="fr-CA" w:bidi="fr-FR"/>
        </w:rPr>
        <w:t xml:space="preserve">Étape 2 : </w:t>
      </w:r>
    </w:p>
    <w:p w14:paraId="3837F686" w14:textId="2135A4A5" w:rsidR="008510E5" w:rsidRPr="0077015A" w:rsidRDefault="008510E5" w:rsidP="008510E5">
      <w:pPr>
        <w:pStyle w:val="retraitcasecocher"/>
        <w:ind w:left="0" w:right="-35" w:firstLine="0"/>
        <w:jc w:val="both"/>
        <w:rPr>
          <w:bCs/>
          <w:sz w:val="22"/>
          <w:lang w:val="fr-CA" w:bidi="fr-FR"/>
        </w:rPr>
      </w:pPr>
      <w:r w:rsidRPr="0077015A">
        <w:rPr>
          <w:bCs/>
          <w:sz w:val="22"/>
          <w:lang w:val="fr-CA" w:bidi="fr-FR"/>
        </w:rPr>
        <w:t>S’il nous reste des places au</w:t>
      </w:r>
      <w:r w:rsidR="00875F88" w:rsidRPr="0077015A">
        <w:rPr>
          <w:bCs/>
          <w:sz w:val="22"/>
          <w:lang w:val="fr-CA" w:bidi="fr-FR"/>
        </w:rPr>
        <w:t xml:space="preserve"> permis, nous vous </w:t>
      </w:r>
      <w:r w:rsidR="0077015A" w:rsidRPr="0077015A">
        <w:rPr>
          <w:bCs/>
          <w:sz w:val="22"/>
          <w:lang w:val="fr-CA" w:bidi="fr-FR"/>
        </w:rPr>
        <w:t>enverrons la</w:t>
      </w:r>
      <w:r w:rsidRPr="0077015A">
        <w:rPr>
          <w:bCs/>
          <w:sz w:val="22"/>
          <w:lang w:val="fr-CA" w:bidi="fr-FR"/>
        </w:rPr>
        <w:t xml:space="preserve"> « Trousse de reconnaissance ».  Vous devez retourner l</w:t>
      </w:r>
      <w:r w:rsidR="00564EAF" w:rsidRPr="0077015A">
        <w:rPr>
          <w:bCs/>
          <w:sz w:val="22"/>
          <w:lang w:val="fr-CA" w:bidi="fr-FR"/>
        </w:rPr>
        <w:t>a demande de reconnaissance au bureau coordonnateur</w:t>
      </w:r>
      <w:r w:rsidRPr="0077015A">
        <w:rPr>
          <w:bCs/>
          <w:sz w:val="22"/>
          <w:lang w:val="fr-CA" w:bidi="fr-FR"/>
        </w:rPr>
        <w:t xml:space="preserve"> dûment remplie, avec tous les documents demandés.</w:t>
      </w:r>
    </w:p>
    <w:p w14:paraId="63BDFC86" w14:textId="77777777" w:rsidR="00E802FA" w:rsidRPr="0077015A" w:rsidRDefault="00E802FA" w:rsidP="008510E5">
      <w:pPr>
        <w:pStyle w:val="retraitcasecocher"/>
        <w:ind w:left="0" w:right="-35" w:firstLine="0"/>
        <w:jc w:val="both"/>
        <w:rPr>
          <w:bCs/>
          <w:sz w:val="22"/>
          <w:lang w:val="fr-CA" w:bidi="fr-FR"/>
        </w:rPr>
      </w:pPr>
    </w:p>
    <w:p w14:paraId="55F940AE" w14:textId="05E86D0F" w:rsidR="008510E5" w:rsidRPr="0077015A" w:rsidRDefault="008510E5" w:rsidP="008510E5">
      <w:pPr>
        <w:pStyle w:val="retraitcasecocher"/>
        <w:ind w:right="-35"/>
        <w:jc w:val="both"/>
        <w:rPr>
          <w:b/>
          <w:bCs/>
          <w:sz w:val="22"/>
          <w:lang w:val="fr-CA" w:bidi="fr-FR"/>
        </w:rPr>
      </w:pPr>
      <w:r w:rsidRPr="0077015A">
        <w:rPr>
          <w:b/>
          <w:bCs/>
          <w:sz w:val="22"/>
          <w:lang w:val="fr-CA" w:bidi="fr-FR"/>
        </w:rPr>
        <w:t xml:space="preserve">Étape 3 : </w:t>
      </w:r>
    </w:p>
    <w:p w14:paraId="5633306C" w14:textId="0A8D79FF" w:rsidR="008510E5" w:rsidRPr="0077015A" w:rsidRDefault="008510E5" w:rsidP="008510E5">
      <w:pPr>
        <w:pStyle w:val="retraitcasecocher"/>
        <w:ind w:left="0" w:right="-35" w:firstLine="0"/>
        <w:jc w:val="both"/>
        <w:rPr>
          <w:bCs/>
          <w:sz w:val="22"/>
          <w:lang w:val="fr-CA" w:bidi="fr-FR"/>
        </w:rPr>
      </w:pPr>
      <w:r w:rsidRPr="0077015A">
        <w:rPr>
          <w:bCs/>
          <w:sz w:val="22"/>
          <w:lang w:val="fr-CA" w:bidi="fr-FR"/>
        </w:rPr>
        <w:t>Dépôt de la demande avec les documents complétés.  Une analyse de votre demande de reconnaissance sera effectuée par l’agente de conformité.  Si votre dossier est retenu et selon les places disponibles, l’agente de conformité vous contactera afin de prendre rendez-vous pour l’entrevue.</w:t>
      </w:r>
    </w:p>
    <w:p w14:paraId="708DF2E4" w14:textId="77777777" w:rsidR="00E802FA" w:rsidRPr="0077015A" w:rsidRDefault="00E802FA" w:rsidP="008510E5">
      <w:pPr>
        <w:pStyle w:val="retraitcasecocher"/>
        <w:ind w:left="0" w:right="-35" w:firstLine="0"/>
        <w:jc w:val="both"/>
        <w:rPr>
          <w:bCs/>
          <w:sz w:val="22"/>
          <w:lang w:val="fr-CA" w:bidi="fr-FR"/>
        </w:rPr>
      </w:pPr>
    </w:p>
    <w:p w14:paraId="04D57794" w14:textId="77777777" w:rsidR="008510E5" w:rsidRPr="0077015A" w:rsidRDefault="008510E5" w:rsidP="008510E5">
      <w:pPr>
        <w:pStyle w:val="retraitcasecocher"/>
        <w:ind w:right="-35"/>
        <w:jc w:val="both"/>
        <w:rPr>
          <w:b/>
          <w:bCs/>
          <w:sz w:val="22"/>
          <w:lang w:val="fr-CA" w:bidi="fr-FR"/>
        </w:rPr>
      </w:pPr>
      <w:r w:rsidRPr="0077015A">
        <w:rPr>
          <w:b/>
          <w:bCs/>
          <w:sz w:val="22"/>
          <w:lang w:val="fr-CA" w:bidi="fr-FR"/>
        </w:rPr>
        <w:t xml:space="preserve">Étape 4 : </w:t>
      </w:r>
    </w:p>
    <w:p w14:paraId="0C59222A" w14:textId="10AC0B11" w:rsidR="008510E5" w:rsidRPr="0077015A" w:rsidRDefault="008510E5" w:rsidP="008510E5">
      <w:pPr>
        <w:pStyle w:val="retraitcasecocher"/>
        <w:ind w:left="0" w:right="-35" w:firstLine="0"/>
        <w:jc w:val="both"/>
        <w:rPr>
          <w:bCs/>
          <w:sz w:val="22"/>
          <w:lang w:val="fr-CA" w:bidi="fr-FR"/>
        </w:rPr>
      </w:pPr>
      <w:r w:rsidRPr="0077015A">
        <w:rPr>
          <w:bCs/>
          <w:sz w:val="22"/>
          <w:lang w:val="fr-CA" w:bidi="fr-FR"/>
        </w:rPr>
        <w:t>Lors de l’entrevue, la candidate doit démontrer des aptitudes à communiquer et à établir des liens de sympathie réciproques avec les enfants ainsi qu’à collaborer avec les parents et le BC, avoir la capacité d’offrir un milieu de garde assurant la santé, la sécurité et le bien-être des enfants et avoir la capacité d’animer et d’encadrer des activités s’adressant aux enfants pour mettre en application le programme éducatif. L’entrevue sera effectuée à nos bureaux par l’agente de conformité ainsi qu’avec la directrice adjointe à la pédagogie.</w:t>
      </w:r>
    </w:p>
    <w:p w14:paraId="333156EE" w14:textId="77777777" w:rsidR="00E802FA" w:rsidRPr="0077015A" w:rsidRDefault="00E802FA" w:rsidP="008510E5">
      <w:pPr>
        <w:pStyle w:val="retraitcasecocher"/>
        <w:ind w:left="0" w:right="-35" w:firstLine="0"/>
        <w:jc w:val="both"/>
        <w:rPr>
          <w:bCs/>
          <w:sz w:val="22"/>
          <w:lang w:val="fr-CA" w:bidi="fr-FR"/>
        </w:rPr>
      </w:pPr>
    </w:p>
    <w:p w14:paraId="52805DFA" w14:textId="77777777" w:rsidR="008510E5" w:rsidRPr="0077015A" w:rsidRDefault="008510E5" w:rsidP="008510E5">
      <w:pPr>
        <w:pStyle w:val="retraitcasecocher"/>
        <w:ind w:right="-35"/>
        <w:jc w:val="both"/>
        <w:rPr>
          <w:b/>
          <w:bCs/>
          <w:sz w:val="22"/>
          <w:lang w:val="fr-CA" w:bidi="fr-FR"/>
        </w:rPr>
      </w:pPr>
      <w:r w:rsidRPr="0077015A">
        <w:rPr>
          <w:b/>
          <w:bCs/>
          <w:sz w:val="22"/>
          <w:lang w:val="fr-CA" w:bidi="fr-FR"/>
        </w:rPr>
        <w:t xml:space="preserve">Étape 5 : </w:t>
      </w:r>
    </w:p>
    <w:p w14:paraId="21A22CEB" w14:textId="06E0B471" w:rsidR="008510E5" w:rsidRPr="0077015A" w:rsidRDefault="008510E5" w:rsidP="008510E5">
      <w:pPr>
        <w:pStyle w:val="retraitcasecocher"/>
        <w:ind w:left="0" w:right="-35" w:firstLine="0"/>
        <w:jc w:val="both"/>
        <w:rPr>
          <w:bCs/>
          <w:sz w:val="22"/>
          <w:lang w:val="fr-CA" w:bidi="fr-FR"/>
        </w:rPr>
      </w:pPr>
      <w:r w:rsidRPr="0077015A">
        <w:rPr>
          <w:bCs/>
          <w:sz w:val="22"/>
          <w:lang w:val="fr-CA" w:bidi="fr-FR"/>
        </w:rPr>
        <w:t xml:space="preserve">Si la démarche se poursuit, la visite intégrale de votre milieu physique sera effectuée par l’agente de </w:t>
      </w:r>
      <w:r w:rsidR="00875F88" w:rsidRPr="0077015A">
        <w:rPr>
          <w:bCs/>
          <w:sz w:val="22"/>
          <w:lang w:val="fr-CA" w:bidi="fr-FR"/>
        </w:rPr>
        <w:t xml:space="preserve">conformité. </w:t>
      </w:r>
      <w:r w:rsidRPr="0077015A">
        <w:rPr>
          <w:bCs/>
          <w:sz w:val="22"/>
          <w:lang w:val="fr-CA" w:bidi="fr-FR"/>
        </w:rPr>
        <w:t>Un rapport avec les modifications à effectuer et les suggestions émises sera préparé par l’agente de conformité.  Vous recevrez ce rapport dans les jours suivants</w:t>
      </w:r>
      <w:r w:rsidR="00726595" w:rsidRPr="0077015A">
        <w:rPr>
          <w:bCs/>
          <w:sz w:val="22"/>
          <w:lang w:val="fr-CA" w:bidi="fr-FR"/>
        </w:rPr>
        <w:t xml:space="preserve"> la visite et devrez effectuer les correctifs signalés.</w:t>
      </w:r>
    </w:p>
    <w:p w14:paraId="75770D91" w14:textId="77777777" w:rsidR="00E802FA" w:rsidRPr="0077015A" w:rsidRDefault="00E802FA" w:rsidP="008510E5">
      <w:pPr>
        <w:pStyle w:val="retraitcasecocher"/>
        <w:ind w:left="0" w:right="-35" w:firstLine="0"/>
        <w:jc w:val="both"/>
        <w:rPr>
          <w:bCs/>
          <w:sz w:val="22"/>
          <w:lang w:val="fr-CA" w:bidi="fr-FR"/>
        </w:rPr>
      </w:pPr>
    </w:p>
    <w:p w14:paraId="65A1F8D4" w14:textId="77777777" w:rsidR="00875F88" w:rsidRPr="0077015A" w:rsidRDefault="00875F88" w:rsidP="00875F88">
      <w:pPr>
        <w:pStyle w:val="retraitcasecocher"/>
        <w:ind w:right="-35"/>
        <w:rPr>
          <w:b/>
          <w:bCs/>
          <w:sz w:val="22"/>
          <w:lang w:val="fr-CA" w:bidi="fr-FR"/>
        </w:rPr>
      </w:pPr>
      <w:r w:rsidRPr="0077015A">
        <w:rPr>
          <w:b/>
          <w:bCs/>
          <w:sz w:val="22"/>
          <w:lang w:val="fr-CA" w:bidi="fr-FR"/>
        </w:rPr>
        <w:t xml:space="preserve">Étape 6 : </w:t>
      </w:r>
    </w:p>
    <w:p w14:paraId="11D3C578" w14:textId="73506E8E" w:rsidR="00875F88" w:rsidRPr="0077015A" w:rsidRDefault="00875F88" w:rsidP="00875F88">
      <w:pPr>
        <w:pStyle w:val="retraitcasecocher"/>
        <w:ind w:left="0" w:right="-35" w:firstLine="0"/>
        <w:jc w:val="both"/>
        <w:rPr>
          <w:bCs/>
          <w:sz w:val="22"/>
          <w:lang w:val="fr-CA" w:bidi="fr-FR"/>
        </w:rPr>
      </w:pPr>
      <w:r w:rsidRPr="0077015A">
        <w:rPr>
          <w:bCs/>
          <w:sz w:val="22"/>
          <w:lang w:val="fr-CA" w:bidi="fr-FR"/>
        </w:rPr>
        <w:t>Les entrevues du conjoint et de toute autre personne de plus de 14 ans qui habite ordinairement avec vous (s’il y a lieu) seront effectuées à nos bureaux ou lors de la visite du milieu par l’agente de conformité.</w:t>
      </w:r>
    </w:p>
    <w:p w14:paraId="6FAE3997" w14:textId="77777777" w:rsidR="00E802FA" w:rsidRPr="0077015A" w:rsidRDefault="00E802FA" w:rsidP="00875F88">
      <w:pPr>
        <w:pStyle w:val="retraitcasecocher"/>
        <w:ind w:left="0" w:right="-35" w:firstLine="0"/>
        <w:jc w:val="both"/>
        <w:rPr>
          <w:bCs/>
          <w:sz w:val="22"/>
          <w:lang w:val="fr-CA" w:bidi="fr-FR"/>
        </w:rPr>
      </w:pPr>
    </w:p>
    <w:p w14:paraId="044B4804" w14:textId="77777777" w:rsidR="001E41EB" w:rsidRPr="0077015A" w:rsidRDefault="001E41EB" w:rsidP="001E41EB">
      <w:pPr>
        <w:pStyle w:val="retraitcasecocher"/>
        <w:ind w:right="-35"/>
        <w:rPr>
          <w:b/>
          <w:bCs/>
          <w:sz w:val="22"/>
          <w:lang w:val="fr-CA" w:bidi="fr-FR"/>
        </w:rPr>
      </w:pPr>
      <w:r w:rsidRPr="0077015A">
        <w:rPr>
          <w:b/>
          <w:bCs/>
          <w:sz w:val="22"/>
          <w:lang w:val="fr-CA" w:bidi="fr-FR"/>
        </w:rPr>
        <w:t xml:space="preserve">Étape 7 : </w:t>
      </w:r>
    </w:p>
    <w:p w14:paraId="57167680" w14:textId="09E44760" w:rsidR="001E41EB" w:rsidRPr="0077015A" w:rsidRDefault="001E41EB" w:rsidP="00726595">
      <w:pPr>
        <w:pStyle w:val="retraitcasecocher"/>
        <w:rPr>
          <w:sz w:val="22"/>
        </w:rPr>
      </w:pPr>
      <w:r w:rsidRPr="0077015A">
        <w:rPr>
          <w:sz w:val="22"/>
        </w:rPr>
        <w:t>La demande de reconnaissance est soumise au conseil d’administration.</w:t>
      </w:r>
    </w:p>
    <w:p w14:paraId="1592E88C" w14:textId="77777777" w:rsidR="00E802FA" w:rsidRPr="0077015A" w:rsidRDefault="00E802FA" w:rsidP="00726595">
      <w:pPr>
        <w:pStyle w:val="retraitcasecocher"/>
        <w:rPr>
          <w:sz w:val="22"/>
        </w:rPr>
      </w:pPr>
    </w:p>
    <w:p w14:paraId="13CCFD6C" w14:textId="77777777" w:rsidR="001F2337" w:rsidRPr="0077015A" w:rsidRDefault="0068591D" w:rsidP="001F2337">
      <w:pPr>
        <w:pStyle w:val="retraitcasecocher"/>
        <w:ind w:right="-35"/>
        <w:rPr>
          <w:b/>
          <w:bCs/>
          <w:sz w:val="22"/>
          <w:lang w:val="fr-CA" w:bidi="fr-FR"/>
        </w:rPr>
      </w:pPr>
      <w:r w:rsidRPr="0077015A">
        <w:rPr>
          <w:b/>
          <w:bCs/>
          <w:sz w:val="22"/>
          <w:lang w:val="fr-CA" w:bidi="fr-FR"/>
        </w:rPr>
        <w:t xml:space="preserve">Étape 8 : </w:t>
      </w:r>
    </w:p>
    <w:p w14:paraId="62640881" w14:textId="133FC9E5" w:rsidR="00097195" w:rsidRDefault="001F2337" w:rsidP="00E802FA">
      <w:pPr>
        <w:pStyle w:val="retraitcasecocher"/>
        <w:ind w:left="0" w:right="-35" w:firstLine="0"/>
        <w:rPr>
          <w:bCs/>
          <w:sz w:val="22"/>
          <w:lang w:val="fr-CA" w:bidi="fr-FR"/>
        </w:rPr>
      </w:pPr>
      <w:r w:rsidRPr="0077015A">
        <w:rPr>
          <w:bCs/>
          <w:sz w:val="22"/>
          <w:lang w:val="fr-CA" w:bidi="fr-FR"/>
        </w:rPr>
        <w:t>Si votre candidature est retenue,</w:t>
      </w:r>
      <w:r w:rsidRPr="0077015A">
        <w:rPr>
          <w:rFonts w:asciiTheme="majorHAnsi" w:hAnsiTheme="majorHAnsi"/>
          <w:color w:val="0000FF"/>
          <w:sz w:val="22"/>
        </w:rPr>
        <w:t xml:space="preserve"> </w:t>
      </w:r>
      <w:r w:rsidRPr="0077015A">
        <w:rPr>
          <w:rFonts w:asciiTheme="majorHAnsi" w:hAnsiTheme="majorHAnsi"/>
          <w:sz w:val="22"/>
        </w:rPr>
        <w:t xml:space="preserve">une lettre d’acceptation de votre reconnaissance vous sera remise avec un avis de </w:t>
      </w:r>
      <w:r w:rsidR="008B66B9" w:rsidRPr="0077015A">
        <w:rPr>
          <w:rFonts w:asciiTheme="majorHAnsi" w:hAnsiTheme="majorHAnsi"/>
          <w:sz w:val="22"/>
        </w:rPr>
        <w:t xml:space="preserve">reconnaissance, </w:t>
      </w:r>
      <w:r w:rsidR="008B66B9" w:rsidRPr="0077015A">
        <w:rPr>
          <w:bCs/>
          <w:sz w:val="22"/>
          <w:lang w:val="fr-CA" w:bidi="fr-FR"/>
        </w:rPr>
        <w:t>une</w:t>
      </w:r>
      <w:r w:rsidRPr="0077015A">
        <w:rPr>
          <w:bCs/>
          <w:sz w:val="22"/>
          <w:lang w:val="fr-CA" w:bidi="fr-FR"/>
        </w:rPr>
        <w:t xml:space="preserve"> trousse de départ vous sera remise et expliquée par l’agente de conformité et</w:t>
      </w:r>
      <w:r w:rsidR="008B66B9" w:rsidRPr="0077015A">
        <w:rPr>
          <w:bCs/>
          <w:sz w:val="22"/>
          <w:lang w:val="fr-CA" w:bidi="fr-FR"/>
        </w:rPr>
        <w:t xml:space="preserve"> la secrétaire comptable</w:t>
      </w:r>
      <w:r w:rsidRPr="0077015A">
        <w:rPr>
          <w:bCs/>
          <w:sz w:val="22"/>
          <w:lang w:val="fr-CA" w:bidi="fr-FR"/>
        </w:rPr>
        <w:t xml:space="preserve"> ainsi qu’une copie de la Loi et ses Règlements sur les services de garde éducatifs à l’enfance.</w:t>
      </w:r>
    </w:p>
    <w:p w14:paraId="1131004E" w14:textId="1FE57DF7" w:rsidR="0077015A" w:rsidRDefault="0077015A" w:rsidP="00E802FA">
      <w:pPr>
        <w:pStyle w:val="retraitcasecocher"/>
        <w:ind w:left="0" w:right="-35" w:firstLine="0"/>
        <w:rPr>
          <w:bCs/>
          <w:sz w:val="22"/>
          <w:lang w:val="fr-CA" w:bidi="fr-FR"/>
        </w:rPr>
      </w:pPr>
    </w:p>
    <w:p w14:paraId="421E271A" w14:textId="19CED708" w:rsidR="0077015A" w:rsidRDefault="0077015A" w:rsidP="00E802FA">
      <w:pPr>
        <w:pStyle w:val="retraitcasecocher"/>
        <w:ind w:left="0" w:right="-35" w:firstLine="0"/>
        <w:rPr>
          <w:bCs/>
          <w:sz w:val="22"/>
          <w:lang w:val="fr-CA" w:bidi="fr-FR"/>
        </w:rPr>
      </w:pPr>
    </w:p>
    <w:p w14:paraId="2F1C056E" w14:textId="6109174A" w:rsidR="0077015A" w:rsidRDefault="0077015A" w:rsidP="00E802FA">
      <w:pPr>
        <w:pStyle w:val="retraitcasecocher"/>
        <w:ind w:left="0" w:right="-35" w:firstLine="0"/>
        <w:rPr>
          <w:bCs/>
          <w:sz w:val="22"/>
          <w:lang w:val="fr-CA" w:bidi="fr-FR"/>
        </w:rPr>
      </w:pPr>
    </w:p>
    <w:p w14:paraId="34CF52EA" w14:textId="10ACBD78" w:rsidR="0077015A" w:rsidRDefault="0077015A" w:rsidP="00E802FA">
      <w:pPr>
        <w:pStyle w:val="retraitcasecocher"/>
        <w:ind w:left="0" w:right="-35" w:firstLine="0"/>
        <w:rPr>
          <w:bCs/>
          <w:sz w:val="22"/>
          <w:lang w:val="fr-CA" w:bidi="fr-FR"/>
        </w:rPr>
      </w:pPr>
    </w:p>
    <w:p w14:paraId="4DED4BA2" w14:textId="237B51AE" w:rsidR="0077015A" w:rsidRDefault="0077015A" w:rsidP="00E802FA">
      <w:pPr>
        <w:pStyle w:val="retraitcasecocher"/>
        <w:ind w:left="0" w:right="-35" w:firstLine="0"/>
        <w:rPr>
          <w:bCs/>
          <w:sz w:val="22"/>
          <w:lang w:val="fr-CA" w:bidi="fr-FR"/>
        </w:rPr>
      </w:pPr>
    </w:p>
    <w:p w14:paraId="4CF95328" w14:textId="13F8024C" w:rsidR="0077015A" w:rsidRDefault="0077015A" w:rsidP="00E802FA">
      <w:pPr>
        <w:pStyle w:val="retraitcasecocher"/>
        <w:ind w:left="0" w:right="-35" w:firstLine="0"/>
        <w:rPr>
          <w:bCs/>
          <w:sz w:val="22"/>
          <w:lang w:val="fr-CA" w:bidi="fr-FR"/>
        </w:rPr>
      </w:pPr>
    </w:p>
    <w:p w14:paraId="26EBAEBD" w14:textId="77777777" w:rsidR="00CA6CBF" w:rsidRPr="0077015A" w:rsidRDefault="00CA6CBF" w:rsidP="00E802FA">
      <w:pPr>
        <w:pStyle w:val="retraitcasecocher"/>
        <w:ind w:left="0" w:right="-35" w:firstLine="0"/>
        <w:rPr>
          <w:bCs/>
          <w:sz w:val="22"/>
          <w:lang w:val="fr-CA" w:bidi="fr-FR"/>
        </w:rPr>
      </w:pPr>
    </w:p>
    <w:p w14:paraId="65B9DF99" w14:textId="77777777" w:rsidR="00E802FA" w:rsidRPr="0077015A" w:rsidRDefault="00ED5B3B" w:rsidP="00D561B8">
      <w:pPr>
        <w:pStyle w:val="Titre1"/>
        <w:ind w:right="-35"/>
        <w:rPr>
          <w:b/>
          <w:sz w:val="24"/>
          <w:szCs w:val="24"/>
          <w:lang w:bidi="fr-FR"/>
        </w:rPr>
      </w:pPr>
      <w:r w:rsidRPr="0077015A">
        <w:rPr>
          <w:b/>
          <w:sz w:val="24"/>
          <w:szCs w:val="24"/>
          <w:lang w:bidi="fr-FR"/>
        </w:rPr>
        <w:lastRenderedPageBreak/>
        <w:t>Les conditions à</w:t>
      </w:r>
      <w:r w:rsidR="00E1741E" w:rsidRPr="0077015A">
        <w:rPr>
          <w:b/>
          <w:sz w:val="24"/>
          <w:szCs w:val="24"/>
          <w:lang w:bidi="fr-FR"/>
        </w:rPr>
        <w:t xml:space="preserve"> remplir</w:t>
      </w:r>
    </w:p>
    <w:p w14:paraId="1FD38B75" w14:textId="1C90D1BE" w:rsidR="0077015A" w:rsidRDefault="00D561B8" w:rsidP="0077015A">
      <w:pPr>
        <w:pStyle w:val="Titre1"/>
        <w:ind w:right="-35"/>
        <w:rPr>
          <w:rFonts w:cs="Segoe UI"/>
          <w:color w:val="auto"/>
          <w:sz w:val="22"/>
          <w:szCs w:val="22"/>
        </w:rPr>
      </w:pPr>
      <w:r w:rsidRPr="0077015A">
        <w:rPr>
          <w:rFonts w:cs="Segoe UI"/>
          <w:color w:val="auto"/>
          <w:sz w:val="22"/>
          <w:szCs w:val="22"/>
        </w:rPr>
        <w:t>Pour obtenir une reconnaissance</w:t>
      </w:r>
      <w:r w:rsidR="00ED5B3B" w:rsidRPr="0077015A">
        <w:rPr>
          <w:rFonts w:cs="Segoe UI"/>
          <w:color w:val="auto"/>
          <w:sz w:val="22"/>
          <w:szCs w:val="22"/>
        </w:rPr>
        <w:t xml:space="preserve">, vous devez rÉpondre À </w:t>
      </w:r>
      <w:r w:rsidRPr="0077015A">
        <w:rPr>
          <w:rFonts w:cs="Segoe UI"/>
          <w:color w:val="auto"/>
          <w:sz w:val="22"/>
          <w:szCs w:val="22"/>
        </w:rPr>
        <w:t>certaines exigences de formation et satisfaire aux conditions suivantes :</w:t>
      </w:r>
    </w:p>
    <w:p w14:paraId="7ACB36B8" w14:textId="77777777" w:rsidR="005754D9" w:rsidRPr="005754D9" w:rsidRDefault="005754D9" w:rsidP="005754D9"/>
    <w:p w14:paraId="6C5F96BB" w14:textId="75CA5A08" w:rsidR="00097195" w:rsidRPr="0077015A" w:rsidRDefault="00EA5966" w:rsidP="00EA5966">
      <w:pPr>
        <w:pStyle w:val="retraitcasecocher"/>
        <w:numPr>
          <w:ilvl w:val="0"/>
          <w:numId w:val="6"/>
        </w:numPr>
        <w:jc w:val="both"/>
        <w:rPr>
          <w:sz w:val="22"/>
        </w:rPr>
      </w:pPr>
      <w:r w:rsidRPr="0077015A">
        <w:rPr>
          <w:sz w:val="22"/>
        </w:rPr>
        <w:t>La personne responsable d’un service éducatif en milieu familial doit détenir un certificat de secourisme adapté à la petite enfance qui comprend un volet sur la gestion des réactions allergiques sévères et qui est d’une durée minimale de huit heures ou avoir suivi un cours d’appoint d’une durée minimale de six heures visant la mise à jour des connaissances.</w:t>
      </w:r>
    </w:p>
    <w:p w14:paraId="6EECC928" w14:textId="77777777" w:rsidR="00E802FA" w:rsidRPr="0077015A" w:rsidRDefault="00E802FA" w:rsidP="00E802FA">
      <w:pPr>
        <w:pStyle w:val="retraitcasecocher"/>
        <w:ind w:left="720" w:firstLine="0"/>
        <w:jc w:val="both"/>
        <w:rPr>
          <w:sz w:val="22"/>
        </w:rPr>
      </w:pPr>
    </w:p>
    <w:p w14:paraId="6DEC439D" w14:textId="76AAEE00" w:rsidR="00E802FA" w:rsidRPr="0077015A" w:rsidRDefault="00EA5966" w:rsidP="00E802FA">
      <w:pPr>
        <w:pStyle w:val="retraitcasecocher"/>
        <w:numPr>
          <w:ilvl w:val="0"/>
          <w:numId w:val="6"/>
        </w:numPr>
        <w:jc w:val="both"/>
        <w:rPr>
          <w:sz w:val="22"/>
        </w:rPr>
      </w:pPr>
      <w:r w:rsidRPr="0077015A">
        <w:rPr>
          <w:sz w:val="22"/>
        </w:rPr>
        <w:t>De plus, à moins qu’elle possède un diplôme d’études collégiales en technique d’éducation à l’enfance (ou toute équivalence reconnue), la personne responsable d’un service éduca</w:t>
      </w:r>
      <w:r w:rsidR="00DD709E" w:rsidRPr="0077015A">
        <w:rPr>
          <w:sz w:val="22"/>
        </w:rPr>
        <w:t>tif en milieu familial</w:t>
      </w:r>
      <w:r w:rsidRPr="0077015A">
        <w:rPr>
          <w:sz w:val="22"/>
        </w:rPr>
        <w:t>, doit avoir réussi, dans les trois ans précédent sa demande de reconnaissance, une formation d’une durée minimale de 45 heures portant notamment sur la sécurité, la santé et l’alimentation des enfants ainsi que sur le développement de l’enfant et le programme éducatif.</w:t>
      </w:r>
    </w:p>
    <w:p w14:paraId="1679766E" w14:textId="77777777" w:rsidR="00487254" w:rsidRPr="0077015A" w:rsidRDefault="00487254" w:rsidP="00487254">
      <w:pPr>
        <w:ind w:left="360"/>
        <w:rPr>
          <w:sz w:val="22"/>
        </w:rPr>
      </w:pPr>
    </w:p>
    <w:p w14:paraId="1E2FF7F0" w14:textId="68E0BB1E" w:rsidR="00D561B8" w:rsidRPr="0077015A" w:rsidRDefault="00EA5966" w:rsidP="00E802FA">
      <w:pPr>
        <w:pStyle w:val="retraitcasecocher"/>
        <w:numPr>
          <w:ilvl w:val="0"/>
          <w:numId w:val="6"/>
        </w:numPr>
        <w:jc w:val="both"/>
        <w:rPr>
          <w:rFonts w:asciiTheme="majorHAnsi" w:hAnsiTheme="majorHAnsi"/>
          <w:color w:val="000000"/>
          <w:sz w:val="22"/>
          <w:lang w:eastAsia="fr-CA"/>
        </w:rPr>
      </w:pPr>
      <w:r w:rsidRPr="0077015A">
        <w:rPr>
          <w:rFonts w:asciiTheme="majorHAnsi" w:hAnsiTheme="majorHAnsi"/>
          <w:color w:val="000000"/>
          <w:sz w:val="22"/>
          <w:lang w:eastAsia="fr-CA"/>
        </w:rPr>
        <w:t>Vous devez également suivre une formation en hygiène et salubrité de 3.5 heures donnée par le MAPAQ.</w:t>
      </w:r>
    </w:p>
    <w:p w14:paraId="0DB86369" w14:textId="77777777" w:rsidR="00E802FA" w:rsidRPr="00D561B8" w:rsidRDefault="00E802FA" w:rsidP="00E802FA">
      <w:pPr>
        <w:pStyle w:val="Paragraphedeliste"/>
        <w:numPr>
          <w:ilvl w:val="0"/>
          <w:numId w:val="0"/>
        </w:numPr>
        <w:spacing w:after="0"/>
        <w:ind w:left="720" w:right="140"/>
        <w:contextualSpacing/>
        <w:jc w:val="both"/>
        <w:rPr>
          <w:rFonts w:asciiTheme="majorHAnsi" w:hAnsiTheme="majorHAnsi" w:cs="Segoe UI"/>
          <w:color w:val="333333"/>
          <w:sz w:val="20"/>
          <w:szCs w:val="20"/>
        </w:rPr>
      </w:pPr>
    </w:p>
    <w:p w14:paraId="3BBDE25E" w14:textId="0323AA42" w:rsidR="0077015A" w:rsidRDefault="00A062A2" w:rsidP="0077015A">
      <w:pPr>
        <w:pStyle w:val="Titre1"/>
        <w:tabs>
          <w:tab w:val="left" w:pos="6946"/>
        </w:tabs>
        <w:ind w:right="-35"/>
        <w:rPr>
          <w:b/>
          <w:sz w:val="24"/>
          <w:szCs w:val="24"/>
          <w:lang w:bidi="fr-FR"/>
        </w:rPr>
      </w:pPr>
      <w:r w:rsidRPr="0077015A">
        <w:rPr>
          <w:b/>
          <w:sz w:val="24"/>
          <w:szCs w:val="24"/>
          <w:lang w:bidi="fr-FR"/>
        </w:rPr>
        <w:t xml:space="preserve">Lois </w:t>
      </w:r>
      <w:r w:rsidR="00D60787" w:rsidRPr="0077015A">
        <w:rPr>
          <w:b/>
          <w:sz w:val="24"/>
          <w:szCs w:val="24"/>
          <w:lang w:bidi="fr-FR"/>
        </w:rPr>
        <w:t xml:space="preserve">et règlements </w:t>
      </w:r>
      <w:r w:rsidRPr="0077015A">
        <w:rPr>
          <w:b/>
          <w:sz w:val="24"/>
          <w:szCs w:val="24"/>
          <w:lang w:bidi="fr-FR"/>
        </w:rPr>
        <w:t>sur les services de garde Éducatifs à la petite enfance</w:t>
      </w:r>
    </w:p>
    <w:p w14:paraId="33937270" w14:textId="77777777" w:rsidR="0077015A" w:rsidRDefault="0077015A" w:rsidP="0077015A">
      <w:pPr>
        <w:pStyle w:val="retraitcasecocher"/>
        <w:ind w:left="0" w:firstLine="0"/>
        <w:jc w:val="both"/>
        <w:rPr>
          <w:sz w:val="22"/>
          <w:lang w:val="fr-CA"/>
        </w:rPr>
      </w:pPr>
    </w:p>
    <w:p w14:paraId="1AA3E17A" w14:textId="70A98D02" w:rsidR="00F90310" w:rsidRPr="0077015A" w:rsidRDefault="00B441A3" w:rsidP="0077015A">
      <w:pPr>
        <w:pStyle w:val="retraitcasecocher"/>
        <w:ind w:left="0" w:firstLine="0"/>
        <w:jc w:val="both"/>
        <w:rPr>
          <w:sz w:val="22"/>
          <w:lang w:val="fr-CA"/>
        </w:rPr>
      </w:pPr>
      <w:r w:rsidRPr="0077015A">
        <w:rPr>
          <w:sz w:val="22"/>
          <w:lang w:val="fr-CA"/>
        </w:rPr>
        <w:t>Tous les services de garde reconnus doivent se conformer aux exigences prévues à la </w:t>
      </w:r>
      <w:bookmarkStart w:id="1" w:name="hyperlien"/>
      <w:r w:rsidR="004A4362" w:rsidRPr="0077015A">
        <w:rPr>
          <w:sz w:val="22"/>
          <w:lang w:val="fr-CA"/>
        </w:rPr>
        <w:fldChar w:fldCharType="begin"/>
      </w:r>
      <w:r w:rsidRPr="0077015A">
        <w:rPr>
          <w:sz w:val="22"/>
          <w:lang w:val="fr-CA"/>
        </w:rPr>
        <w:instrText xml:space="preserve"> HYPERLINK "http://www2.publicationsduquebec.gouv.qc.ca/dynamicSearch/telecharge.php?type=2&amp;file=//S_4_1_1/S4_1_1.htm" \t "_blank" </w:instrText>
      </w:r>
      <w:r w:rsidR="004A4362" w:rsidRPr="0077015A">
        <w:rPr>
          <w:sz w:val="22"/>
          <w:lang w:val="fr-CA"/>
        </w:rPr>
        <w:fldChar w:fldCharType="separate"/>
      </w:r>
      <w:r w:rsidRPr="0077015A">
        <w:rPr>
          <w:rStyle w:val="Lienhypertexte"/>
          <w:sz w:val="22"/>
          <w:lang w:val="fr-CA"/>
        </w:rPr>
        <w:t>Loi sur les services de garde éducatifs à l’enfance</w:t>
      </w:r>
      <w:r w:rsidR="004A4362" w:rsidRPr="0077015A">
        <w:rPr>
          <w:sz w:val="22"/>
          <w:lang w:val="fr-CA"/>
        </w:rPr>
        <w:fldChar w:fldCharType="end"/>
      </w:r>
      <w:r w:rsidRPr="0077015A">
        <w:rPr>
          <w:sz w:val="22"/>
          <w:lang w:val="fr-CA"/>
        </w:rPr>
        <w:t> et au </w:t>
      </w:r>
      <w:hyperlink r:id="rId23" w:tgtFrame="_blank" w:history="1">
        <w:r w:rsidRPr="0077015A">
          <w:rPr>
            <w:rStyle w:val="Lienhypertexte"/>
            <w:sz w:val="22"/>
            <w:lang w:val="fr-CA"/>
          </w:rPr>
          <w:t>Règlement sur les services de garde éducatifs à l’enfance</w:t>
        </w:r>
      </w:hyperlink>
      <w:r w:rsidRPr="0077015A">
        <w:rPr>
          <w:sz w:val="22"/>
          <w:lang w:val="fr-CA"/>
        </w:rPr>
        <w:t>. De plus, les services qui sont subventionnés doivent se conformer au </w:t>
      </w:r>
      <w:hyperlink r:id="rId24" w:tgtFrame="_blank" w:history="1">
        <w:r w:rsidRPr="0077015A">
          <w:rPr>
            <w:rStyle w:val="Lienhypertexte"/>
            <w:sz w:val="22"/>
            <w:lang w:val="fr-CA"/>
          </w:rPr>
          <w:t>Règlement sur la contribution réduite</w:t>
        </w:r>
      </w:hyperlink>
      <w:bookmarkEnd w:id="1"/>
      <w:r w:rsidRPr="0077015A">
        <w:rPr>
          <w:sz w:val="22"/>
          <w:lang w:val="fr-CA"/>
        </w:rPr>
        <w:t>.</w:t>
      </w:r>
      <w:r w:rsidR="00F90310" w:rsidRPr="0077015A">
        <w:rPr>
          <w:sz w:val="22"/>
          <w:lang w:val="fr-CA"/>
        </w:rPr>
        <w:t xml:space="preserve"> </w:t>
      </w:r>
      <w:r w:rsidRPr="0077015A">
        <w:rPr>
          <w:sz w:val="22"/>
          <w:lang w:val="fr-CA"/>
        </w:rPr>
        <w:t>Plusieurs autres lois ou normes régissent également les services de garde à l'enfance, par exemple pour les ententes de service, les contrats, la sécurité des produits, etc.</w:t>
      </w:r>
      <w:r w:rsidR="00F90310" w:rsidRPr="0077015A">
        <w:rPr>
          <w:sz w:val="22"/>
          <w:lang w:val="fr-CA"/>
        </w:rPr>
        <w:t xml:space="preserve"> Nous vous invitons à consulter le site du Ministère de la Famille :</w:t>
      </w:r>
      <w:r w:rsidR="00F90310" w:rsidRPr="0077015A">
        <w:rPr>
          <w:sz w:val="22"/>
        </w:rPr>
        <w:t xml:space="preserve"> </w:t>
      </w:r>
      <w:hyperlink r:id="rId25" w:history="1">
        <w:r w:rsidR="0010343F" w:rsidRPr="0077015A">
          <w:rPr>
            <w:rStyle w:val="Lienhypertexte"/>
            <w:sz w:val="22"/>
            <w:lang w:val="fr-CA"/>
          </w:rPr>
          <w:t>www.mfa.gouv.qc.ca</w:t>
        </w:r>
      </w:hyperlink>
      <w:r w:rsidR="0010343F" w:rsidRPr="0077015A">
        <w:rPr>
          <w:sz w:val="22"/>
          <w:lang w:val="fr-CA"/>
        </w:rPr>
        <w:t xml:space="preserve"> </w:t>
      </w:r>
    </w:p>
    <w:p w14:paraId="1C0DBF9E" w14:textId="77777777" w:rsidR="00F90310" w:rsidRPr="00B441A3" w:rsidRDefault="00F90310" w:rsidP="00F90310">
      <w:pPr>
        <w:pStyle w:val="retraitcasecocher"/>
        <w:ind w:left="0" w:firstLine="0"/>
        <w:rPr>
          <w:lang w:val="fr-CA"/>
        </w:rPr>
      </w:pPr>
    </w:p>
    <w:p w14:paraId="567CD003" w14:textId="77777777" w:rsidR="00DB66DD" w:rsidRPr="00125471" w:rsidRDefault="00DB66DD" w:rsidP="00125471">
      <w:pPr>
        <w:spacing w:after="0"/>
        <w:ind w:right="-460"/>
        <w:rPr>
          <w:color w:val="000000" w:themeColor="text1"/>
          <w:sz w:val="28"/>
          <w:szCs w:val="28"/>
        </w:rPr>
      </w:pPr>
    </w:p>
    <w:p w14:paraId="0D44E519" w14:textId="77777777" w:rsidR="00DB66DD" w:rsidRPr="00FA131B" w:rsidRDefault="00DB66DD" w:rsidP="00FA131B">
      <w:pPr>
        <w:pStyle w:val="Titre1"/>
        <w:spacing w:after="0"/>
        <w:ind w:right="-35"/>
        <w:rPr>
          <w:b/>
        </w:rPr>
      </w:pPr>
      <w:r w:rsidRPr="00FA131B">
        <w:rPr>
          <w:b/>
          <w:lang w:bidi="fr-FR"/>
        </w:rPr>
        <w:t xml:space="preserve">Entente collective  </w:t>
      </w:r>
    </w:p>
    <w:p w14:paraId="2715BA0A" w14:textId="77777777" w:rsidR="00DB66DD" w:rsidRPr="0077015A" w:rsidRDefault="00DB66DD" w:rsidP="00E41A9F">
      <w:pPr>
        <w:spacing w:after="0"/>
        <w:ind w:left="1080" w:right="-460"/>
        <w:jc w:val="both"/>
        <w:rPr>
          <w:color w:val="000000" w:themeColor="text1"/>
          <w:sz w:val="22"/>
        </w:rPr>
      </w:pPr>
    </w:p>
    <w:p w14:paraId="078ECFD4" w14:textId="01E0D69E" w:rsidR="00E41A9F" w:rsidRPr="0077015A" w:rsidRDefault="00125471" w:rsidP="00E41A9F">
      <w:pPr>
        <w:pStyle w:val="retraitcasecocher"/>
        <w:ind w:left="0" w:firstLine="0"/>
        <w:jc w:val="both"/>
        <w:rPr>
          <w:sz w:val="22"/>
        </w:rPr>
      </w:pPr>
      <w:r w:rsidRPr="0077015A">
        <w:rPr>
          <w:sz w:val="22"/>
        </w:rPr>
        <w:t xml:space="preserve">Les RSG du BC de la Petite Nation sont représentées par </w:t>
      </w:r>
      <w:r w:rsidR="00E41A9F" w:rsidRPr="0077015A">
        <w:rPr>
          <w:sz w:val="22"/>
        </w:rPr>
        <w:t>La Fédération de la santé et des services sociaux (FSSS), affiliée à la </w:t>
      </w:r>
      <w:hyperlink r:id="rId26" w:history="1">
        <w:r w:rsidR="00E41A9F" w:rsidRPr="0077015A">
          <w:rPr>
            <w:rStyle w:val="Lienhypertexte"/>
            <w:color w:val="000000" w:themeColor="text1"/>
            <w:sz w:val="22"/>
            <w:u w:val="none"/>
          </w:rPr>
          <w:t>Confédération des syndicats nationaux (CSN)</w:t>
        </w:r>
      </w:hyperlink>
      <w:r w:rsidR="00E41A9F" w:rsidRPr="0077015A">
        <w:rPr>
          <w:sz w:val="22"/>
        </w:rPr>
        <w:t xml:space="preserve">. </w:t>
      </w:r>
      <w:r w:rsidRPr="0077015A">
        <w:rPr>
          <w:sz w:val="22"/>
        </w:rPr>
        <w:t>Celle-ci a signé une entente collective avec l</w:t>
      </w:r>
      <w:r w:rsidR="005754D9">
        <w:rPr>
          <w:sz w:val="22"/>
        </w:rPr>
        <w:t>e</w:t>
      </w:r>
      <w:r w:rsidRPr="0077015A">
        <w:rPr>
          <w:sz w:val="22"/>
        </w:rPr>
        <w:t xml:space="preserve"> ministre du MF en </w:t>
      </w:r>
      <w:r w:rsidR="005754D9">
        <w:rPr>
          <w:sz w:val="22"/>
        </w:rPr>
        <w:t>décembre</w:t>
      </w:r>
      <w:r w:rsidRPr="0077015A">
        <w:rPr>
          <w:sz w:val="22"/>
        </w:rPr>
        <w:t xml:space="preserve"> 20</w:t>
      </w:r>
      <w:r w:rsidR="005754D9">
        <w:rPr>
          <w:sz w:val="22"/>
        </w:rPr>
        <w:t>20</w:t>
      </w:r>
      <w:r w:rsidRPr="0077015A">
        <w:rPr>
          <w:sz w:val="22"/>
        </w:rPr>
        <w:t xml:space="preserve">, conformément à la Loi sur la représentation. La ministre a donné instruction au BC de prélever, à même la subvention qui vous est versée, les cotisations fixées par l’association qui vous représente. L’entente collective décrit, entre autres : </w:t>
      </w:r>
    </w:p>
    <w:p w14:paraId="0CC7A25B" w14:textId="77777777" w:rsidR="00E41A9F" w:rsidRPr="0077015A" w:rsidRDefault="00E41A9F" w:rsidP="00E41A9F">
      <w:pPr>
        <w:pStyle w:val="retraitcasecocher"/>
        <w:ind w:left="0" w:firstLine="0"/>
        <w:jc w:val="both"/>
        <w:rPr>
          <w:sz w:val="22"/>
        </w:rPr>
      </w:pPr>
    </w:p>
    <w:p w14:paraId="61AC2239" w14:textId="640FA5BE" w:rsidR="00E41A9F" w:rsidRPr="0077015A" w:rsidRDefault="00125471" w:rsidP="00E41A9F">
      <w:pPr>
        <w:pStyle w:val="retraitcasecocher"/>
        <w:numPr>
          <w:ilvl w:val="0"/>
          <w:numId w:val="15"/>
        </w:numPr>
        <w:jc w:val="both"/>
        <w:rPr>
          <w:sz w:val="22"/>
        </w:rPr>
      </w:pPr>
      <w:r w:rsidRPr="0077015A">
        <w:rPr>
          <w:sz w:val="22"/>
        </w:rPr>
        <w:t xml:space="preserve">Les montants des subventions et des allocations supplémentaires s’il y a </w:t>
      </w:r>
      <w:r w:rsidR="0077015A" w:rsidRPr="0077015A">
        <w:rPr>
          <w:sz w:val="22"/>
        </w:rPr>
        <w:t>lieu ;</w:t>
      </w:r>
      <w:r w:rsidRPr="0077015A">
        <w:rPr>
          <w:sz w:val="22"/>
        </w:rPr>
        <w:t xml:space="preserve"> </w:t>
      </w:r>
    </w:p>
    <w:p w14:paraId="23A9C225" w14:textId="19AA16D8" w:rsidR="00E41A9F" w:rsidRPr="0077015A" w:rsidRDefault="00125471" w:rsidP="00E41A9F">
      <w:pPr>
        <w:pStyle w:val="retraitcasecocher"/>
        <w:numPr>
          <w:ilvl w:val="0"/>
          <w:numId w:val="15"/>
        </w:numPr>
        <w:jc w:val="both"/>
        <w:rPr>
          <w:sz w:val="22"/>
        </w:rPr>
      </w:pPr>
      <w:r w:rsidRPr="0077015A">
        <w:rPr>
          <w:sz w:val="22"/>
        </w:rPr>
        <w:t xml:space="preserve">Les jours de fermeture obligatoires </w:t>
      </w:r>
      <w:r w:rsidR="0077015A" w:rsidRPr="0077015A">
        <w:rPr>
          <w:sz w:val="22"/>
        </w:rPr>
        <w:t>subventionnés ;</w:t>
      </w:r>
      <w:r w:rsidRPr="0077015A">
        <w:rPr>
          <w:sz w:val="22"/>
        </w:rPr>
        <w:t xml:space="preserve"> </w:t>
      </w:r>
    </w:p>
    <w:p w14:paraId="492674EF" w14:textId="77777777" w:rsidR="00CA6CBF" w:rsidRDefault="00125471" w:rsidP="009B724C">
      <w:pPr>
        <w:pStyle w:val="retraitcasecocher"/>
        <w:numPr>
          <w:ilvl w:val="0"/>
          <w:numId w:val="15"/>
        </w:numPr>
        <w:ind w:right="-460"/>
        <w:rPr>
          <w:sz w:val="22"/>
        </w:rPr>
      </w:pPr>
      <w:r w:rsidRPr="0077015A">
        <w:rPr>
          <w:sz w:val="22"/>
        </w:rPr>
        <w:t xml:space="preserve">Les compensations pour les protections sociales. </w:t>
      </w:r>
    </w:p>
    <w:p w14:paraId="4289CC53" w14:textId="1A6FAC01" w:rsidR="00E41A9F" w:rsidRDefault="00125471" w:rsidP="00CA6CBF">
      <w:pPr>
        <w:pStyle w:val="retraitcasecocher"/>
        <w:ind w:left="757" w:right="-460" w:firstLine="0"/>
        <w:rPr>
          <w:sz w:val="22"/>
        </w:rPr>
      </w:pPr>
      <w:r w:rsidRPr="0077015A">
        <w:rPr>
          <w:sz w:val="22"/>
        </w:rPr>
        <w:t>L’entente collective complète est disponible sur le site Internet du MFA</w:t>
      </w:r>
      <w:r w:rsidR="009B724C" w:rsidRPr="0077015A">
        <w:rPr>
          <w:sz w:val="22"/>
        </w:rPr>
        <w:t> </w:t>
      </w:r>
      <w:r w:rsidR="004406CF" w:rsidRPr="0077015A">
        <w:rPr>
          <w:sz w:val="22"/>
        </w:rPr>
        <w:t xml:space="preserve">: </w:t>
      </w:r>
      <w:hyperlink r:id="rId27" w:history="1">
        <w:r w:rsidR="00D11215" w:rsidRPr="0077015A">
          <w:rPr>
            <w:rStyle w:val="Lienhypertexte"/>
            <w:sz w:val="22"/>
          </w:rPr>
          <w:t>www.mfa.gouv.qc.ca</w:t>
        </w:r>
      </w:hyperlink>
      <w:r w:rsidR="00D11215" w:rsidRPr="0077015A">
        <w:rPr>
          <w:sz w:val="22"/>
        </w:rPr>
        <w:t xml:space="preserve"> </w:t>
      </w:r>
    </w:p>
    <w:p w14:paraId="43D0DDDA" w14:textId="3EDBCCB0" w:rsidR="0077015A" w:rsidRDefault="0077015A" w:rsidP="0077015A">
      <w:pPr>
        <w:pStyle w:val="retraitcasecocher"/>
        <w:ind w:right="-460"/>
        <w:rPr>
          <w:sz w:val="22"/>
        </w:rPr>
      </w:pPr>
    </w:p>
    <w:p w14:paraId="11484346" w14:textId="1C4984E9" w:rsidR="0077015A" w:rsidRDefault="0077015A" w:rsidP="0077015A">
      <w:pPr>
        <w:pStyle w:val="retraitcasecocher"/>
        <w:ind w:right="-460"/>
        <w:rPr>
          <w:sz w:val="22"/>
        </w:rPr>
      </w:pPr>
    </w:p>
    <w:p w14:paraId="4B7CA620" w14:textId="395DA8B6" w:rsidR="0077015A" w:rsidRDefault="0077015A" w:rsidP="0077015A">
      <w:pPr>
        <w:pStyle w:val="retraitcasecocher"/>
        <w:ind w:right="-460"/>
        <w:rPr>
          <w:sz w:val="22"/>
        </w:rPr>
      </w:pPr>
    </w:p>
    <w:p w14:paraId="591E1885" w14:textId="1FBC12A7" w:rsidR="005C52BE" w:rsidRDefault="005C52BE" w:rsidP="0077015A">
      <w:pPr>
        <w:pStyle w:val="retraitcasecocher"/>
        <w:ind w:right="-460"/>
        <w:rPr>
          <w:sz w:val="22"/>
        </w:rPr>
      </w:pPr>
    </w:p>
    <w:p w14:paraId="0D2451DC" w14:textId="77777777" w:rsidR="005C52BE" w:rsidRDefault="005C52BE" w:rsidP="0077015A">
      <w:pPr>
        <w:pStyle w:val="retraitcasecocher"/>
        <w:ind w:right="-460"/>
        <w:rPr>
          <w:sz w:val="22"/>
        </w:rPr>
      </w:pPr>
    </w:p>
    <w:p w14:paraId="36159B06" w14:textId="6360D51B" w:rsidR="0077015A" w:rsidRDefault="0077015A" w:rsidP="0077015A">
      <w:pPr>
        <w:pStyle w:val="retraitcasecocher"/>
        <w:ind w:right="-460"/>
        <w:rPr>
          <w:sz w:val="22"/>
        </w:rPr>
      </w:pPr>
    </w:p>
    <w:p w14:paraId="14DC5650" w14:textId="63E7E4F2" w:rsidR="00CA6CBF" w:rsidRDefault="00CA6CBF" w:rsidP="0077015A">
      <w:pPr>
        <w:pStyle w:val="retraitcasecocher"/>
        <w:ind w:right="-460"/>
        <w:rPr>
          <w:sz w:val="22"/>
        </w:rPr>
      </w:pPr>
    </w:p>
    <w:p w14:paraId="5247065C" w14:textId="09CBC739" w:rsidR="00CA6CBF" w:rsidRDefault="00CA6CBF" w:rsidP="0077015A">
      <w:pPr>
        <w:pStyle w:val="retraitcasecocher"/>
        <w:ind w:right="-460"/>
        <w:rPr>
          <w:sz w:val="22"/>
        </w:rPr>
      </w:pPr>
    </w:p>
    <w:p w14:paraId="0EF2CE16" w14:textId="5051BB81" w:rsidR="00084E2C" w:rsidRPr="0077015A" w:rsidRDefault="00084E2C" w:rsidP="0077015A">
      <w:pPr>
        <w:pStyle w:val="retraitcasecocher"/>
        <w:ind w:right="-460"/>
        <w:rPr>
          <w:sz w:val="22"/>
        </w:rPr>
      </w:pPr>
    </w:p>
    <w:p w14:paraId="3B705F8C" w14:textId="0394400D" w:rsidR="00E41A9F" w:rsidRPr="00FA131B" w:rsidRDefault="009B1957" w:rsidP="00FA131B">
      <w:pPr>
        <w:pStyle w:val="Titre1"/>
        <w:spacing w:after="0"/>
        <w:ind w:right="-35"/>
        <w:rPr>
          <w:b/>
        </w:rPr>
      </w:pPr>
      <w:r>
        <w:rPr>
          <w:noProof/>
          <w:lang w:bidi="fr-FR"/>
        </w:rPr>
        <w:lastRenderedPageBreak/>
        <mc:AlternateContent>
          <mc:Choice Requires="wps">
            <w:drawing>
              <wp:anchor distT="0" distB="0" distL="114300" distR="114300" simplePos="0" relativeHeight="251631616" behindDoc="1" locked="0" layoutInCell="1" allowOverlap="1" wp14:anchorId="5AB0318C" wp14:editId="1011A687">
                <wp:simplePos x="0" y="0"/>
                <wp:positionH relativeFrom="margin">
                  <wp:posOffset>-111760</wp:posOffset>
                </wp:positionH>
                <wp:positionV relativeFrom="margin">
                  <wp:posOffset>-79375</wp:posOffset>
                </wp:positionV>
                <wp:extent cx="6829425" cy="10033000"/>
                <wp:effectExtent l="0" t="0" r="28575" b="25400"/>
                <wp:wrapNone/>
                <wp:docPr id="2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0033000"/>
                        </a:xfrm>
                        <a:prstGeom prst="rect">
                          <a:avLst/>
                        </a:prstGeom>
                        <a:noFill/>
                        <a:ln w="3175">
                          <a:solidFill>
                            <a:schemeClr val="accent3">
                              <a:lumMod val="60000"/>
                              <a:lumOff val="4000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77BDA" id="Rectangle 204" o:spid="_x0000_s1026" style="position:absolute;margin-left:-8.8pt;margin-top:-6.25pt;width:537.75pt;height:79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" filled="f" fillcolor="white [3212]" strokecolor="#b2d195 [1942]" strokeweight=".25pt">
                <w10:wrap anchorx="margin" anchory="margin"/>
              </v:rect>
            </w:pict>
          </mc:Fallback>
        </mc:AlternateContent>
      </w:r>
      <w:r w:rsidR="00E41A9F" w:rsidRPr="00FA131B">
        <w:rPr>
          <w:b/>
          <w:lang w:bidi="fr-FR"/>
        </w:rPr>
        <w:t>Offre de soutien pédagogique et technique</w:t>
      </w:r>
    </w:p>
    <w:p w14:paraId="610E5E11" w14:textId="77777777" w:rsidR="00E41A9F" w:rsidRDefault="00E41A9F" w:rsidP="00E41A9F">
      <w:pPr>
        <w:pStyle w:val="retraitcasecocher"/>
        <w:jc w:val="both"/>
      </w:pPr>
    </w:p>
    <w:p w14:paraId="7F3B94B4" w14:textId="328F496D" w:rsidR="00E41A9F" w:rsidRPr="0077015A" w:rsidRDefault="00E41A9F" w:rsidP="00E41A9F">
      <w:pPr>
        <w:pStyle w:val="retraitcasecocher"/>
        <w:ind w:left="0" w:firstLine="0"/>
        <w:jc w:val="both"/>
        <w:rPr>
          <w:sz w:val="22"/>
          <w:lang w:val="fr-CA"/>
        </w:rPr>
      </w:pPr>
      <w:r w:rsidRPr="0077015A">
        <w:rPr>
          <w:sz w:val="22"/>
          <w:lang w:val="fr-CA"/>
        </w:rPr>
        <w:t xml:space="preserve">Tout en favorisant une approche collaborative et respectueuse, notre </w:t>
      </w:r>
      <w:r w:rsidR="00BA7253" w:rsidRPr="0077015A">
        <w:rPr>
          <w:sz w:val="22"/>
          <w:lang w:val="fr-CA"/>
        </w:rPr>
        <w:t xml:space="preserve">directrice adjointe à la pédagogie </w:t>
      </w:r>
      <w:r w:rsidRPr="0077015A">
        <w:rPr>
          <w:sz w:val="22"/>
          <w:lang w:val="fr-CA"/>
        </w:rPr>
        <w:t xml:space="preserve">s’engage </w:t>
      </w:r>
      <w:r w:rsidR="0077015A" w:rsidRPr="0077015A">
        <w:rPr>
          <w:sz w:val="22"/>
          <w:lang w:val="fr-CA"/>
        </w:rPr>
        <w:t>à soutenir</w:t>
      </w:r>
      <w:r w:rsidRPr="0077015A">
        <w:rPr>
          <w:sz w:val="22"/>
          <w:lang w:val="fr-CA"/>
        </w:rPr>
        <w:t xml:space="preserve"> et accompagner toutes les RSG qui le souhaitent.</w:t>
      </w:r>
    </w:p>
    <w:p w14:paraId="2BC4B820" w14:textId="1EB7C8D0" w:rsidR="00E41A9F" w:rsidRPr="0077015A" w:rsidRDefault="00E41A9F" w:rsidP="00E41A9F">
      <w:pPr>
        <w:pStyle w:val="retraitcasecocher"/>
        <w:ind w:left="0" w:firstLine="0"/>
        <w:jc w:val="both"/>
        <w:rPr>
          <w:sz w:val="22"/>
          <w:lang w:val="fr-CA"/>
        </w:rPr>
      </w:pPr>
      <w:r w:rsidRPr="0077015A">
        <w:rPr>
          <w:sz w:val="22"/>
          <w:lang w:val="fr-CA"/>
        </w:rPr>
        <w:t>Lors de son accréditation ou lors de son intégration au bureau coordonnateur, la RSG pourra profiter d’un soutien à la fois techni</w:t>
      </w:r>
      <w:r w:rsidR="00BA7253" w:rsidRPr="0077015A">
        <w:rPr>
          <w:sz w:val="22"/>
          <w:lang w:val="fr-CA"/>
        </w:rPr>
        <w:t xml:space="preserve">que et pédagogique offert par la directrice adjointe à </w:t>
      </w:r>
      <w:r w:rsidR="0077015A" w:rsidRPr="0077015A">
        <w:rPr>
          <w:sz w:val="22"/>
          <w:lang w:val="fr-CA"/>
        </w:rPr>
        <w:t>la pédagogie</w:t>
      </w:r>
      <w:r w:rsidRPr="0077015A">
        <w:rPr>
          <w:sz w:val="22"/>
          <w:lang w:val="fr-CA"/>
        </w:rPr>
        <w:t>.</w:t>
      </w:r>
    </w:p>
    <w:p w14:paraId="34D86B7B" w14:textId="77777777" w:rsidR="00E41A9F" w:rsidRPr="0077015A" w:rsidRDefault="00E41A9F" w:rsidP="00E41A9F">
      <w:pPr>
        <w:pStyle w:val="retraitcasecocher"/>
        <w:ind w:left="0" w:firstLine="0"/>
        <w:jc w:val="both"/>
        <w:rPr>
          <w:sz w:val="22"/>
          <w:lang w:val="fr-CA"/>
        </w:rPr>
      </w:pPr>
    </w:p>
    <w:p w14:paraId="6DA02EF0" w14:textId="3FC3D800" w:rsidR="00E41A9F" w:rsidRPr="0077015A" w:rsidRDefault="00E41A9F" w:rsidP="00E41A9F">
      <w:pPr>
        <w:pStyle w:val="retraitcasecocher"/>
        <w:ind w:left="0" w:firstLine="0"/>
        <w:jc w:val="both"/>
        <w:rPr>
          <w:b/>
          <w:bCs/>
          <w:sz w:val="24"/>
          <w:szCs w:val="24"/>
          <w:lang w:val="fr-CA"/>
        </w:rPr>
      </w:pPr>
      <w:r w:rsidRPr="0077015A">
        <w:rPr>
          <w:b/>
          <w:bCs/>
          <w:sz w:val="24"/>
          <w:szCs w:val="24"/>
          <w:lang w:val="fr-CA"/>
        </w:rPr>
        <w:t>Support pédagogique</w:t>
      </w:r>
    </w:p>
    <w:p w14:paraId="574253A3" w14:textId="77777777" w:rsidR="0077015A" w:rsidRPr="0077015A" w:rsidRDefault="0077015A" w:rsidP="00E41A9F">
      <w:pPr>
        <w:pStyle w:val="retraitcasecocher"/>
        <w:ind w:left="0" w:firstLine="0"/>
        <w:jc w:val="both"/>
        <w:rPr>
          <w:b/>
          <w:bCs/>
          <w:sz w:val="22"/>
          <w:lang w:val="fr-CA"/>
        </w:rPr>
      </w:pPr>
    </w:p>
    <w:p w14:paraId="3535A48D" w14:textId="54655B58" w:rsidR="00E41A9F" w:rsidRPr="0077015A" w:rsidRDefault="00E41A9F" w:rsidP="00E41A9F">
      <w:pPr>
        <w:pStyle w:val="retraitcasecocher"/>
        <w:ind w:left="0" w:firstLine="0"/>
        <w:jc w:val="both"/>
        <w:rPr>
          <w:sz w:val="22"/>
          <w:lang w:val="fr-CA"/>
        </w:rPr>
      </w:pPr>
      <w:r w:rsidRPr="0077015A">
        <w:rPr>
          <w:sz w:val="22"/>
          <w:lang w:val="fr-CA"/>
        </w:rPr>
        <w:t>La RSG pou</w:t>
      </w:r>
      <w:r w:rsidR="00BA7253" w:rsidRPr="0077015A">
        <w:rPr>
          <w:sz w:val="22"/>
          <w:lang w:val="fr-CA"/>
        </w:rPr>
        <w:t xml:space="preserve">rra en tout temps contacter la directrice adjointe à la pédagogie </w:t>
      </w:r>
      <w:r w:rsidRPr="0077015A">
        <w:rPr>
          <w:sz w:val="22"/>
          <w:lang w:val="fr-CA"/>
        </w:rPr>
        <w:t xml:space="preserve">afin d’avoir du support concernant les difficultés rencontrées dans l’exercice de ses fonctions. </w:t>
      </w:r>
      <w:r w:rsidR="00BA7253" w:rsidRPr="0077015A">
        <w:rPr>
          <w:sz w:val="22"/>
          <w:lang w:val="fr-CA"/>
        </w:rPr>
        <w:t xml:space="preserve">La directrice adjointe à la pédagogie </w:t>
      </w:r>
      <w:r w:rsidRPr="0077015A">
        <w:rPr>
          <w:sz w:val="22"/>
          <w:lang w:val="fr-CA"/>
        </w:rPr>
        <w:t>s’en</w:t>
      </w:r>
      <w:r w:rsidR="00E04403" w:rsidRPr="0077015A">
        <w:rPr>
          <w:sz w:val="22"/>
          <w:lang w:val="fr-CA"/>
        </w:rPr>
        <w:t>gage à répondre à la RSG dans les meilleurs délais</w:t>
      </w:r>
      <w:r w:rsidRPr="0077015A">
        <w:rPr>
          <w:sz w:val="22"/>
          <w:lang w:val="fr-CA"/>
        </w:rPr>
        <w:t>. Elles envisageront ensemble des solutions aux obstacles rencontrées.</w:t>
      </w:r>
    </w:p>
    <w:p w14:paraId="65F67655" w14:textId="77777777" w:rsidR="00E04403" w:rsidRPr="0077015A" w:rsidRDefault="00E04403" w:rsidP="00E04403">
      <w:pPr>
        <w:pStyle w:val="retraitcasecocher"/>
        <w:ind w:left="0" w:firstLine="0"/>
        <w:jc w:val="both"/>
        <w:rPr>
          <w:sz w:val="24"/>
          <w:szCs w:val="24"/>
          <w:lang w:val="fr-CA"/>
        </w:rPr>
      </w:pPr>
    </w:p>
    <w:p w14:paraId="3B26952A" w14:textId="3A37EBCC" w:rsidR="00E04403" w:rsidRPr="0077015A" w:rsidRDefault="00E04403" w:rsidP="00E04403">
      <w:pPr>
        <w:pStyle w:val="retraitcasecocher"/>
        <w:ind w:left="0" w:firstLine="0"/>
        <w:jc w:val="both"/>
        <w:rPr>
          <w:b/>
          <w:bCs/>
          <w:sz w:val="24"/>
          <w:szCs w:val="24"/>
          <w:lang w:val="fr-CA"/>
        </w:rPr>
      </w:pPr>
      <w:r w:rsidRPr="0077015A">
        <w:rPr>
          <w:b/>
          <w:bCs/>
          <w:sz w:val="24"/>
          <w:szCs w:val="24"/>
          <w:lang w:val="fr-CA"/>
        </w:rPr>
        <w:t>Soutien au niveau de l'application du programme éducatif</w:t>
      </w:r>
    </w:p>
    <w:p w14:paraId="0E5DCE66" w14:textId="370F6837" w:rsidR="0077015A" w:rsidRPr="0077015A" w:rsidRDefault="0077015A" w:rsidP="00E04403">
      <w:pPr>
        <w:pStyle w:val="retraitcasecocher"/>
        <w:ind w:left="0" w:firstLine="0"/>
        <w:jc w:val="both"/>
        <w:rPr>
          <w:b/>
          <w:bCs/>
          <w:sz w:val="22"/>
          <w:lang w:val="fr-CA"/>
        </w:rPr>
      </w:pPr>
    </w:p>
    <w:p w14:paraId="52353084" w14:textId="77777777" w:rsidR="00E04403" w:rsidRPr="0077015A" w:rsidRDefault="00E04403" w:rsidP="00E04403">
      <w:pPr>
        <w:pStyle w:val="retraitcasecocher"/>
        <w:numPr>
          <w:ilvl w:val="0"/>
          <w:numId w:val="17"/>
        </w:numPr>
        <w:rPr>
          <w:sz w:val="22"/>
          <w:lang w:val="fr-CA"/>
        </w:rPr>
      </w:pPr>
      <w:r w:rsidRPr="0077015A">
        <w:rPr>
          <w:sz w:val="22"/>
          <w:lang w:val="fr-CA"/>
        </w:rPr>
        <w:t>Exploration du milieu pour offrir de l’aide au niveau de :</w:t>
      </w:r>
    </w:p>
    <w:p w14:paraId="5D932400" w14:textId="77777777" w:rsidR="00E04403" w:rsidRPr="0077015A" w:rsidRDefault="006043DC" w:rsidP="00E04403">
      <w:pPr>
        <w:pStyle w:val="retraitcasecocher"/>
        <w:numPr>
          <w:ilvl w:val="1"/>
          <w:numId w:val="17"/>
        </w:numPr>
        <w:rPr>
          <w:sz w:val="22"/>
          <w:lang w:val="fr-CA"/>
        </w:rPr>
      </w:pPr>
      <w:r w:rsidRPr="0077015A">
        <w:rPr>
          <w:sz w:val="22"/>
          <w:lang w:val="fr-CA"/>
        </w:rPr>
        <w:t>L’organisation</w:t>
      </w:r>
      <w:r w:rsidR="00E04403" w:rsidRPr="0077015A">
        <w:rPr>
          <w:sz w:val="22"/>
          <w:lang w:val="fr-CA"/>
        </w:rPr>
        <w:t xml:space="preserve"> du local et à l’aménagement des coins;</w:t>
      </w:r>
    </w:p>
    <w:p w14:paraId="70D8EAFD" w14:textId="77777777" w:rsidR="00E04403" w:rsidRPr="0077015A" w:rsidRDefault="00E04403" w:rsidP="00E04403">
      <w:pPr>
        <w:pStyle w:val="retraitcasecocher"/>
        <w:numPr>
          <w:ilvl w:val="1"/>
          <w:numId w:val="17"/>
        </w:numPr>
        <w:rPr>
          <w:sz w:val="22"/>
          <w:lang w:val="fr-CA"/>
        </w:rPr>
      </w:pPr>
      <w:r w:rsidRPr="0077015A">
        <w:rPr>
          <w:sz w:val="22"/>
          <w:lang w:val="fr-CA"/>
        </w:rPr>
        <w:t>La structuration des activités de routine, de transition et de périodes de jeux;</w:t>
      </w:r>
    </w:p>
    <w:p w14:paraId="4CBBE7B1" w14:textId="77777777" w:rsidR="00E04403" w:rsidRPr="0077015A" w:rsidRDefault="00E04403" w:rsidP="00E04403">
      <w:pPr>
        <w:pStyle w:val="retraitcasecocher"/>
        <w:numPr>
          <w:ilvl w:val="1"/>
          <w:numId w:val="17"/>
        </w:numPr>
        <w:rPr>
          <w:sz w:val="22"/>
          <w:lang w:val="fr-CA"/>
        </w:rPr>
      </w:pPr>
      <w:r w:rsidRPr="0077015A">
        <w:rPr>
          <w:sz w:val="22"/>
          <w:lang w:val="fr-CA"/>
        </w:rPr>
        <w:t>Diversification des jeux et ateliers pour répondre aux besoins du groupe.</w:t>
      </w:r>
    </w:p>
    <w:p w14:paraId="5FB44DD6" w14:textId="00CFB16C" w:rsidR="00E04403" w:rsidRPr="0077015A" w:rsidRDefault="00E04403" w:rsidP="00E04403">
      <w:pPr>
        <w:pStyle w:val="retraitcasecocher"/>
        <w:numPr>
          <w:ilvl w:val="0"/>
          <w:numId w:val="17"/>
        </w:numPr>
        <w:rPr>
          <w:sz w:val="22"/>
          <w:lang w:val="fr-CA"/>
        </w:rPr>
      </w:pPr>
      <w:r w:rsidRPr="0077015A">
        <w:rPr>
          <w:sz w:val="22"/>
          <w:lang w:val="fr-CA"/>
        </w:rPr>
        <w:t>À la demande de la RSG, observation de la dynamique du groupe pour mieux l’outiller dans son intervention éducative afin de répondre le plus possible aux besoins des enfants.</w:t>
      </w:r>
    </w:p>
    <w:p w14:paraId="231AF119" w14:textId="330B8079" w:rsidR="00E04403" w:rsidRPr="0077015A" w:rsidRDefault="00E04403" w:rsidP="00E04403">
      <w:pPr>
        <w:pStyle w:val="retraitcasecocher"/>
        <w:numPr>
          <w:ilvl w:val="0"/>
          <w:numId w:val="17"/>
        </w:numPr>
        <w:rPr>
          <w:sz w:val="22"/>
          <w:lang w:val="fr-CA"/>
        </w:rPr>
      </w:pPr>
      <w:r w:rsidRPr="0077015A">
        <w:rPr>
          <w:sz w:val="22"/>
          <w:lang w:val="fr-CA"/>
        </w:rPr>
        <w:t>Préparation d’activités spécifiques en lien avec un thème (par exemple, aller faire la pratique d’évacuation à la demande de la RSG).</w:t>
      </w:r>
    </w:p>
    <w:p w14:paraId="5BA00434" w14:textId="5D235550" w:rsidR="00E04403" w:rsidRPr="0077015A" w:rsidRDefault="00E04403" w:rsidP="00E04403">
      <w:pPr>
        <w:pStyle w:val="retraitcasecocher"/>
        <w:numPr>
          <w:ilvl w:val="0"/>
          <w:numId w:val="17"/>
        </w:numPr>
        <w:rPr>
          <w:sz w:val="22"/>
          <w:lang w:val="fr-CA"/>
        </w:rPr>
      </w:pPr>
      <w:r w:rsidRPr="0077015A">
        <w:rPr>
          <w:sz w:val="22"/>
          <w:lang w:val="fr-CA"/>
        </w:rPr>
        <w:t>Soutenir la RSG dans sa relation avec les parents; outiller pour maximiser la collaboration et la bonne entente.</w:t>
      </w:r>
    </w:p>
    <w:p w14:paraId="24CE1A9B" w14:textId="77777777" w:rsidR="00E04403" w:rsidRPr="0077015A" w:rsidRDefault="00E04403" w:rsidP="00E04403">
      <w:pPr>
        <w:pStyle w:val="retraitcasecocher"/>
        <w:ind w:left="720" w:firstLine="0"/>
        <w:rPr>
          <w:sz w:val="22"/>
          <w:lang w:val="fr-CA"/>
        </w:rPr>
      </w:pPr>
    </w:p>
    <w:p w14:paraId="11DF6C60" w14:textId="7A7296B8" w:rsidR="009854A2" w:rsidRPr="0077015A" w:rsidRDefault="00E04403" w:rsidP="00E04403">
      <w:pPr>
        <w:pStyle w:val="retraitcasecocher"/>
        <w:ind w:left="0" w:firstLine="0"/>
        <w:rPr>
          <w:b/>
          <w:bCs/>
          <w:sz w:val="24"/>
          <w:szCs w:val="24"/>
          <w:lang w:val="fr-CA"/>
        </w:rPr>
      </w:pPr>
      <w:r w:rsidRPr="0077015A">
        <w:rPr>
          <w:b/>
          <w:bCs/>
          <w:sz w:val="24"/>
          <w:szCs w:val="24"/>
          <w:lang w:val="fr-CA"/>
        </w:rPr>
        <w:t>Soutien au niveau du dépistage et de l’accompagnement d’enfants présentant des difficultés et des enfants ayant des besoins particuliers</w:t>
      </w:r>
    </w:p>
    <w:p w14:paraId="0472912C" w14:textId="77777777" w:rsidR="0077015A" w:rsidRPr="0077015A" w:rsidRDefault="0077015A" w:rsidP="00E04403">
      <w:pPr>
        <w:pStyle w:val="retraitcasecocher"/>
        <w:ind w:left="0" w:firstLine="0"/>
        <w:rPr>
          <w:b/>
          <w:bCs/>
          <w:sz w:val="22"/>
          <w:lang w:val="fr-CA"/>
        </w:rPr>
      </w:pPr>
    </w:p>
    <w:p w14:paraId="434D5DF7" w14:textId="7CE37F56" w:rsidR="00E04403" w:rsidRPr="0077015A" w:rsidRDefault="00E04403" w:rsidP="00E04403">
      <w:pPr>
        <w:pStyle w:val="retraitcasecocher"/>
        <w:numPr>
          <w:ilvl w:val="0"/>
          <w:numId w:val="17"/>
        </w:numPr>
        <w:rPr>
          <w:sz w:val="22"/>
          <w:lang w:val="fr-CA"/>
        </w:rPr>
      </w:pPr>
      <w:r w:rsidRPr="0077015A">
        <w:rPr>
          <w:sz w:val="22"/>
          <w:lang w:val="fr-CA"/>
        </w:rPr>
        <w:t xml:space="preserve">Grilles d’observation </w:t>
      </w:r>
    </w:p>
    <w:p w14:paraId="0A1AA453" w14:textId="77777777" w:rsidR="00E04403" w:rsidRPr="0077015A" w:rsidRDefault="00E04403" w:rsidP="00E04403">
      <w:pPr>
        <w:pStyle w:val="retraitcasecocher"/>
        <w:numPr>
          <w:ilvl w:val="0"/>
          <w:numId w:val="17"/>
        </w:numPr>
        <w:rPr>
          <w:sz w:val="22"/>
          <w:lang w:val="fr-CA"/>
        </w:rPr>
      </w:pPr>
      <w:r w:rsidRPr="0077015A">
        <w:rPr>
          <w:sz w:val="22"/>
          <w:lang w:val="fr-CA"/>
        </w:rPr>
        <w:t>Grille d’évaluation du développement (GED)</w:t>
      </w:r>
    </w:p>
    <w:p w14:paraId="3B1EC497" w14:textId="4EC1B098" w:rsidR="00E04403" w:rsidRPr="0077015A" w:rsidRDefault="00E04403" w:rsidP="00E04403">
      <w:pPr>
        <w:pStyle w:val="retraitcasecocher"/>
        <w:numPr>
          <w:ilvl w:val="0"/>
          <w:numId w:val="17"/>
        </w:numPr>
        <w:rPr>
          <w:sz w:val="22"/>
          <w:lang w:val="fr-CA"/>
        </w:rPr>
      </w:pPr>
      <w:r w:rsidRPr="0077015A">
        <w:rPr>
          <w:sz w:val="22"/>
          <w:lang w:val="fr-CA"/>
        </w:rPr>
        <w:t>Mise sur pied d’un plan d’intervention et soutien dans son application.</w:t>
      </w:r>
    </w:p>
    <w:p w14:paraId="2668B6CA" w14:textId="46DB780A" w:rsidR="00E04403" w:rsidRPr="0077015A" w:rsidRDefault="00E04403" w:rsidP="00E04403">
      <w:pPr>
        <w:pStyle w:val="retraitcasecocher"/>
        <w:numPr>
          <w:ilvl w:val="0"/>
          <w:numId w:val="17"/>
        </w:numPr>
        <w:rPr>
          <w:sz w:val="22"/>
          <w:lang w:val="fr-CA"/>
        </w:rPr>
      </w:pPr>
      <w:r w:rsidRPr="0077015A">
        <w:rPr>
          <w:sz w:val="22"/>
          <w:lang w:val="fr-CA"/>
        </w:rPr>
        <w:t>Accompagnement et soutien dans la démarche pour l’allocation pour l’intégration d’un enfant avec des besoins particuliers.</w:t>
      </w:r>
    </w:p>
    <w:p w14:paraId="1A39265F" w14:textId="4E108E6E" w:rsidR="00E04403" w:rsidRPr="0077015A" w:rsidRDefault="00E04403" w:rsidP="00E04403">
      <w:pPr>
        <w:pStyle w:val="retraitcasecocher"/>
        <w:numPr>
          <w:ilvl w:val="0"/>
          <w:numId w:val="17"/>
        </w:numPr>
        <w:rPr>
          <w:sz w:val="22"/>
          <w:lang w:val="fr-CA"/>
        </w:rPr>
      </w:pPr>
      <w:r w:rsidRPr="0077015A">
        <w:rPr>
          <w:sz w:val="22"/>
          <w:lang w:val="fr-CA"/>
        </w:rPr>
        <w:t xml:space="preserve">Documentation en fonction des besoins. </w:t>
      </w:r>
    </w:p>
    <w:p w14:paraId="1D81CCD3" w14:textId="77777777" w:rsidR="00E04403" w:rsidRPr="0077015A" w:rsidRDefault="00E04403" w:rsidP="00E04403">
      <w:pPr>
        <w:pStyle w:val="retraitcasecocher"/>
        <w:numPr>
          <w:ilvl w:val="0"/>
          <w:numId w:val="17"/>
        </w:numPr>
        <w:rPr>
          <w:sz w:val="22"/>
          <w:lang w:val="fr-CA"/>
        </w:rPr>
      </w:pPr>
      <w:r w:rsidRPr="0077015A">
        <w:rPr>
          <w:sz w:val="22"/>
          <w:lang w:val="fr-CA"/>
        </w:rPr>
        <w:t>Accompagnement dans les démarches auprès des professionnels.</w:t>
      </w:r>
    </w:p>
    <w:p w14:paraId="179B8AFA" w14:textId="0AA58F13" w:rsidR="009854A2" w:rsidRPr="0077015A" w:rsidRDefault="009854A2" w:rsidP="009854A2">
      <w:pPr>
        <w:pStyle w:val="retraitcasecocher"/>
        <w:ind w:left="720" w:firstLine="0"/>
        <w:rPr>
          <w:sz w:val="22"/>
          <w:lang w:val="fr-CA"/>
        </w:rPr>
      </w:pPr>
    </w:p>
    <w:p w14:paraId="452F67DF" w14:textId="3EE0B04C" w:rsidR="009854A2" w:rsidRPr="0077015A" w:rsidRDefault="009854A2" w:rsidP="009854A2">
      <w:pPr>
        <w:pStyle w:val="retraitcasecocher"/>
        <w:rPr>
          <w:b/>
          <w:bCs/>
          <w:sz w:val="24"/>
          <w:szCs w:val="24"/>
          <w:lang w:val="fr-CA"/>
        </w:rPr>
      </w:pPr>
      <w:r w:rsidRPr="0077015A">
        <w:rPr>
          <w:b/>
          <w:bCs/>
          <w:sz w:val="24"/>
          <w:szCs w:val="24"/>
          <w:lang w:val="fr-CA"/>
        </w:rPr>
        <w:t>Soutien dans le développement global des enfants par différents outils.</w:t>
      </w:r>
    </w:p>
    <w:p w14:paraId="1BD16EFC" w14:textId="3524118D" w:rsidR="0077015A" w:rsidRPr="0077015A" w:rsidRDefault="0077015A" w:rsidP="009854A2">
      <w:pPr>
        <w:pStyle w:val="retraitcasecocher"/>
        <w:rPr>
          <w:b/>
          <w:bCs/>
          <w:sz w:val="22"/>
          <w:lang w:val="fr-CA"/>
        </w:rPr>
      </w:pPr>
    </w:p>
    <w:p w14:paraId="46B0A1B0" w14:textId="33EACD90" w:rsidR="009854A2" w:rsidRPr="0077015A" w:rsidRDefault="009854A2" w:rsidP="009854A2">
      <w:pPr>
        <w:pStyle w:val="retraitcasecocher"/>
        <w:numPr>
          <w:ilvl w:val="0"/>
          <w:numId w:val="17"/>
        </w:numPr>
        <w:rPr>
          <w:sz w:val="22"/>
          <w:u w:val="single"/>
          <w:lang w:val="fr-CA"/>
        </w:rPr>
      </w:pPr>
      <w:r w:rsidRPr="0077015A">
        <w:rPr>
          <w:sz w:val="22"/>
          <w:lang w:val="fr-CA"/>
        </w:rPr>
        <w:t>Documents d’information pour les RSG et les parents sur divers sujets : entraînement à la propreté, le langage, les étapes du développement, les comportements difficiles, les types d’intervention, etc.</w:t>
      </w:r>
    </w:p>
    <w:p w14:paraId="0137C850" w14:textId="0C15C1C2" w:rsidR="009854A2" w:rsidRPr="0077015A" w:rsidRDefault="009854A2" w:rsidP="009854A2">
      <w:pPr>
        <w:pStyle w:val="retraitcasecocher"/>
        <w:numPr>
          <w:ilvl w:val="0"/>
          <w:numId w:val="17"/>
        </w:numPr>
        <w:rPr>
          <w:sz w:val="22"/>
          <w:lang w:val="fr-CA"/>
        </w:rPr>
      </w:pPr>
      <w:r w:rsidRPr="0077015A">
        <w:rPr>
          <w:sz w:val="22"/>
          <w:lang w:val="fr-CA"/>
        </w:rPr>
        <w:t xml:space="preserve">Prêt de boîtes thématiques et de trousses. </w:t>
      </w:r>
    </w:p>
    <w:p w14:paraId="540C63B4" w14:textId="6CBF81F9" w:rsidR="009854A2" w:rsidRPr="0077015A" w:rsidRDefault="009854A2" w:rsidP="009854A2">
      <w:pPr>
        <w:pStyle w:val="retraitcasecocher"/>
        <w:numPr>
          <w:ilvl w:val="0"/>
          <w:numId w:val="17"/>
        </w:numPr>
        <w:rPr>
          <w:sz w:val="22"/>
          <w:lang w:val="fr-CA"/>
        </w:rPr>
      </w:pPr>
      <w:r w:rsidRPr="0077015A">
        <w:rPr>
          <w:sz w:val="22"/>
          <w:lang w:val="fr-CA"/>
        </w:rPr>
        <w:t xml:space="preserve">Offre d’ateliers thématiques. </w:t>
      </w:r>
    </w:p>
    <w:p w14:paraId="7A59C488" w14:textId="46841D23" w:rsidR="009854A2" w:rsidRPr="0077015A" w:rsidRDefault="009854A2" w:rsidP="009854A2">
      <w:pPr>
        <w:pStyle w:val="retraitcasecocher"/>
        <w:numPr>
          <w:ilvl w:val="0"/>
          <w:numId w:val="17"/>
        </w:numPr>
        <w:rPr>
          <w:sz w:val="22"/>
          <w:lang w:val="fr-CA"/>
        </w:rPr>
      </w:pPr>
      <w:r w:rsidRPr="0077015A">
        <w:rPr>
          <w:sz w:val="22"/>
          <w:lang w:val="fr-CA"/>
        </w:rPr>
        <w:t>Prêt de livres portant sur des thèmes spécifiques.</w:t>
      </w:r>
    </w:p>
    <w:p w14:paraId="60D5A066" w14:textId="4B553A29" w:rsidR="00E04403" w:rsidRPr="0077015A" w:rsidRDefault="00E04403" w:rsidP="00E04403">
      <w:pPr>
        <w:pStyle w:val="retraitcasecocher"/>
        <w:rPr>
          <w:sz w:val="22"/>
          <w:lang w:val="fr-CA"/>
        </w:rPr>
      </w:pPr>
    </w:p>
    <w:p w14:paraId="7E7740CB" w14:textId="5789E0C5" w:rsidR="00FA131B" w:rsidRDefault="00FA131B" w:rsidP="00E04403">
      <w:pPr>
        <w:pStyle w:val="retraitcasecocher"/>
        <w:rPr>
          <w:lang w:val="fr-CA"/>
        </w:rPr>
      </w:pPr>
    </w:p>
    <w:p w14:paraId="4483EB15" w14:textId="11590B19" w:rsidR="009074B3" w:rsidRDefault="009074B3" w:rsidP="008E4865">
      <w:pPr>
        <w:pStyle w:val="retraitcasecocher"/>
        <w:ind w:left="0" w:firstLine="0"/>
        <w:rPr>
          <w:lang w:val="fr-CA"/>
        </w:rPr>
      </w:pPr>
    </w:p>
    <w:p w14:paraId="200B892A" w14:textId="106FB874" w:rsidR="008E4865" w:rsidRDefault="008E4865" w:rsidP="008E4865">
      <w:pPr>
        <w:pStyle w:val="retraitcasecocher"/>
        <w:ind w:left="0" w:firstLine="0"/>
        <w:rPr>
          <w:lang w:val="fr-CA"/>
        </w:rPr>
      </w:pPr>
    </w:p>
    <w:p w14:paraId="2E38FE54" w14:textId="1EAD90AF" w:rsidR="00ED4B1A" w:rsidRDefault="00ED4B1A" w:rsidP="00ED4B1A">
      <w:pPr>
        <w:pStyle w:val="Titre"/>
        <w:spacing w:after="0"/>
        <w:rPr>
          <w:lang w:bidi="fr-FR"/>
        </w:rPr>
      </w:pPr>
    </w:p>
    <w:p w14:paraId="5B819CCE" w14:textId="77777777" w:rsidR="00ED4B1A" w:rsidRDefault="00ED4B1A" w:rsidP="00ED4B1A">
      <w:pPr>
        <w:pStyle w:val="Titre"/>
        <w:spacing w:after="0"/>
        <w:rPr>
          <w:sz w:val="36"/>
          <w:lang w:bidi="fr-FR"/>
        </w:rPr>
      </w:pPr>
      <w:r>
        <w:rPr>
          <w:sz w:val="36"/>
          <w:lang w:bidi="fr-FR"/>
        </w:rPr>
        <w:lastRenderedPageBreak/>
        <w:t>TROUSSE DE RECONNAISSANCE</w:t>
      </w:r>
    </w:p>
    <w:p w14:paraId="16695ED5" w14:textId="77777777" w:rsidR="00ED4B1A" w:rsidRPr="00895D7B" w:rsidRDefault="00ED4B1A" w:rsidP="00ED4B1A">
      <w:pPr>
        <w:pStyle w:val="Titre"/>
        <w:spacing w:after="0"/>
        <w:rPr>
          <w:sz w:val="36"/>
          <w:lang w:bidi="fr-FR"/>
        </w:rPr>
      </w:pPr>
      <w:r>
        <w:rPr>
          <w:sz w:val="36"/>
          <w:lang w:bidi="fr-FR"/>
        </w:rPr>
        <w:t>CPE/Bc de la Petite-</w:t>
      </w:r>
      <w:r w:rsidRPr="00895D7B">
        <w:rPr>
          <w:sz w:val="36"/>
          <w:lang w:bidi="fr-FR"/>
        </w:rPr>
        <w:t>Nation</w:t>
      </w:r>
    </w:p>
    <w:p w14:paraId="2903EDC5" w14:textId="35A8F108" w:rsidR="00ED4B1A" w:rsidRPr="00ED4B1A" w:rsidRDefault="00B86D4D" w:rsidP="00ED4B1A">
      <w:pPr>
        <w:rPr>
          <w:rFonts w:asciiTheme="majorHAnsi" w:hAnsiTheme="majorHAnsi"/>
          <w:noProof/>
          <w:color w:val="FFFFFF" w:themeColor="background1"/>
          <w:sz w:val="42"/>
          <w:szCs w:val="36"/>
          <w:lang w:bidi="fr-FR"/>
        </w:rPr>
      </w:pPr>
      <w:r>
        <w:rPr>
          <w:noProof/>
          <w:lang w:val="fr-CA" w:eastAsia="fr-CA"/>
        </w:rPr>
        <mc:AlternateContent>
          <mc:Choice Requires="wps">
            <w:drawing>
              <wp:anchor distT="0" distB="0" distL="114300" distR="114300" simplePos="0" relativeHeight="251693056" behindDoc="0" locked="0" layoutInCell="1" allowOverlap="1" wp14:anchorId="16C557D1" wp14:editId="322AF941">
                <wp:simplePos x="0" y="0"/>
                <wp:positionH relativeFrom="margin">
                  <wp:posOffset>715645</wp:posOffset>
                </wp:positionH>
                <wp:positionV relativeFrom="margin">
                  <wp:posOffset>7210425</wp:posOffset>
                </wp:positionV>
                <wp:extent cx="572770" cy="564515"/>
                <wp:effectExtent l="27305" t="22225" r="38100" b="51435"/>
                <wp:wrapNone/>
                <wp:docPr id="19"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56451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8AF7E2A" w14:textId="2778E118" w:rsidR="009B1957" w:rsidRPr="008E6BE0" w:rsidRDefault="009B1957" w:rsidP="00ED4B1A">
                            <w:pPr>
                              <w:jc w:val="center"/>
                              <w:rPr>
                                <w:b/>
                                <w:bCs/>
                                <w:sz w:val="48"/>
                                <w:szCs w:val="48"/>
                                <w:lang w:val="fr-CA"/>
                              </w:rPr>
                            </w:pPr>
                            <w:r>
                              <w:rPr>
                                <w:b/>
                                <w:bCs/>
                                <w:sz w:val="48"/>
                                <w:szCs w:val="48"/>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C557D1" id="Oval 203" o:spid="_x0000_s1036" style="position:absolute;margin-left:56.35pt;margin-top:567.75pt;width:45.1pt;height:44.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" fillcolor="#19aed7 [3205]" strokecolor="#f2f2f2 [3041]" strokeweight="3pt">
                <v:shadow on="t" color="#0c566a [1605]" opacity=".5" offset="1pt"/>
                <v:textbox>
                  <w:txbxContent>
                    <w:p w14:paraId="68AF7E2A" w14:textId="2778E118" w:rsidR="009B1957" w:rsidRPr="008E6BE0" w:rsidRDefault="009B1957" w:rsidP="00ED4B1A">
                      <w:pPr>
                        <w:jc w:val="center"/>
                        <w:rPr>
                          <w:b/>
                          <w:bCs/>
                          <w:sz w:val="48"/>
                          <w:szCs w:val="48"/>
                          <w:lang w:val="fr-CA"/>
                        </w:rPr>
                      </w:pPr>
                      <w:r>
                        <w:rPr>
                          <w:b/>
                          <w:bCs/>
                          <w:sz w:val="48"/>
                          <w:szCs w:val="48"/>
                          <w:lang w:val="fr-CA"/>
                        </w:rPr>
                        <w:t>2</w:t>
                      </w:r>
                    </w:p>
                  </w:txbxContent>
                </v:textbox>
                <w10:wrap anchorx="margin" anchory="margin"/>
              </v:oval>
            </w:pict>
          </mc:Fallback>
        </mc:AlternateContent>
      </w:r>
      <w:r>
        <w:rPr>
          <w:noProof/>
          <w:lang w:val="fr-CA" w:eastAsia="fr-CA"/>
        </w:rPr>
        <mc:AlternateContent>
          <mc:Choice Requires="wps">
            <w:drawing>
              <wp:anchor distT="0" distB="0" distL="114300" distR="114300" simplePos="0" relativeHeight="251692032" behindDoc="0" locked="0" layoutInCell="1" allowOverlap="1" wp14:anchorId="2BC697B6" wp14:editId="2E2A6E72">
                <wp:simplePos x="0" y="0"/>
                <wp:positionH relativeFrom="margin">
                  <wp:posOffset>1414145</wp:posOffset>
                </wp:positionH>
                <wp:positionV relativeFrom="margin">
                  <wp:posOffset>7362825</wp:posOffset>
                </wp:positionV>
                <wp:extent cx="3836670" cy="412115"/>
                <wp:effectExtent l="1905" t="3175" r="0" b="3810"/>
                <wp:wrapNone/>
                <wp:docPr id="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41211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0EFC311B" w14:textId="07A2F3C3" w:rsidR="009B1957" w:rsidRPr="008E6BE0" w:rsidRDefault="009B1957" w:rsidP="00ED4B1A">
                            <w:pPr>
                              <w:rPr>
                                <w:b/>
                                <w:bCs/>
                                <w:sz w:val="32"/>
                                <w:szCs w:val="32"/>
                              </w:rPr>
                            </w:pPr>
                            <w:r w:rsidRPr="008E6BE0">
                              <w:rPr>
                                <w:b/>
                                <w:bCs/>
                                <w:sz w:val="32"/>
                                <w:szCs w:val="32"/>
                                <w:lang w:bidi="fr-FR"/>
                              </w:rPr>
                              <w:t xml:space="preserve">Documents </w:t>
                            </w:r>
                            <w:r>
                              <w:rPr>
                                <w:b/>
                                <w:bCs/>
                                <w:sz w:val="32"/>
                                <w:szCs w:val="32"/>
                                <w:lang w:bidi="fr-FR"/>
                              </w:rPr>
                              <w:t>à remplir et retourner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97B6" id="Text Box 202" o:spid="_x0000_s1037" type="#_x0000_t202" style="position:absolute;margin-left:111.35pt;margin-top:579.75pt;width:302.1pt;height:32.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" fillcolor="white [3212]" stroked="f" strokecolor="black [3213]" strokeweight=".25pt">
                <v:textbox>
                  <w:txbxContent>
                    <w:p w14:paraId="0EFC311B" w14:textId="07A2F3C3" w:rsidR="009B1957" w:rsidRPr="008E6BE0" w:rsidRDefault="009B1957" w:rsidP="00ED4B1A">
                      <w:pPr>
                        <w:rPr>
                          <w:b/>
                          <w:bCs/>
                          <w:sz w:val="32"/>
                          <w:szCs w:val="32"/>
                        </w:rPr>
                      </w:pPr>
                      <w:r w:rsidRPr="008E6BE0">
                        <w:rPr>
                          <w:b/>
                          <w:bCs/>
                          <w:sz w:val="32"/>
                          <w:szCs w:val="32"/>
                          <w:lang w:bidi="fr-FR"/>
                        </w:rPr>
                        <w:t xml:space="preserve">Documents </w:t>
                      </w:r>
                      <w:r>
                        <w:rPr>
                          <w:b/>
                          <w:bCs/>
                          <w:sz w:val="32"/>
                          <w:szCs w:val="32"/>
                          <w:lang w:bidi="fr-FR"/>
                        </w:rPr>
                        <w:t>à remplir et retourner</w:t>
                      </w:r>
                    </w:p>
                  </w:txbxContent>
                </v:textbox>
                <w10:wrap anchorx="margin" anchory="margin"/>
              </v:shape>
            </w:pict>
          </mc:Fallback>
        </mc:AlternateContent>
      </w:r>
      <w:r>
        <w:rPr>
          <w:noProof/>
          <w:lang w:val="fr-CA" w:eastAsia="fr-CA"/>
        </w:rPr>
        <mc:AlternateContent>
          <mc:Choice Requires="wps">
            <w:drawing>
              <wp:anchor distT="0" distB="0" distL="114300" distR="114300" simplePos="0" relativeHeight="251691008" behindDoc="0" locked="0" layoutInCell="1" allowOverlap="1" wp14:anchorId="7CB6F017" wp14:editId="20E5D876">
                <wp:simplePos x="0" y="0"/>
                <wp:positionH relativeFrom="margin">
                  <wp:posOffset>715645</wp:posOffset>
                </wp:positionH>
                <wp:positionV relativeFrom="margin">
                  <wp:posOffset>2856230</wp:posOffset>
                </wp:positionV>
                <wp:extent cx="4132580" cy="872490"/>
                <wp:effectExtent l="0" t="1905" r="2540" b="1905"/>
                <wp:wrapNone/>
                <wp:docPr id="1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872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72C19B24" w14:textId="3E4B50CA" w:rsidR="009B1957" w:rsidRPr="00B86D4D" w:rsidRDefault="009B1957" w:rsidP="00ED4B1A">
                            <w:pPr>
                              <w:pStyle w:val="Titre"/>
                              <w:spacing w:after="0"/>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6D4D">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TROUSSE DE RECONNAISSANCE 202</w:t>
                            </w:r>
                            <w:r w:rsidR="00874256">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14:paraId="0869AFA3" w14:textId="77777777" w:rsidR="009B1957" w:rsidRPr="00DE664B" w:rsidRDefault="009B1957" w:rsidP="00ED4B1A">
                            <w:pPr>
                              <w:pStyle w:val="Titre"/>
                              <w:spacing w:after="0"/>
                              <w:rPr>
                                <w:b/>
                                <w:sz w:val="40"/>
                                <w:szCs w:val="40"/>
                                <w:lang w:bidi="fr-FR"/>
                              </w:rPr>
                            </w:pPr>
                            <w:r w:rsidRPr="00DE664B">
                              <w:rPr>
                                <w:b/>
                                <w:sz w:val="40"/>
                                <w:szCs w:val="40"/>
                                <w:lang w:bidi="fr-FR"/>
                              </w:rPr>
                              <w:t>CPE/Bc de la Petite-Nation</w:t>
                            </w:r>
                          </w:p>
                          <w:p w14:paraId="5983C7EC" w14:textId="77777777" w:rsidR="009B1957" w:rsidRPr="00DE664B" w:rsidRDefault="009B1957" w:rsidP="00ED4B1A">
                            <w:pP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F017" id="Text Box 201" o:spid="_x0000_s1038" type="#_x0000_t202" style="position:absolute;margin-left:56.35pt;margin-top:224.9pt;width:325.4pt;height:68.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" filled="f" fillcolor="white [3212]" stroked="f" strokecolor="black [3213]" strokeweight=".25pt">
                <v:textbox>
                  <w:txbxContent>
                    <w:p w14:paraId="72C19B24" w14:textId="3E4B50CA" w:rsidR="009B1957" w:rsidRPr="00B86D4D" w:rsidRDefault="009B1957" w:rsidP="00ED4B1A">
                      <w:pPr>
                        <w:pStyle w:val="Titre"/>
                        <w:spacing w:after="0"/>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6D4D">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TROUSSE DE RECONNAISSANCE 202</w:t>
                      </w:r>
                      <w:r w:rsidR="00874256">
                        <w:rPr>
                          <w:b/>
                          <w:sz w:val="48"/>
                          <w:szCs w:val="48"/>
                          <w:lang w:bidi="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14:paraId="0869AFA3" w14:textId="77777777" w:rsidR="009B1957" w:rsidRPr="00DE664B" w:rsidRDefault="009B1957" w:rsidP="00ED4B1A">
                      <w:pPr>
                        <w:pStyle w:val="Titre"/>
                        <w:spacing w:after="0"/>
                        <w:rPr>
                          <w:b/>
                          <w:sz w:val="40"/>
                          <w:szCs w:val="40"/>
                          <w:lang w:bidi="fr-FR"/>
                        </w:rPr>
                      </w:pPr>
                      <w:r w:rsidRPr="00DE664B">
                        <w:rPr>
                          <w:b/>
                          <w:sz w:val="40"/>
                          <w:szCs w:val="40"/>
                          <w:lang w:bidi="fr-FR"/>
                        </w:rPr>
                        <w:t>CPE/Bc de la Petite-Nation</w:t>
                      </w:r>
                    </w:p>
                    <w:p w14:paraId="5983C7EC" w14:textId="77777777" w:rsidR="009B1957" w:rsidRPr="00DE664B" w:rsidRDefault="009B1957" w:rsidP="00ED4B1A">
                      <w:pPr>
                        <w:rPr>
                          <w:b/>
                          <w:sz w:val="40"/>
                          <w:szCs w:val="40"/>
                        </w:rPr>
                      </w:pPr>
                    </w:p>
                  </w:txbxContent>
                </v:textbox>
                <w10:wrap anchorx="margin" anchory="margin"/>
              </v:shape>
            </w:pict>
          </mc:Fallback>
        </mc:AlternateContent>
      </w:r>
      <w:r w:rsidR="00ED4B1A">
        <w:rPr>
          <w:noProof/>
          <w:lang w:val="fr-CA" w:eastAsia="fr-CA"/>
        </w:rPr>
        <w:drawing>
          <wp:anchor distT="0" distB="0" distL="114300" distR="114300" simplePos="0" relativeHeight="251630592" behindDoc="1" locked="0" layoutInCell="1" allowOverlap="1" wp14:anchorId="22870E3C" wp14:editId="7BDEBCEA">
            <wp:simplePos x="0" y="0"/>
            <wp:positionH relativeFrom="margin">
              <wp:posOffset>1447058</wp:posOffset>
            </wp:positionH>
            <wp:positionV relativeFrom="margin">
              <wp:posOffset>964524</wp:posOffset>
            </wp:positionV>
            <wp:extent cx="3080410" cy="1080654"/>
            <wp:effectExtent l="19050" t="0" r="5690" b="0"/>
            <wp:wrapNone/>
            <wp:docPr id="5" name="Image 0" descr="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png"/>
                    <pic:cNvPicPr/>
                  </pic:nvPicPr>
                  <pic:blipFill>
                    <a:blip r:embed="rId11" cstate="print"/>
                    <a:srcRect l="3846" t="32990" r="12179" b="35395"/>
                    <a:stretch>
                      <a:fillRect/>
                    </a:stretch>
                  </pic:blipFill>
                  <pic:spPr>
                    <a:xfrm>
                      <a:off x="0" y="0"/>
                      <a:ext cx="3080410" cy="1080654"/>
                    </a:xfrm>
                    <a:prstGeom prst="rect">
                      <a:avLst/>
                    </a:prstGeom>
                  </pic:spPr>
                </pic:pic>
              </a:graphicData>
            </a:graphic>
          </wp:anchor>
        </w:drawing>
      </w:r>
      <w:r>
        <w:rPr>
          <w:noProof/>
          <w:lang w:val="fr-CA" w:eastAsia="fr-CA"/>
        </w:rPr>
        <mc:AlternateContent>
          <mc:Choice Requires="wpg">
            <w:drawing>
              <wp:anchor distT="0" distB="0" distL="114300" distR="114300" simplePos="0" relativeHeight="251689984" behindDoc="1" locked="1" layoutInCell="1" allowOverlap="1" wp14:anchorId="11258D6E" wp14:editId="07D562BF">
                <wp:simplePos x="0" y="0"/>
                <wp:positionH relativeFrom="page">
                  <wp:posOffset>-962025</wp:posOffset>
                </wp:positionH>
                <wp:positionV relativeFrom="page">
                  <wp:posOffset>3126105</wp:posOffset>
                </wp:positionV>
                <wp:extent cx="8716010" cy="3680460"/>
                <wp:effectExtent l="0" t="1905" r="0" b="3810"/>
                <wp:wrapNone/>
                <wp:docPr id="13" name="Group 197" descr="Titre : Bannière d’arrière-plan - Description : Pile de livres, tableau noir et pot à cray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6010" cy="3680460"/>
                          <a:chOff x="0" y="0"/>
                          <a:chExt cx="80213" cy="32989"/>
                        </a:xfrm>
                      </wpg:grpSpPr>
                      <wps:wsp>
                        <wps:cNvPr id="14" name="Rectangle 62"/>
                        <wps:cNvSpPr>
                          <a:spLocks noChangeArrowheads="1"/>
                        </wps:cNvSpPr>
                        <wps:spPr bwMode="auto">
                          <a:xfrm>
                            <a:off x="0" y="0"/>
                            <a:ext cx="67437" cy="7813"/>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 name="Forme automatique 63"/>
                        <wps:cNvSpPr>
                          <a:spLocks noChangeArrowheads="1"/>
                        </wps:cNvSpPr>
                        <wps:spPr bwMode="auto">
                          <a:xfrm>
                            <a:off x="53244" y="7811"/>
                            <a:ext cx="14224" cy="2350"/>
                          </a:xfrm>
                          <a:prstGeom prst="parallelogram">
                            <a:avLst>
                              <a:gd name="adj" fmla="val 151319"/>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 name="Rectangle 64" descr="homework.jpg"/>
                        <wps:cNvSpPr>
                          <a:spLocks noChangeAspect="1" noChangeArrowheads="1"/>
                        </wps:cNvSpPr>
                        <wps:spPr bwMode="auto">
                          <a:xfrm>
                            <a:off x="53149" y="10097"/>
                            <a:ext cx="27064" cy="22892"/>
                          </a:xfrm>
                          <a:prstGeom prst="rect">
                            <a:avLst/>
                          </a:prstGeom>
                          <a:blipFill dpi="0" rotWithShape="1">
                            <a:blip r:embed="rId12"/>
                            <a:srcRect/>
                            <a:stretch>
                              <a:fillRect/>
                            </a:stretch>
                          </a:blip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B418BE" id="Group 197" o:spid="_x0000_s1026" alt="Titre : Bannière d’arrière-plan - Description : Pile de livres, tableau noir et pot à crayons" style="position:absolute;margin-left:-75.75pt;margin-top:246.15pt;width:686.3pt;height:289.8pt;z-index:-251626496;mso-position-horizontal-relative:page;mso-position-vertical-relative:page;mso-width-relative:margin;mso-height-relative:margin" coordsize="80213,32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Lu&#10;AAAAAFJnaHRsb25nAAADe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QEBAQEBAQEBAQEBAQEBAQEBAQEBAQEBAQEBAQEBAQEBAgICAgIC&#10;AgICAgIDAwMDAwMDAwMDAQEBAQEBAQEBAQECAgECAgMDAwMDAwMDAwMDAwMDAwMDAwMDAwMDAwMD&#10;AwMDAwMDAwMDAwMDAwMDAwMDAwMDAwP/wAARCALuA3gDAREAAhEBAxEB/90ABABv/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">
                <v:rect id="Rectangle 62" o:spid="_x0000_s1027" style="position:absolute;width:67437;height: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" fillcolor="#19aed7 [3205]" stroked="f" strokecolor="black [3213]" strokeweight=".25pt">
                  <v:shadow opacity="22938f" offset="0"/>
                  <v:textbox inset=",7.2pt,,7.2pt"/>
                </v:rect>
                <v:shape id="Forme automatique 63" o:spid="_x0000_s1028" type="#_x0000_t7" style="position:absolute;left:53244;top:7811;width:142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" fillcolor="#0c566a [1605]" stroked="f" strokecolor="black [3213]" strokeweight=".25pt">
                  <v:shadow opacity="22938f" offset="0"/>
                  <v:textbox inset=",7.2pt,,7.2pt"/>
                </v:shape>
                <v:rect id="Rectangle 64" o:spid="_x0000_s1029" alt="homework.jpg" style="position:absolute;left:53149;top:10097;width:27064;height:2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" stroked="f" strokecolor="black [3213]" strokeweight=".25pt">
                  <v:fill r:id="rId13" o:title="homework" recolor="t" rotate="t" type="frame"/>
                  <v:shadow opacity="22938f" offset="0"/>
                  <o:lock v:ext="edit" aspectratio="t"/>
                  <v:textbox inset=",7.2pt,,7.2pt"/>
                </v:rect>
                <w10:wrap anchorx="page" anchory="page"/>
                <w10:anchorlock/>
              </v:group>
            </w:pict>
          </mc:Fallback>
        </mc:AlternateContent>
      </w:r>
      <w:r w:rsidR="00ED4B1A">
        <w:rPr>
          <w:lang w:bidi="fr-FR"/>
        </w:rPr>
        <w:br w:type="page"/>
      </w:r>
    </w:p>
    <w:p w14:paraId="561CE4C8" w14:textId="77777777" w:rsidR="009074B3" w:rsidRPr="009854A2" w:rsidRDefault="009074B3" w:rsidP="00E04403">
      <w:pPr>
        <w:pStyle w:val="retraitcasecocher"/>
        <w:rPr>
          <w:lang w:val="fr-CA"/>
        </w:rPr>
      </w:pPr>
    </w:p>
    <w:p w14:paraId="07A5D2AA" w14:textId="179655F7" w:rsidR="00E04403" w:rsidRDefault="00E04403" w:rsidP="00E04403">
      <w:pPr>
        <w:pStyle w:val="retraitcasecocher"/>
        <w:ind w:left="0" w:firstLine="0"/>
        <w:rPr>
          <w:lang w:val="fr-CA"/>
        </w:rPr>
      </w:pPr>
    </w:p>
    <w:p w14:paraId="7F8F8A43" w14:textId="0AD5C277" w:rsidR="00024CD8" w:rsidRPr="0019008E" w:rsidRDefault="004C055D" w:rsidP="00E04403">
      <w:pPr>
        <w:pStyle w:val="retraitcasecocher"/>
        <w:ind w:left="0" w:firstLine="0"/>
        <w:rPr>
          <w:lang w:val="fr-CA"/>
        </w:rPr>
      </w:pPr>
      <w:r>
        <w:rPr>
          <w:noProof/>
          <w:lang w:val="fr-CA" w:eastAsia="fr-CA"/>
        </w:rPr>
        <w:drawing>
          <wp:anchor distT="0" distB="0" distL="114300" distR="114300" simplePos="0" relativeHeight="251622400" behindDoc="1" locked="0" layoutInCell="1" allowOverlap="1" wp14:anchorId="6A6D9F1E" wp14:editId="2B024F20">
            <wp:simplePos x="0" y="0"/>
            <wp:positionH relativeFrom="column">
              <wp:posOffset>2045970</wp:posOffset>
            </wp:positionH>
            <wp:positionV relativeFrom="paragraph">
              <wp:posOffset>-74658</wp:posOffset>
            </wp:positionV>
            <wp:extent cx="2032635" cy="877570"/>
            <wp:effectExtent l="0" t="0" r="0" b="0"/>
            <wp:wrapThrough wrapText="bothSides">
              <wp:wrapPolygon edited="0">
                <wp:start x="0" y="0"/>
                <wp:lineTo x="0" y="21100"/>
                <wp:lineTo x="21458" y="21100"/>
                <wp:lineTo x="21458" y="0"/>
                <wp:lineTo x="0" y="0"/>
              </wp:wrapPolygon>
            </wp:wrapThrough>
            <wp:docPr id="12" name="Image 2" descr="CPE-petite-nation-CMYK-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petite-nation-CMYK-72"/>
                    <pic:cNvPicPr>
                      <a:picLocks noChangeAspect="1" noChangeArrowheads="1"/>
                    </pic:cNvPicPr>
                  </pic:nvPicPr>
                  <pic:blipFill>
                    <a:blip r:embed="rId28" cstate="print"/>
                    <a:srcRect/>
                    <a:stretch>
                      <a:fillRect/>
                    </a:stretch>
                  </pic:blipFill>
                  <pic:spPr bwMode="auto">
                    <a:xfrm>
                      <a:off x="0" y="0"/>
                      <a:ext cx="2032635" cy="877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B8299F" w14:textId="453E8734" w:rsidR="00E04403" w:rsidRPr="00E04403" w:rsidRDefault="00E04403" w:rsidP="00E04403">
      <w:pPr>
        <w:pStyle w:val="retraitcasecocher"/>
        <w:ind w:left="720" w:hanging="720"/>
        <w:rPr>
          <w:lang w:val="fr-CA"/>
        </w:rPr>
      </w:pPr>
    </w:p>
    <w:p w14:paraId="74218735" w14:textId="1BE28A60" w:rsidR="00E04403" w:rsidRPr="00E04403" w:rsidRDefault="00E04403" w:rsidP="00E04403">
      <w:pPr>
        <w:pStyle w:val="retraitcasecocher"/>
        <w:jc w:val="both"/>
      </w:pPr>
    </w:p>
    <w:p w14:paraId="454D0346" w14:textId="6BDAE59E" w:rsidR="00E04403" w:rsidRPr="00E04403" w:rsidRDefault="00E04403" w:rsidP="00E04403">
      <w:pPr>
        <w:pStyle w:val="retraitcasecocher"/>
        <w:ind w:left="0" w:firstLine="0"/>
        <w:jc w:val="both"/>
      </w:pPr>
    </w:p>
    <w:p w14:paraId="36837A8F" w14:textId="6F41BBF8" w:rsidR="00E04403" w:rsidRPr="00E04403" w:rsidRDefault="00E04403" w:rsidP="00E41A9F">
      <w:pPr>
        <w:pStyle w:val="retraitcasecocher"/>
        <w:ind w:left="0" w:firstLine="0"/>
        <w:jc w:val="both"/>
        <w:rPr>
          <w:lang w:val="fr-CA"/>
        </w:rPr>
      </w:pPr>
    </w:p>
    <w:p w14:paraId="6D018987" w14:textId="7468580F" w:rsidR="00E04403" w:rsidRPr="00E04403" w:rsidRDefault="00E04403" w:rsidP="00E41A9F">
      <w:pPr>
        <w:pStyle w:val="retraitcasecocher"/>
        <w:ind w:left="0" w:firstLine="0"/>
        <w:jc w:val="both"/>
      </w:pPr>
    </w:p>
    <w:p w14:paraId="252BF07E" w14:textId="0C9E67A9" w:rsidR="00D353C0" w:rsidRPr="00B86D4D" w:rsidRDefault="00D353C0" w:rsidP="009074B3">
      <w:pPr>
        <w:jc w:val="center"/>
        <w:rPr>
          <w:rFonts w:ascii="Ink Free" w:hAnsi="Ink Free" w:cs="Times New Roman"/>
          <w:b/>
          <w:bCs/>
          <w:sz w:val="48"/>
          <w:szCs w:val="48"/>
          <w14:shadow w14:blurRad="50800" w14:dist="38100" w14:dir="2700000" w14:sx="100000" w14:sy="100000" w14:kx="0" w14:ky="0" w14:algn="tl">
            <w14:srgbClr w14:val="000000">
              <w14:alpha w14:val="60000"/>
            </w14:srgbClr>
          </w14:shadow>
        </w:rPr>
      </w:pPr>
      <w:r w:rsidRPr="00B86D4D">
        <w:rPr>
          <w:rFonts w:ascii="Ink Free" w:hAnsi="Ink Free" w:cs="Times New Roman"/>
          <w:b/>
          <w:bCs/>
          <w:sz w:val="48"/>
          <w:szCs w:val="48"/>
          <w14:shadow w14:blurRad="50800" w14:dist="38100" w14:dir="2700000" w14:sx="100000" w14:sy="100000" w14:kx="0" w14:ky="0" w14:algn="tl">
            <w14:srgbClr w14:val="000000">
              <w14:alpha w14:val="60000"/>
            </w14:srgbClr>
          </w14:shadow>
        </w:rPr>
        <w:t>DEMANDE DE RECONNAISSANCE</w:t>
      </w:r>
    </w:p>
    <w:p w14:paraId="21B5DD4E" w14:textId="50829165" w:rsidR="00D353C0" w:rsidRPr="0077015A" w:rsidRDefault="00D353C0" w:rsidP="00D353C0">
      <w:pPr>
        <w:jc w:val="center"/>
        <w:rPr>
          <w:rFonts w:ascii="Verdana" w:hAnsi="Verdana" w:cs="Times New Roman"/>
          <w:sz w:val="22"/>
        </w:rPr>
      </w:pPr>
      <w:r w:rsidRPr="0077015A">
        <w:rPr>
          <w:rFonts w:ascii="Verdana" w:hAnsi="Verdana" w:cs="Times New Roman"/>
          <w:sz w:val="22"/>
        </w:rPr>
        <w:t>À titre de personne responsable d’un service de garde en milieu familial</w:t>
      </w:r>
    </w:p>
    <w:p w14:paraId="26E7973F" w14:textId="1D8C6A63" w:rsidR="0077015A" w:rsidRDefault="001241A1" w:rsidP="00D353C0">
      <w:pPr>
        <w:jc w:val="both"/>
        <w:rPr>
          <w:sz w:val="22"/>
        </w:rPr>
      </w:pPr>
      <w:r w:rsidRPr="0077015A">
        <w:rPr>
          <w:sz w:val="22"/>
        </w:rPr>
        <w:t xml:space="preserve">Conformément au Règlement sur les services de garde éducatifs à l’enfance (RSGEE) Article 60 </w:t>
      </w:r>
    </w:p>
    <w:p w14:paraId="58F7B068" w14:textId="52929AC4" w:rsidR="001241A1" w:rsidRPr="0077015A" w:rsidRDefault="001241A1" w:rsidP="00D353C0">
      <w:pPr>
        <w:jc w:val="both"/>
        <w:rPr>
          <w:sz w:val="22"/>
        </w:rPr>
      </w:pPr>
      <w:r w:rsidRPr="0077015A">
        <w:rPr>
          <w:sz w:val="22"/>
        </w:rPr>
        <w:t xml:space="preserve">Une personne physique doit, pour obtenir sa reconnaissance, soumettre au bureau coordonnateur agréé pour le territoire où est située la résidence où elle entend fournir les services de garde, une demande écrite accompagnée des documents et renseignements suivants : </w:t>
      </w:r>
    </w:p>
    <w:p w14:paraId="31377307" w14:textId="4970342F" w:rsidR="001241A1" w:rsidRPr="0077015A" w:rsidRDefault="001241A1" w:rsidP="0077015A">
      <w:pPr>
        <w:spacing w:after="0" w:line="240" w:lineRule="auto"/>
        <w:jc w:val="both"/>
        <w:rPr>
          <w:szCs w:val="20"/>
        </w:rPr>
      </w:pPr>
      <w:r w:rsidRPr="0077015A">
        <w:rPr>
          <w:szCs w:val="20"/>
        </w:rPr>
        <w:t>1° une copie de son acte de naissance, de sa carte de citoyenneté canadienne, de sa carte de résident permanent ou de tout autre document établissant son identité et la date de sa naissance et son droit de travailler au Canada.</w:t>
      </w:r>
    </w:p>
    <w:p w14:paraId="3744A6F0" w14:textId="77777777" w:rsidR="001241A1" w:rsidRPr="0077015A" w:rsidRDefault="001241A1" w:rsidP="0077015A">
      <w:pPr>
        <w:spacing w:after="0" w:line="240" w:lineRule="auto"/>
        <w:jc w:val="both"/>
        <w:rPr>
          <w:szCs w:val="20"/>
        </w:rPr>
      </w:pPr>
    </w:p>
    <w:p w14:paraId="5FC52565" w14:textId="067B135A" w:rsidR="001241A1" w:rsidRPr="0077015A" w:rsidRDefault="001241A1" w:rsidP="0077015A">
      <w:pPr>
        <w:spacing w:after="0" w:line="240" w:lineRule="auto"/>
        <w:jc w:val="both"/>
        <w:rPr>
          <w:szCs w:val="20"/>
        </w:rPr>
      </w:pPr>
      <w:r w:rsidRPr="0077015A">
        <w:rPr>
          <w:szCs w:val="20"/>
        </w:rPr>
        <w:t xml:space="preserve"> 2° une copie de l’acte de naissance ou de tout autre document établissant l’identité et la date de naissance de chaque enfant de moins de 18 ans qui habite ordinairement avec elle ainsi qu’une indication des heures pendant lesquelles il est présent à la résidence où elle entend fournir les services de garde ; </w:t>
      </w:r>
    </w:p>
    <w:p w14:paraId="29387639" w14:textId="3709FA33" w:rsidR="001241A1" w:rsidRPr="0077015A" w:rsidRDefault="001241A1" w:rsidP="0077015A">
      <w:pPr>
        <w:spacing w:after="0" w:line="240" w:lineRule="auto"/>
        <w:jc w:val="both"/>
        <w:rPr>
          <w:szCs w:val="20"/>
        </w:rPr>
      </w:pPr>
    </w:p>
    <w:p w14:paraId="761C3D13" w14:textId="76478FA1" w:rsidR="001241A1" w:rsidRPr="0077015A" w:rsidRDefault="001241A1" w:rsidP="0077015A">
      <w:pPr>
        <w:spacing w:after="0" w:line="240" w:lineRule="auto"/>
        <w:jc w:val="both"/>
        <w:rPr>
          <w:szCs w:val="20"/>
        </w:rPr>
      </w:pPr>
      <w:r w:rsidRPr="0077015A">
        <w:rPr>
          <w:szCs w:val="20"/>
        </w:rPr>
        <w:t xml:space="preserve">3° une description de ses expériences de travail et de sa formation scolaire ; </w:t>
      </w:r>
    </w:p>
    <w:p w14:paraId="345FEFF9" w14:textId="77777777" w:rsidR="001241A1" w:rsidRPr="0077015A" w:rsidRDefault="001241A1" w:rsidP="0077015A">
      <w:pPr>
        <w:spacing w:after="0" w:line="240" w:lineRule="auto"/>
        <w:jc w:val="both"/>
        <w:rPr>
          <w:szCs w:val="20"/>
        </w:rPr>
      </w:pPr>
    </w:p>
    <w:p w14:paraId="5F85F6DA" w14:textId="456A4874" w:rsidR="001241A1" w:rsidRPr="0077015A" w:rsidRDefault="001241A1" w:rsidP="0077015A">
      <w:pPr>
        <w:spacing w:after="0" w:line="240" w:lineRule="auto"/>
        <w:jc w:val="both"/>
        <w:rPr>
          <w:szCs w:val="20"/>
        </w:rPr>
      </w:pPr>
      <w:r w:rsidRPr="0077015A">
        <w:rPr>
          <w:szCs w:val="20"/>
        </w:rPr>
        <w:t xml:space="preserve">4° un certificat d’un médecin attestant qu’elle a une bonne santé physique et mentale lui permettant d’assurer la prestation de services de garde aux enfants ; </w:t>
      </w:r>
    </w:p>
    <w:p w14:paraId="315BE968" w14:textId="77777777" w:rsidR="001241A1" w:rsidRPr="0077015A" w:rsidRDefault="001241A1" w:rsidP="0077015A">
      <w:pPr>
        <w:spacing w:after="0" w:line="240" w:lineRule="auto"/>
        <w:jc w:val="both"/>
        <w:rPr>
          <w:szCs w:val="20"/>
        </w:rPr>
      </w:pPr>
    </w:p>
    <w:p w14:paraId="2E15F6F3" w14:textId="7767CE44" w:rsidR="001241A1" w:rsidRPr="0077015A" w:rsidRDefault="001241A1" w:rsidP="0077015A">
      <w:pPr>
        <w:spacing w:after="0" w:line="240" w:lineRule="auto"/>
        <w:jc w:val="both"/>
        <w:rPr>
          <w:szCs w:val="20"/>
        </w:rPr>
      </w:pPr>
      <w:r w:rsidRPr="0077015A">
        <w:rPr>
          <w:szCs w:val="20"/>
        </w:rPr>
        <w:t xml:space="preserve">5° les noms, adresses et numéros de téléphone de deux personnes qui ne lui sont pas apparentées, qui la connaissent depuis au moins deux ans et qui peuvent attester son aptitude à agir comme responsable d’un service de garde en milieu familial ; </w:t>
      </w:r>
    </w:p>
    <w:p w14:paraId="1BAF9CA6" w14:textId="77777777" w:rsidR="001241A1" w:rsidRPr="0077015A" w:rsidRDefault="001241A1" w:rsidP="0077015A">
      <w:pPr>
        <w:spacing w:after="0" w:line="240" w:lineRule="auto"/>
        <w:jc w:val="both"/>
        <w:rPr>
          <w:szCs w:val="20"/>
        </w:rPr>
      </w:pPr>
    </w:p>
    <w:p w14:paraId="3B195403" w14:textId="0A3469FB" w:rsidR="001241A1" w:rsidRPr="0077015A" w:rsidRDefault="001241A1" w:rsidP="0077015A">
      <w:pPr>
        <w:spacing w:after="0" w:line="240" w:lineRule="auto"/>
        <w:jc w:val="both"/>
        <w:rPr>
          <w:szCs w:val="20"/>
        </w:rPr>
      </w:pPr>
      <w:r w:rsidRPr="0077015A">
        <w:rPr>
          <w:szCs w:val="20"/>
        </w:rPr>
        <w:t xml:space="preserve">6° l’adresse de la résidence où elle entend fournir les services de garde ; </w:t>
      </w:r>
    </w:p>
    <w:p w14:paraId="55B8CA69" w14:textId="77777777" w:rsidR="001241A1" w:rsidRPr="0077015A" w:rsidRDefault="001241A1" w:rsidP="0077015A">
      <w:pPr>
        <w:spacing w:after="0" w:line="240" w:lineRule="auto"/>
        <w:jc w:val="both"/>
        <w:rPr>
          <w:szCs w:val="20"/>
        </w:rPr>
      </w:pPr>
    </w:p>
    <w:p w14:paraId="2D39F763" w14:textId="77777777" w:rsidR="001241A1" w:rsidRPr="0077015A" w:rsidRDefault="001241A1" w:rsidP="0077015A">
      <w:pPr>
        <w:spacing w:after="0" w:line="240" w:lineRule="auto"/>
        <w:jc w:val="both"/>
        <w:rPr>
          <w:szCs w:val="20"/>
        </w:rPr>
      </w:pPr>
      <w:r w:rsidRPr="0077015A">
        <w:rPr>
          <w:szCs w:val="20"/>
        </w:rPr>
        <w:t xml:space="preserve">7° le nombre total d’enfants et, le cas échéant, le nombre d’enfants âgés de moins de 18 mois qu’elle entend recevoir ; </w:t>
      </w:r>
    </w:p>
    <w:p w14:paraId="23D45141" w14:textId="640B78D7" w:rsidR="001241A1" w:rsidRPr="0077015A" w:rsidRDefault="001241A1" w:rsidP="0077015A">
      <w:pPr>
        <w:spacing w:after="0" w:line="240" w:lineRule="auto"/>
        <w:jc w:val="both"/>
        <w:rPr>
          <w:szCs w:val="20"/>
        </w:rPr>
      </w:pPr>
    </w:p>
    <w:p w14:paraId="233DFE9C" w14:textId="77777777" w:rsidR="001241A1" w:rsidRPr="0077015A" w:rsidRDefault="001241A1" w:rsidP="0077015A">
      <w:pPr>
        <w:spacing w:after="0" w:line="240" w:lineRule="auto"/>
        <w:jc w:val="both"/>
        <w:rPr>
          <w:szCs w:val="20"/>
        </w:rPr>
      </w:pPr>
      <w:r w:rsidRPr="0077015A">
        <w:rPr>
          <w:szCs w:val="20"/>
        </w:rPr>
        <w:t xml:space="preserve">8° les jours et les heures d’ouverture du service de garde comprenant les heures des repas et des collations dispensés aux enfants reçus ainsi que les jours de fermeture prévus ; </w:t>
      </w:r>
    </w:p>
    <w:p w14:paraId="1C5D71E7" w14:textId="77777777" w:rsidR="001241A1" w:rsidRPr="0077015A" w:rsidRDefault="001241A1" w:rsidP="0077015A">
      <w:pPr>
        <w:spacing w:after="0" w:line="240" w:lineRule="auto"/>
        <w:jc w:val="both"/>
        <w:rPr>
          <w:szCs w:val="20"/>
        </w:rPr>
      </w:pPr>
    </w:p>
    <w:p w14:paraId="47E76C7B" w14:textId="59A0DFEE" w:rsidR="001241A1" w:rsidRPr="0077015A" w:rsidRDefault="001241A1" w:rsidP="0077015A">
      <w:pPr>
        <w:spacing w:after="0" w:line="240" w:lineRule="auto"/>
        <w:jc w:val="both"/>
        <w:rPr>
          <w:szCs w:val="20"/>
        </w:rPr>
      </w:pPr>
      <w:r w:rsidRPr="0077015A">
        <w:rPr>
          <w:szCs w:val="20"/>
        </w:rPr>
        <w:t xml:space="preserve">9° le programme éducatif qu’elle entend appliquer et une description des activités et </w:t>
      </w:r>
      <w:r w:rsidR="0077015A" w:rsidRPr="0077015A">
        <w:rPr>
          <w:szCs w:val="20"/>
        </w:rPr>
        <w:t>des interventions</w:t>
      </w:r>
      <w:r w:rsidRPr="0077015A">
        <w:rPr>
          <w:szCs w:val="20"/>
        </w:rPr>
        <w:t xml:space="preserve"> éducatives qui permettront d’atteindre les objectifs prévus à l’article 5 de la Loi ; </w:t>
      </w:r>
    </w:p>
    <w:p w14:paraId="1439820E" w14:textId="77777777" w:rsidR="001241A1" w:rsidRPr="0077015A" w:rsidRDefault="001241A1" w:rsidP="0077015A">
      <w:pPr>
        <w:spacing w:after="0" w:line="240" w:lineRule="auto"/>
        <w:jc w:val="both"/>
        <w:rPr>
          <w:szCs w:val="20"/>
        </w:rPr>
      </w:pPr>
    </w:p>
    <w:p w14:paraId="7D3EFE9E" w14:textId="77777777" w:rsidR="001241A1" w:rsidRPr="0077015A" w:rsidRDefault="001241A1" w:rsidP="0077015A">
      <w:pPr>
        <w:spacing w:after="0" w:line="240" w:lineRule="auto"/>
        <w:jc w:val="both"/>
        <w:rPr>
          <w:szCs w:val="20"/>
        </w:rPr>
      </w:pPr>
      <w:r w:rsidRPr="0077015A">
        <w:rPr>
          <w:szCs w:val="20"/>
        </w:rPr>
        <w:t xml:space="preserve">10° les documents établissant qu’elle remplit les exigences des paragraphes 8°, 8.1°, 9° et 10° de l’article 51 ; </w:t>
      </w:r>
    </w:p>
    <w:p w14:paraId="74BAE1B1" w14:textId="77777777" w:rsidR="001241A1" w:rsidRPr="0077015A" w:rsidRDefault="001241A1" w:rsidP="0077015A">
      <w:pPr>
        <w:spacing w:after="0" w:line="240" w:lineRule="auto"/>
        <w:jc w:val="both"/>
        <w:rPr>
          <w:szCs w:val="20"/>
        </w:rPr>
      </w:pPr>
    </w:p>
    <w:p w14:paraId="40712B87" w14:textId="77777777" w:rsidR="001241A1" w:rsidRPr="0077015A" w:rsidRDefault="001241A1" w:rsidP="0077015A">
      <w:pPr>
        <w:spacing w:after="0" w:line="240" w:lineRule="auto"/>
        <w:jc w:val="both"/>
        <w:rPr>
          <w:szCs w:val="20"/>
        </w:rPr>
      </w:pPr>
      <w:r w:rsidRPr="0077015A">
        <w:rPr>
          <w:szCs w:val="20"/>
        </w:rPr>
        <w:t xml:space="preserve">11° la procédure d’évacuation en cas d’urgence établie en vertu de l’article 90 ; </w:t>
      </w:r>
    </w:p>
    <w:p w14:paraId="509FA6FE" w14:textId="77777777" w:rsidR="001241A1" w:rsidRPr="0077015A" w:rsidRDefault="001241A1" w:rsidP="0077015A">
      <w:pPr>
        <w:spacing w:after="0" w:line="240" w:lineRule="auto"/>
        <w:jc w:val="both"/>
        <w:rPr>
          <w:szCs w:val="20"/>
        </w:rPr>
      </w:pPr>
    </w:p>
    <w:p w14:paraId="17D64D05" w14:textId="77777777" w:rsidR="001241A1" w:rsidRPr="0077015A" w:rsidRDefault="001241A1" w:rsidP="0077015A">
      <w:pPr>
        <w:spacing w:after="0" w:line="240" w:lineRule="auto"/>
        <w:jc w:val="both"/>
        <w:rPr>
          <w:szCs w:val="20"/>
        </w:rPr>
      </w:pPr>
      <w:r w:rsidRPr="0077015A">
        <w:rPr>
          <w:szCs w:val="20"/>
        </w:rPr>
        <w:t xml:space="preserve">12° si elle est assistée le nom et l’adresse de résidence de cette personne </w:t>
      </w:r>
    </w:p>
    <w:p w14:paraId="13557E21" w14:textId="77777777" w:rsidR="001241A1" w:rsidRPr="0077015A" w:rsidRDefault="001241A1" w:rsidP="0077015A">
      <w:pPr>
        <w:spacing w:after="0" w:line="240" w:lineRule="auto"/>
        <w:jc w:val="both"/>
        <w:rPr>
          <w:szCs w:val="20"/>
        </w:rPr>
      </w:pPr>
    </w:p>
    <w:p w14:paraId="51D46C23" w14:textId="2524A385" w:rsidR="001241A1" w:rsidRDefault="001241A1" w:rsidP="0077015A">
      <w:pPr>
        <w:spacing w:after="0" w:line="240" w:lineRule="auto"/>
        <w:jc w:val="both"/>
        <w:rPr>
          <w:szCs w:val="20"/>
        </w:rPr>
      </w:pPr>
      <w:r w:rsidRPr="0077015A">
        <w:rPr>
          <w:szCs w:val="20"/>
        </w:rPr>
        <w:t xml:space="preserve">13° pour elle-même et, le cas échéant, pour la personne qui l’assiste ainsi que pour chaque personne majeure vivant dans la résidence où elle entend fournir les services de garde, l’attestation d’absence d’empêchement ou, à défaut, la déclaration de renseignements pouvant révéler </w:t>
      </w:r>
      <w:r w:rsidR="0077015A" w:rsidRPr="0077015A">
        <w:rPr>
          <w:szCs w:val="20"/>
        </w:rPr>
        <w:t>un empêchement contemporain</w:t>
      </w:r>
      <w:r w:rsidRPr="0077015A">
        <w:rPr>
          <w:szCs w:val="20"/>
        </w:rPr>
        <w:t xml:space="preserve"> de la demande. </w:t>
      </w:r>
    </w:p>
    <w:p w14:paraId="09A1DD71" w14:textId="77777777" w:rsidR="004C055D" w:rsidRPr="0077015A" w:rsidRDefault="004C055D" w:rsidP="0077015A">
      <w:pPr>
        <w:spacing w:after="0" w:line="240" w:lineRule="auto"/>
        <w:jc w:val="both"/>
        <w:rPr>
          <w:szCs w:val="20"/>
        </w:rPr>
      </w:pPr>
    </w:p>
    <w:p w14:paraId="5D4564BD" w14:textId="0982E6FB" w:rsidR="001241A1" w:rsidRDefault="004C055D" w:rsidP="0077015A">
      <w:pPr>
        <w:spacing w:after="0" w:line="240" w:lineRule="auto"/>
        <w:jc w:val="both"/>
        <w:rPr>
          <w:szCs w:val="20"/>
        </w:rPr>
      </w:pPr>
      <w:r w:rsidRPr="0077015A">
        <w:rPr>
          <w:szCs w:val="20"/>
        </w:rPr>
        <w:t>14° si la résidence où elle entend fournir les services de garde abrite une arme à feu, une copie du permis valide de cette arme.</w:t>
      </w:r>
    </w:p>
    <w:p w14:paraId="7DE3E8B2" w14:textId="2B62F9BD" w:rsidR="00446472" w:rsidRDefault="00446472" w:rsidP="0077015A">
      <w:pPr>
        <w:spacing w:after="0" w:line="240" w:lineRule="auto"/>
        <w:jc w:val="both"/>
        <w:rPr>
          <w:szCs w:val="20"/>
        </w:rPr>
      </w:pPr>
    </w:p>
    <w:p w14:paraId="0F1391EB" w14:textId="6DB76FEF" w:rsidR="00446472" w:rsidRDefault="00446472" w:rsidP="0077015A">
      <w:pPr>
        <w:spacing w:after="0" w:line="240" w:lineRule="auto"/>
        <w:jc w:val="both"/>
        <w:rPr>
          <w:szCs w:val="20"/>
        </w:rPr>
      </w:pPr>
    </w:p>
    <w:p w14:paraId="1D1ABE2E" w14:textId="1AA136B5" w:rsidR="003638B7" w:rsidRDefault="003638B7" w:rsidP="0077015A">
      <w:pPr>
        <w:spacing w:after="0" w:line="240" w:lineRule="auto"/>
        <w:jc w:val="both"/>
        <w:rPr>
          <w:szCs w:val="20"/>
        </w:rPr>
      </w:pPr>
    </w:p>
    <w:p w14:paraId="35BC85D6" w14:textId="0311EB6B" w:rsidR="003638B7" w:rsidRDefault="003638B7" w:rsidP="0077015A">
      <w:pPr>
        <w:spacing w:after="0" w:line="240" w:lineRule="auto"/>
        <w:jc w:val="both"/>
        <w:rPr>
          <w:szCs w:val="20"/>
        </w:rPr>
      </w:pPr>
    </w:p>
    <w:p w14:paraId="61812250" w14:textId="77777777" w:rsidR="00ED4B1A" w:rsidRDefault="00ED4B1A" w:rsidP="0077015A">
      <w:pPr>
        <w:spacing w:after="0" w:line="240" w:lineRule="auto"/>
        <w:jc w:val="both"/>
        <w:rPr>
          <w:szCs w:val="20"/>
        </w:rPr>
      </w:pPr>
    </w:p>
    <w:p w14:paraId="7CE036F7" w14:textId="25FEABA3" w:rsidR="00165F21" w:rsidRPr="00735D56" w:rsidRDefault="00165F21" w:rsidP="00165F21">
      <w:pPr>
        <w:pStyle w:val="Titre1"/>
        <w:spacing w:after="0"/>
        <w:ind w:right="-35"/>
        <w:rPr>
          <w:b/>
          <w:lang w:bidi="fr-FR"/>
        </w:rPr>
      </w:pPr>
      <w:r w:rsidRPr="00FA131B">
        <w:rPr>
          <w:b/>
          <w:lang w:bidi="fr-FR"/>
        </w:rPr>
        <w:t>Identification de la requÉrente</w:t>
      </w:r>
    </w:p>
    <w:p w14:paraId="74047E2B" w14:textId="104D3525" w:rsidR="00D353C0" w:rsidRDefault="00D353C0" w:rsidP="00084E2C">
      <w:pPr>
        <w:spacing w:after="0" w:line="240" w:lineRule="auto"/>
        <w:jc w:val="both"/>
        <w:rPr>
          <w:szCs w:val="20"/>
        </w:rPr>
      </w:pPr>
    </w:p>
    <w:p w14:paraId="0AFA25AA" w14:textId="77777777" w:rsidR="00084E2C" w:rsidRPr="00084E2C" w:rsidRDefault="00084E2C" w:rsidP="00084E2C">
      <w:pPr>
        <w:spacing w:after="0" w:line="240" w:lineRule="auto"/>
        <w:jc w:val="both"/>
        <w:rPr>
          <w:sz w:val="16"/>
          <w:szCs w:val="16"/>
        </w:rPr>
      </w:pPr>
    </w:p>
    <w:tbl>
      <w:tblPr>
        <w:tblStyle w:val="Grilledutableau"/>
        <w:tblpPr w:leftFromText="141" w:rightFromText="141" w:vertAnchor="page" w:horzAnchor="margin" w:tblpY="1561"/>
        <w:tblW w:w="100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0070"/>
      </w:tblGrid>
      <w:tr w:rsidR="00ED4B1A" w14:paraId="379FA88D" w14:textId="77777777" w:rsidTr="00ED4B1A">
        <w:trPr>
          <w:trHeight w:val="3459"/>
        </w:trPr>
        <w:tc>
          <w:tcPr>
            <w:tcW w:w="10070" w:type="dxa"/>
          </w:tcPr>
          <w:p w14:paraId="10D7970D" w14:textId="77777777" w:rsidR="00ED4B1A" w:rsidRDefault="00ED4B1A" w:rsidP="00ED4B1A">
            <w:pPr>
              <w:tabs>
                <w:tab w:val="left" w:pos="10490"/>
              </w:tabs>
              <w:ind w:left="142" w:right="233"/>
              <w:jc w:val="center"/>
              <w:rPr>
                <w:rFonts w:ascii="Verdana" w:hAnsi="Verdana" w:cs="Times New Roman"/>
                <w:szCs w:val="20"/>
              </w:rPr>
            </w:pPr>
          </w:p>
          <w:p w14:paraId="39CA93B5" w14:textId="12C806F0" w:rsidR="00ED4B1A" w:rsidRDefault="00ED4B1A" w:rsidP="00ED4B1A">
            <w:pPr>
              <w:tabs>
                <w:tab w:val="left" w:pos="10490"/>
              </w:tabs>
              <w:ind w:left="142" w:right="233"/>
              <w:rPr>
                <w:rFonts w:cs="Times New Roman"/>
                <w:sz w:val="22"/>
              </w:rPr>
            </w:pPr>
            <w:r w:rsidRPr="001241A1">
              <w:rPr>
                <w:rFonts w:cs="Times New Roman"/>
                <w:sz w:val="22"/>
              </w:rPr>
              <w:t xml:space="preserve">Nom de famille : </w:t>
            </w:r>
            <w:r w:rsidR="00723833">
              <w:rPr>
                <w:rFonts w:cs="Times New Roman"/>
                <w:sz w:val="22"/>
              </w:rPr>
              <w:fldChar w:fldCharType="begin">
                <w:ffData>
                  <w:name w:val="Texte1"/>
                  <w:enabled/>
                  <w:calcOnExit w:val="0"/>
                  <w:textInput>
                    <w:maxLength w:val="40"/>
                  </w:textInput>
                </w:ffData>
              </w:fldChar>
            </w:r>
            <w:bookmarkStart w:id="2" w:name="Texte1"/>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2"/>
            <w:r>
              <w:rPr>
                <w:rFonts w:cs="Times New Roman"/>
                <w:sz w:val="22"/>
              </w:rPr>
              <w:t xml:space="preserve"> </w:t>
            </w:r>
            <w:r w:rsidRPr="001241A1">
              <w:rPr>
                <w:rFonts w:cs="Times New Roman"/>
                <w:sz w:val="22"/>
              </w:rPr>
              <w:t xml:space="preserve">Prénom : </w:t>
            </w:r>
            <w:r w:rsidR="00723833">
              <w:rPr>
                <w:rFonts w:cs="Times New Roman"/>
                <w:sz w:val="22"/>
              </w:rPr>
              <w:fldChar w:fldCharType="begin">
                <w:ffData>
                  <w:name w:val="Texte2"/>
                  <w:enabled/>
                  <w:calcOnExit w:val="0"/>
                  <w:textInput>
                    <w:maxLength w:val="40"/>
                  </w:textInput>
                </w:ffData>
              </w:fldChar>
            </w:r>
            <w:bookmarkStart w:id="3" w:name="Texte2"/>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3"/>
          </w:p>
          <w:p w14:paraId="2B915342" w14:textId="77777777" w:rsidR="00ED4B1A" w:rsidRPr="00735D56" w:rsidRDefault="00ED4B1A" w:rsidP="00ED4B1A">
            <w:pPr>
              <w:tabs>
                <w:tab w:val="left" w:pos="10490"/>
              </w:tabs>
              <w:ind w:right="233"/>
              <w:rPr>
                <w:rFonts w:cs="Times New Roman"/>
                <w:sz w:val="16"/>
                <w:szCs w:val="16"/>
              </w:rPr>
            </w:pPr>
          </w:p>
          <w:p w14:paraId="0133CFEA" w14:textId="1F9A0758" w:rsidR="00ED4B1A" w:rsidRDefault="00ED4B1A" w:rsidP="00ED4B1A">
            <w:pPr>
              <w:tabs>
                <w:tab w:val="left" w:pos="10490"/>
              </w:tabs>
              <w:ind w:left="142" w:right="233"/>
              <w:rPr>
                <w:rFonts w:cs="Times New Roman"/>
                <w:sz w:val="22"/>
              </w:rPr>
            </w:pPr>
            <w:r w:rsidRPr="001241A1">
              <w:rPr>
                <w:rFonts w:cs="Times New Roman"/>
                <w:sz w:val="22"/>
              </w:rPr>
              <w:t>Date de naissance :</w:t>
            </w:r>
            <w:r w:rsidR="00723833">
              <w:rPr>
                <w:rFonts w:cs="Times New Roman"/>
                <w:sz w:val="22"/>
              </w:rPr>
              <w:fldChar w:fldCharType="begin">
                <w:ffData>
                  <w:name w:val="Texte3"/>
                  <w:enabled/>
                  <w:calcOnExit w:val="0"/>
                  <w:textInput>
                    <w:maxLength w:val="30"/>
                  </w:textInput>
                </w:ffData>
              </w:fldChar>
            </w:r>
            <w:bookmarkStart w:id="4" w:name="Texte3"/>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4"/>
            <w:r>
              <w:rPr>
                <w:rFonts w:cs="Times New Roman"/>
                <w:sz w:val="22"/>
              </w:rPr>
              <w:t xml:space="preserve">   Numéro Assurance social : </w:t>
            </w:r>
            <w:r w:rsidR="00723833">
              <w:rPr>
                <w:rFonts w:cs="Times New Roman"/>
                <w:sz w:val="22"/>
              </w:rPr>
              <w:fldChar w:fldCharType="begin">
                <w:ffData>
                  <w:name w:val="Texte4"/>
                  <w:enabled/>
                  <w:calcOnExit w:val="0"/>
                  <w:textInput>
                    <w:maxLength w:val="20"/>
                  </w:textInput>
                </w:ffData>
              </w:fldChar>
            </w:r>
            <w:bookmarkStart w:id="5" w:name="Texte4"/>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5"/>
          </w:p>
          <w:p w14:paraId="3BBBFBAE" w14:textId="77777777" w:rsidR="00ED4B1A" w:rsidRPr="0077015A" w:rsidRDefault="00ED4B1A" w:rsidP="00ED4B1A">
            <w:pPr>
              <w:tabs>
                <w:tab w:val="left" w:pos="10490"/>
              </w:tabs>
              <w:ind w:left="142" w:right="233"/>
              <w:rPr>
                <w:rFonts w:cs="Times New Roman"/>
                <w:sz w:val="22"/>
              </w:rPr>
            </w:pPr>
          </w:p>
          <w:p w14:paraId="35B31A7B" w14:textId="4943AE53" w:rsidR="00ED4B1A" w:rsidRPr="001241A1" w:rsidRDefault="00ED4B1A" w:rsidP="00ED4B1A">
            <w:pPr>
              <w:tabs>
                <w:tab w:val="left" w:pos="10490"/>
              </w:tabs>
              <w:ind w:left="142" w:right="233"/>
              <w:rPr>
                <w:rFonts w:cs="Times New Roman"/>
                <w:sz w:val="22"/>
              </w:rPr>
            </w:pPr>
            <w:r w:rsidRPr="001241A1">
              <w:rPr>
                <w:rFonts w:cs="Times New Roman"/>
                <w:sz w:val="22"/>
              </w:rPr>
              <w:t xml:space="preserve">Adresse : </w:t>
            </w:r>
            <w:r w:rsidR="00723833">
              <w:rPr>
                <w:rFonts w:cs="Times New Roman"/>
                <w:sz w:val="22"/>
              </w:rPr>
              <w:fldChar w:fldCharType="begin">
                <w:ffData>
                  <w:name w:val="Texte5"/>
                  <w:enabled/>
                  <w:calcOnExit w:val="0"/>
                  <w:textInput/>
                </w:ffData>
              </w:fldChar>
            </w:r>
            <w:bookmarkStart w:id="6" w:name="Texte5"/>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6"/>
          </w:p>
          <w:p w14:paraId="330B9E93" w14:textId="3D57BBF9" w:rsidR="00ED4B1A" w:rsidRDefault="00ED4B1A" w:rsidP="00ED4B1A">
            <w:pPr>
              <w:tabs>
                <w:tab w:val="left" w:pos="10490"/>
              </w:tabs>
              <w:ind w:left="142" w:right="233"/>
              <w:rPr>
                <w:rFonts w:cs="Times New Roman"/>
                <w:sz w:val="18"/>
                <w:szCs w:val="18"/>
              </w:rPr>
            </w:pPr>
            <w:r w:rsidRPr="0045654D">
              <w:rPr>
                <w:rFonts w:cs="Times New Roman"/>
                <w:sz w:val="18"/>
                <w:szCs w:val="18"/>
              </w:rPr>
              <w:t xml:space="preserve">                     (Numéro, rue, appartement.)</w:t>
            </w:r>
          </w:p>
          <w:p w14:paraId="5FCF4897" w14:textId="77777777" w:rsidR="00ED4B1A" w:rsidRPr="0045654D" w:rsidRDefault="00ED4B1A" w:rsidP="00ED4B1A">
            <w:pPr>
              <w:tabs>
                <w:tab w:val="left" w:pos="10490"/>
              </w:tabs>
              <w:ind w:left="142" w:right="233"/>
              <w:rPr>
                <w:rFonts w:cs="Times New Roman"/>
                <w:sz w:val="18"/>
                <w:szCs w:val="18"/>
              </w:rPr>
            </w:pPr>
          </w:p>
          <w:p w14:paraId="2E20A4DE" w14:textId="27E76BF4" w:rsidR="00ED4B1A" w:rsidRPr="001241A1" w:rsidRDefault="00ED4B1A" w:rsidP="00ED4B1A">
            <w:pPr>
              <w:tabs>
                <w:tab w:val="left" w:pos="10490"/>
              </w:tabs>
              <w:ind w:left="142" w:right="233"/>
              <w:rPr>
                <w:rFonts w:cs="Times New Roman"/>
                <w:sz w:val="22"/>
              </w:rPr>
            </w:pPr>
            <w:r>
              <w:rPr>
                <w:rFonts w:cs="Times New Roman"/>
                <w:sz w:val="22"/>
              </w:rPr>
              <w:t xml:space="preserve">          </w:t>
            </w:r>
            <w:r w:rsidR="005F1B4B">
              <w:rPr>
                <w:rFonts w:cs="Times New Roman"/>
                <w:sz w:val="22"/>
              </w:rPr>
              <w:t xml:space="preserve">   </w:t>
            </w:r>
            <w:r>
              <w:rPr>
                <w:rFonts w:cs="Times New Roman"/>
                <w:sz w:val="22"/>
              </w:rPr>
              <w:t xml:space="preserve">     </w:t>
            </w:r>
            <w:r w:rsidR="00723833">
              <w:rPr>
                <w:rFonts w:cs="Times New Roman"/>
                <w:sz w:val="22"/>
              </w:rPr>
              <w:fldChar w:fldCharType="begin">
                <w:ffData>
                  <w:name w:val="Texte6"/>
                  <w:enabled/>
                  <w:calcOnExit w:val="0"/>
                  <w:textInput/>
                </w:ffData>
              </w:fldChar>
            </w:r>
            <w:bookmarkStart w:id="7" w:name="Texte6"/>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7"/>
            <w:r w:rsidRPr="001241A1">
              <w:rPr>
                <w:rFonts w:cs="Times New Roman"/>
                <w:sz w:val="22"/>
              </w:rPr>
              <w:t xml:space="preserve">  </w:t>
            </w:r>
            <w:r>
              <w:rPr>
                <w:rFonts w:cs="Times New Roman"/>
                <w:sz w:val="22"/>
              </w:rPr>
              <w:t xml:space="preserve">  </w:t>
            </w:r>
            <w:r w:rsidR="00723833">
              <w:rPr>
                <w:rFonts w:cs="Times New Roman"/>
                <w:sz w:val="22"/>
              </w:rPr>
              <w:t xml:space="preserve">                                          </w:t>
            </w:r>
          </w:p>
          <w:p w14:paraId="3561B496" w14:textId="03E25DE0" w:rsidR="00ED4B1A" w:rsidRDefault="00ED4B1A" w:rsidP="00ED4B1A">
            <w:pPr>
              <w:tabs>
                <w:tab w:val="left" w:pos="10490"/>
              </w:tabs>
              <w:ind w:left="142" w:right="233"/>
              <w:rPr>
                <w:rFonts w:cs="Times New Roman"/>
                <w:sz w:val="18"/>
                <w:szCs w:val="18"/>
              </w:rPr>
            </w:pPr>
            <w:r w:rsidRPr="0045654D">
              <w:rPr>
                <w:rFonts w:cs="Times New Roman"/>
                <w:sz w:val="18"/>
                <w:szCs w:val="18"/>
              </w:rPr>
              <w:t xml:space="preserve">            </w:t>
            </w:r>
            <w:r w:rsidR="005F1B4B">
              <w:rPr>
                <w:rFonts w:cs="Times New Roman"/>
                <w:sz w:val="18"/>
                <w:szCs w:val="18"/>
              </w:rPr>
              <w:t xml:space="preserve">      </w:t>
            </w:r>
            <w:r w:rsidRPr="0045654D">
              <w:rPr>
                <w:rFonts w:cs="Times New Roman"/>
                <w:sz w:val="18"/>
                <w:szCs w:val="18"/>
              </w:rPr>
              <w:t xml:space="preserve">   (</w:t>
            </w:r>
            <w:r w:rsidR="00723833" w:rsidRPr="0045654D">
              <w:rPr>
                <w:rFonts w:cs="Times New Roman"/>
                <w:sz w:val="18"/>
                <w:szCs w:val="18"/>
              </w:rPr>
              <w:t>Municipalité</w:t>
            </w:r>
            <w:r w:rsidR="005F1B4B">
              <w:rPr>
                <w:rFonts w:cs="Times New Roman"/>
                <w:sz w:val="18"/>
                <w:szCs w:val="18"/>
              </w:rPr>
              <w:t>, p</w:t>
            </w:r>
            <w:r w:rsidRPr="0045654D">
              <w:rPr>
                <w:rFonts w:cs="Times New Roman"/>
                <w:sz w:val="18"/>
                <w:szCs w:val="18"/>
              </w:rPr>
              <w:t>rovince</w:t>
            </w:r>
            <w:r w:rsidR="005F1B4B">
              <w:rPr>
                <w:rFonts w:cs="Times New Roman"/>
                <w:sz w:val="18"/>
                <w:szCs w:val="18"/>
              </w:rPr>
              <w:t>, c</w:t>
            </w:r>
            <w:r w:rsidRPr="0045654D">
              <w:rPr>
                <w:rFonts w:cs="Times New Roman"/>
                <w:sz w:val="18"/>
                <w:szCs w:val="18"/>
              </w:rPr>
              <w:t>ode postal)</w:t>
            </w:r>
          </w:p>
          <w:p w14:paraId="0059B377" w14:textId="77777777" w:rsidR="00ED4B1A" w:rsidRPr="00507E20" w:rsidRDefault="00ED4B1A" w:rsidP="00ED4B1A">
            <w:pPr>
              <w:tabs>
                <w:tab w:val="left" w:pos="10490"/>
              </w:tabs>
              <w:ind w:left="142" w:right="233"/>
              <w:rPr>
                <w:rFonts w:cs="Times New Roman"/>
                <w:sz w:val="18"/>
                <w:szCs w:val="18"/>
              </w:rPr>
            </w:pPr>
          </w:p>
          <w:p w14:paraId="0C468EF6" w14:textId="451F4C70" w:rsidR="00ED4B1A" w:rsidRDefault="00ED4B1A" w:rsidP="00ED4B1A">
            <w:pPr>
              <w:tabs>
                <w:tab w:val="left" w:pos="10490"/>
              </w:tabs>
              <w:spacing w:line="240" w:lineRule="auto"/>
              <w:ind w:left="142" w:right="233"/>
              <w:rPr>
                <w:rFonts w:cs="Times New Roman"/>
                <w:sz w:val="22"/>
              </w:rPr>
            </w:pPr>
            <w:r w:rsidRPr="001241A1">
              <w:rPr>
                <w:rFonts w:cs="Times New Roman"/>
                <w:sz w:val="22"/>
              </w:rPr>
              <w:t>Téléphone :</w:t>
            </w:r>
            <w:r w:rsidR="00723833">
              <w:rPr>
                <w:rFonts w:cs="Times New Roman"/>
                <w:sz w:val="22"/>
              </w:rPr>
              <w:fldChar w:fldCharType="begin">
                <w:ffData>
                  <w:name w:val="Texte9"/>
                  <w:enabled/>
                  <w:calcOnExit w:val="0"/>
                  <w:textInput/>
                </w:ffData>
              </w:fldChar>
            </w:r>
            <w:bookmarkStart w:id="8" w:name="Texte9"/>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8"/>
            <w:r w:rsidRPr="001241A1">
              <w:rPr>
                <w:rFonts w:cs="Times New Roman"/>
                <w:sz w:val="22"/>
              </w:rPr>
              <w:t xml:space="preserve">     Télécopieur : </w:t>
            </w:r>
            <w:r w:rsidR="00723833">
              <w:rPr>
                <w:rFonts w:cs="Times New Roman"/>
                <w:sz w:val="22"/>
              </w:rPr>
              <w:fldChar w:fldCharType="begin">
                <w:ffData>
                  <w:name w:val="Texte10"/>
                  <w:enabled/>
                  <w:calcOnExit w:val="0"/>
                  <w:textInput/>
                </w:ffData>
              </w:fldChar>
            </w:r>
            <w:bookmarkStart w:id="9" w:name="Texte10"/>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9"/>
          </w:p>
          <w:p w14:paraId="09E725B9" w14:textId="77777777" w:rsidR="00ED4B1A" w:rsidRPr="00507E20" w:rsidRDefault="00ED4B1A" w:rsidP="00ED4B1A">
            <w:pPr>
              <w:tabs>
                <w:tab w:val="left" w:pos="10490"/>
              </w:tabs>
              <w:spacing w:line="240" w:lineRule="auto"/>
              <w:ind w:right="233"/>
              <w:rPr>
                <w:rFonts w:cs="Times New Roman"/>
                <w:sz w:val="12"/>
                <w:szCs w:val="12"/>
              </w:rPr>
            </w:pPr>
          </w:p>
          <w:p w14:paraId="039EEE76" w14:textId="541DF466" w:rsidR="00ED4B1A" w:rsidRDefault="00ED4B1A" w:rsidP="00ED4B1A">
            <w:pPr>
              <w:tabs>
                <w:tab w:val="left" w:pos="10490"/>
              </w:tabs>
              <w:spacing w:line="240" w:lineRule="auto"/>
              <w:ind w:left="142" w:right="233"/>
              <w:rPr>
                <w:rFonts w:cs="Times New Roman"/>
                <w:sz w:val="22"/>
              </w:rPr>
            </w:pPr>
            <w:r w:rsidRPr="001241A1">
              <w:rPr>
                <w:rFonts w:cs="Times New Roman"/>
                <w:sz w:val="22"/>
              </w:rPr>
              <w:t xml:space="preserve">Courriel : </w:t>
            </w:r>
            <w:r w:rsidR="00723833">
              <w:rPr>
                <w:rFonts w:cs="Times New Roman"/>
                <w:sz w:val="22"/>
              </w:rPr>
              <w:fldChar w:fldCharType="begin">
                <w:ffData>
                  <w:name w:val="Texte11"/>
                  <w:enabled/>
                  <w:calcOnExit w:val="0"/>
                  <w:textInput/>
                </w:ffData>
              </w:fldChar>
            </w:r>
            <w:bookmarkStart w:id="10" w:name="Texte11"/>
            <w:r w:rsidR="00723833">
              <w:rPr>
                <w:rFonts w:cs="Times New Roman"/>
                <w:sz w:val="22"/>
              </w:rPr>
              <w:instrText xml:space="preserve"> FORMTEXT </w:instrText>
            </w:r>
            <w:r w:rsidR="00723833">
              <w:rPr>
                <w:rFonts w:cs="Times New Roman"/>
                <w:sz w:val="22"/>
              </w:rPr>
            </w:r>
            <w:r w:rsidR="00723833">
              <w:rPr>
                <w:rFonts w:cs="Times New Roman"/>
                <w:sz w:val="22"/>
              </w:rPr>
              <w:fldChar w:fldCharType="separate"/>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noProof/>
                <w:sz w:val="22"/>
              </w:rPr>
              <w:t> </w:t>
            </w:r>
            <w:r w:rsidR="00723833">
              <w:rPr>
                <w:rFonts w:cs="Times New Roman"/>
                <w:sz w:val="22"/>
              </w:rPr>
              <w:fldChar w:fldCharType="end"/>
            </w:r>
            <w:bookmarkEnd w:id="10"/>
          </w:p>
          <w:p w14:paraId="032EDB4C" w14:textId="77777777" w:rsidR="00ED4B1A" w:rsidRPr="008165BF" w:rsidRDefault="00ED4B1A" w:rsidP="00ED4B1A">
            <w:pPr>
              <w:tabs>
                <w:tab w:val="left" w:pos="10490"/>
              </w:tabs>
              <w:ind w:left="142" w:right="233"/>
              <w:rPr>
                <w:rFonts w:ascii="Verdana" w:hAnsi="Verdana" w:cs="Times New Roman"/>
                <w:sz w:val="16"/>
                <w:szCs w:val="16"/>
              </w:rPr>
            </w:pPr>
          </w:p>
        </w:tc>
      </w:tr>
    </w:tbl>
    <w:p w14:paraId="3E0AC321" w14:textId="77777777" w:rsidR="003638B7" w:rsidRDefault="003638B7" w:rsidP="00651ADB">
      <w:pPr>
        <w:pStyle w:val="retraitcasecocher"/>
        <w:ind w:left="0" w:firstLine="0"/>
        <w:jc w:val="both"/>
        <w:rPr>
          <w:sz w:val="22"/>
        </w:rPr>
      </w:pPr>
    </w:p>
    <w:p w14:paraId="27F562F4" w14:textId="1C67328B" w:rsidR="00A62B0D" w:rsidRPr="00735D56" w:rsidRDefault="00A62B0D" w:rsidP="00651ADB">
      <w:pPr>
        <w:pStyle w:val="retraitcasecocher"/>
        <w:ind w:left="0" w:firstLine="0"/>
        <w:jc w:val="both"/>
        <w:rPr>
          <w:sz w:val="22"/>
        </w:rPr>
      </w:pPr>
      <w:r w:rsidRPr="00735D56">
        <w:rPr>
          <w:sz w:val="22"/>
        </w:rPr>
        <w:t xml:space="preserve">Article 52, RSGEE : </w:t>
      </w:r>
    </w:p>
    <w:p w14:paraId="0BE204EF" w14:textId="77C6CEBC" w:rsidR="00E41A9F" w:rsidRPr="00735D56" w:rsidRDefault="00A62B0D" w:rsidP="00A62B0D">
      <w:pPr>
        <w:pStyle w:val="retraitcasecocher"/>
        <w:ind w:left="0" w:firstLine="0"/>
        <w:jc w:val="both"/>
        <w:rPr>
          <w:sz w:val="22"/>
        </w:rPr>
      </w:pPr>
      <w:r w:rsidRPr="00735D56">
        <w:rPr>
          <w:sz w:val="22"/>
        </w:rPr>
        <w:t>Ne peut être reconnue la personne physique dont la reconnaissance a été révoquée en vertu de l’article 75 ou dont le permis a été révoqué en vertu de l’article 28 de la Loi ou n’a pas été renouvelé en vertu des paragraphes 4° et 5° de cet article au cours des trois années précédant sa demande de reconnaissance. Il en est de même pour la personne membre du conseil d’administration d’un titulaire dont le permis a été révoqué en vertu de l’article 28 de la Loi ou n’a pas été renouvelé en vertu des paragraphes 4° et 5° de cet article au cours des trois années précédant sa demande de reconnaissance.</w:t>
      </w:r>
    </w:p>
    <w:p w14:paraId="78E3F394" w14:textId="77777777" w:rsidR="00AF37FD" w:rsidRPr="00735D56" w:rsidRDefault="00AF37FD" w:rsidP="00A62B0D">
      <w:pPr>
        <w:pStyle w:val="retraitcasecocher"/>
        <w:ind w:left="0" w:firstLine="0"/>
        <w:jc w:val="both"/>
        <w:rPr>
          <w:sz w:val="22"/>
        </w:rPr>
      </w:pPr>
    </w:p>
    <w:p w14:paraId="5C045BCA" w14:textId="64880563" w:rsidR="00A62B0D" w:rsidRPr="00735D56" w:rsidRDefault="00A62B0D" w:rsidP="00A62B0D">
      <w:pPr>
        <w:pStyle w:val="retraitcasecocher"/>
        <w:ind w:left="0" w:firstLine="0"/>
        <w:jc w:val="both"/>
        <w:rPr>
          <w:sz w:val="22"/>
        </w:rPr>
      </w:pPr>
      <w:r w:rsidRPr="00735D56">
        <w:rPr>
          <w:sz w:val="22"/>
        </w:rPr>
        <w:t xml:space="preserve">Est-ce que vous avez déjà été reconnue comme responsable de services de garde en milieu familial ? </w:t>
      </w:r>
    </w:p>
    <w:p w14:paraId="7F031A33" w14:textId="60500188" w:rsidR="003638B7" w:rsidRPr="00735D56" w:rsidRDefault="00723833" w:rsidP="003638B7">
      <w:pPr>
        <w:pStyle w:val="retraitcasecocher"/>
        <w:ind w:left="403" w:firstLine="0"/>
        <w:jc w:val="both"/>
        <w:rPr>
          <w:sz w:val="22"/>
        </w:rPr>
      </w:pPr>
      <w:r>
        <w:rPr>
          <w:sz w:val="22"/>
        </w:rPr>
        <w:fldChar w:fldCharType="begin">
          <w:ffData>
            <w:name w:val="CaseACocher1"/>
            <w:enabled/>
            <w:calcOnExit w:val="0"/>
            <w:checkBox>
              <w:sizeAuto/>
              <w:default w:val="0"/>
            </w:checkBox>
          </w:ffData>
        </w:fldChar>
      </w:r>
      <w:bookmarkStart w:id="11" w:name="CaseACocher1"/>
      <w:r>
        <w:rPr>
          <w:sz w:val="22"/>
        </w:rPr>
        <w:instrText xml:space="preserve"> FORMCHECKBOX </w:instrText>
      </w:r>
      <w:r w:rsidR="007769DC">
        <w:rPr>
          <w:sz w:val="22"/>
        </w:rPr>
      </w:r>
      <w:r w:rsidR="007769DC">
        <w:rPr>
          <w:sz w:val="22"/>
        </w:rPr>
        <w:fldChar w:fldCharType="separate"/>
      </w:r>
      <w:r>
        <w:rPr>
          <w:sz w:val="22"/>
        </w:rPr>
        <w:fldChar w:fldCharType="end"/>
      </w:r>
      <w:bookmarkEnd w:id="11"/>
      <w:r w:rsidR="00AF1178">
        <w:rPr>
          <w:sz w:val="22"/>
        </w:rPr>
        <w:t xml:space="preserve"> </w:t>
      </w:r>
      <w:r w:rsidR="00A62B0D" w:rsidRPr="00735D56">
        <w:rPr>
          <w:sz w:val="22"/>
        </w:rPr>
        <w:t>Oui</w:t>
      </w:r>
      <w:r w:rsidR="0045654D" w:rsidRPr="00735D56">
        <w:rPr>
          <w:sz w:val="22"/>
        </w:rPr>
        <w:t xml:space="preserve">         </w:t>
      </w:r>
      <w:r>
        <w:rPr>
          <w:sz w:val="22"/>
        </w:rPr>
        <w:fldChar w:fldCharType="begin">
          <w:ffData>
            <w:name w:val="CaseACocher2"/>
            <w:enabled/>
            <w:calcOnExit w:val="0"/>
            <w:checkBox>
              <w:sizeAuto/>
              <w:default w:val="0"/>
            </w:checkBox>
          </w:ffData>
        </w:fldChar>
      </w:r>
      <w:bookmarkStart w:id="12" w:name="CaseACocher2"/>
      <w:r>
        <w:rPr>
          <w:sz w:val="22"/>
        </w:rPr>
        <w:instrText xml:space="preserve"> FORMCHECKBOX </w:instrText>
      </w:r>
      <w:r w:rsidR="007769DC">
        <w:rPr>
          <w:sz w:val="22"/>
        </w:rPr>
      </w:r>
      <w:r w:rsidR="007769DC">
        <w:rPr>
          <w:sz w:val="22"/>
        </w:rPr>
        <w:fldChar w:fldCharType="separate"/>
      </w:r>
      <w:r>
        <w:rPr>
          <w:sz w:val="22"/>
        </w:rPr>
        <w:fldChar w:fldCharType="end"/>
      </w:r>
      <w:bookmarkEnd w:id="12"/>
      <w:r w:rsidR="0045654D" w:rsidRPr="00735D56">
        <w:rPr>
          <w:sz w:val="22"/>
        </w:rPr>
        <w:t xml:space="preserve">   </w:t>
      </w:r>
      <w:r w:rsidR="00A62B0D" w:rsidRPr="00735D56">
        <w:rPr>
          <w:sz w:val="22"/>
        </w:rPr>
        <w:t xml:space="preserve">Non </w:t>
      </w:r>
    </w:p>
    <w:p w14:paraId="404F6033" w14:textId="0E817DBE" w:rsidR="00A62B0D" w:rsidRPr="00735D56" w:rsidRDefault="00A62B0D" w:rsidP="00A62B0D">
      <w:pPr>
        <w:pStyle w:val="retraitcasecocher"/>
        <w:ind w:left="0" w:firstLine="0"/>
        <w:jc w:val="both"/>
        <w:rPr>
          <w:sz w:val="22"/>
        </w:rPr>
      </w:pPr>
      <w:r w:rsidRPr="00735D56">
        <w:rPr>
          <w:sz w:val="22"/>
        </w:rPr>
        <w:t xml:space="preserve">Si vous avez répondu oui à cette question : </w:t>
      </w:r>
    </w:p>
    <w:p w14:paraId="402A6A35" w14:textId="4365B3F2" w:rsidR="00A62B0D" w:rsidRDefault="00A62B0D" w:rsidP="00735D56">
      <w:pPr>
        <w:pStyle w:val="retraitcasecocher"/>
        <w:ind w:left="0" w:firstLine="0"/>
        <w:rPr>
          <w:sz w:val="22"/>
        </w:rPr>
      </w:pPr>
      <w:r w:rsidRPr="00735D56">
        <w:rPr>
          <w:sz w:val="22"/>
        </w:rPr>
        <w:t>Nom de l’organisme qui vous a reconnu(e) :</w:t>
      </w:r>
      <w:r w:rsidR="00735D56">
        <w:rPr>
          <w:sz w:val="22"/>
        </w:rPr>
        <w:t xml:space="preserve"> </w:t>
      </w:r>
      <w:r w:rsidR="00723833">
        <w:rPr>
          <w:sz w:val="22"/>
        </w:rPr>
        <w:fldChar w:fldCharType="begin">
          <w:ffData>
            <w:name w:val="Texte12"/>
            <w:enabled/>
            <w:calcOnExit w:val="0"/>
            <w:textInput/>
          </w:ffData>
        </w:fldChar>
      </w:r>
      <w:bookmarkStart w:id="13" w:name="Texte12"/>
      <w:r w:rsidR="00723833">
        <w:rPr>
          <w:sz w:val="22"/>
        </w:rPr>
        <w:instrText xml:space="preserve"> FORMTEXT </w:instrText>
      </w:r>
      <w:r w:rsidR="00723833">
        <w:rPr>
          <w:sz w:val="22"/>
        </w:rPr>
      </w:r>
      <w:r w:rsidR="00723833">
        <w:rPr>
          <w:sz w:val="22"/>
        </w:rPr>
        <w:fldChar w:fldCharType="separate"/>
      </w:r>
      <w:r w:rsidR="00723833">
        <w:rPr>
          <w:noProof/>
          <w:sz w:val="22"/>
        </w:rPr>
        <w:t> </w:t>
      </w:r>
      <w:r w:rsidR="00723833">
        <w:rPr>
          <w:noProof/>
          <w:sz w:val="22"/>
        </w:rPr>
        <w:t> </w:t>
      </w:r>
      <w:r w:rsidR="00723833">
        <w:rPr>
          <w:noProof/>
          <w:sz w:val="22"/>
        </w:rPr>
        <w:t> </w:t>
      </w:r>
      <w:r w:rsidR="00723833">
        <w:rPr>
          <w:noProof/>
          <w:sz w:val="22"/>
        </w:rPr>
        <w:t> </w:t>
      </w:r>
      <w:r w:rsidR="00723833">
        <w:rPr>
          <w:noProof/>
          <w:sz w:val="22"/>
        </w:rPr>
        <w:t> </w:t>
      </w:r>
      <w:r w:rsidR="00723833">
        <w:rPr>
          <w:sz w:val="22"/>
        </w:rPr>
        <w:fldChar w:fldCharType="end"/>
      </w:r>
      <w:bookmarkEnd w:id="13"/>
    </w:p>
    <w:p w14:paraId="74C466C7" w14:textId="41B6C25A" w:rsidR="00735D56" w:rsidRPr="00735D56" w:rsidRDefault="00735D56" w:rsidP="00735D56">
      <w:pPr>
        <w:pStyle w:val="retraitcasecocher"/>
        <w:ind w:left="0" w:firstLine="0"/>
        <w:rPr>
          <w:sz w:val="22"/>
        </w:rPr>
      </w:pPr>
    </w:p>
    <w:p w14:paraId="24A025D1" w14:textId="5DBF2BCC" w:rsidR="00735D56" w:rsidRDefault="00A62B0D" w:rsidP="00735D56">
      <w:pPr>
        <w:pStyle w:val="retraitcasecocher"/>
        <w:ind w:left="0" w:firstLine="0"/>
        <w:rPr>
          <w:sz w:val="22"/>
        </w:rPr>
      </w:pPr>
      <w:r w:rsidRPr="00735D56">
        <w:rPr>
          <w:sz w:val="22"/>
        </w:rPr>
        <w:t xml:space="preserve">Raison de votre départ : </w:t>
      </w:r>
      <w:r w:rsidR="00723833">
        <w:rPr>
          <w:sz w:val="22"/>
        </w:rPr>
        <w:fldChar w:fldCharType="begin">
          <w:ffData>
            <w:name w:val="Texte13"/>
            <w:enabled/>
            <w:calcOnExit w:val="0"/>
            <w:textInput/>
          </w:ffData>
        </w:fldChar>
      </w:r>
      <w:bookmarkStart w:id="14" w:name="Texte13"/>
      <w:r w:rsidR="00723833">
        <w:rPr>
          <w:sz w:val="22"/>
        </w:rPr>
        <w:instrText xml:space="preserve"> FORMTEXT </w:instrText>
      </w:r>
      <w:r w:rsidR="00723833">
        <w:rPr>
          <w:sz w:val="22"/>
        </w:rPr>
      </w:r>
      <w:r w:rsidR="00723833">
        <w:rPr>
          <w:sz w:val="22"/>
        </w:rPr>
        <w:fldChar w:fldCharType="separate"/>
      </w:r>
      <w:r w:rsidR="00723833">
        <w:rPr>
          <w:noProof/>
          <w:sz w:val="22"/>
        </w:rPr>
        <w:t> </w:t>
      </w:r>
      <w:r w:rsidR="00723833">
        <w:rPr>
          <w:noProof/>
          <w:sz w:val="22"/>
        </w:rPr>
        <w:t> </w:t>
      </w:r>
      <w:r w:rsidR="00723833">
        <w:rPr>
          <w:noProof/>
          <w:sz w:val="22"/>
        </w:rPr>
        <w:t> </w:t>
      </w:r>
      <w:r w:rsidR="00723833">
        <w:rPr>
          <w:noProof/>
          <w:sz w:val="22"/>
        </w:rPr>
        <w:t> </w:t>
      </w:r>
      <w:r w:rsidR="00723833">
        <w:rPr>
          <w:noProof/>
          <w:sz w:val="22"/>
        </w:rPr>
        <w:t> </w:t>
      </w:r>
      <w:r w:rsidR="00723833">
        <w:rPr>
          <w:sz w:val="22"/>
        </w:rPr>
        <w:fldChar w:fldCharType="end"/>
      </w:r>
      <w:bookmarkEnd w:id="14"/>
    </w:p>
    <w:p w14:paraId="03256012" w14:textId="76DD38CB" w:rsidR="00735D56" w:rsidRPr="00735D56" w:rsidRDefault="00735D56" w:rsidP="00735D56">
      <w:pPr>
        <w:pStyle w:val="retraitcasecocher"/>
        <w:ind w:left="0" w:firstLine="0"/>
        <w:rPr>
          <w:sz w:val="22"/>
        </w:rPr>
      </w:pPr>
    </w:p>
    <w:p w14:paraId="4C5B6567" w14:textId="77777777" w:rsidR="00A62B0D" w:rsidRPr="00735D56" w:rsidRDefault="00A62B0D" w:rsidP="00A62B0D">
      <w:pPr>
        <w:pStyle w:val="retraitcasecocher"/>
        <w:ind w:left="0" w:firstLine="0"/>
        <w:jc w:val="both"/>
        <w:rPr>
          <w:sz w:val="22"/>
        </w:rPr>
      </w:pPr>
      <w:r w:rsidRPr="00735D56">
        <w:rPr>
          <w:sz w:val="22"/>
        </w:rPr>
        <w:t>Avez-vous été révoqué(e) au cours des trois dernières années :</w:t>
      </w:r>
    </w:p>
    <w:p w14:paraId="694E0379" w14:textId="5B96FE2B" w:rsidR="00A62B0D" w:rsidRDefault="0045654D" w:rsidP="0045654D">
      <w:pPr>
        <w:pStyle w:val="retraitcasecocher"/>
        <w:ind w:left="0" w:firstLine="0"/>
        <w:jc w:val="both"/>
        <w:rPr>
          <w:sz w:val="22"/>
        </w:rPr>
      </w:pPr>
      <w:r w:rsidRPr="00735D56">
        <w:rPr>
          <w:sz w:val="22"/>
        </w:rPr>
        <w:t xml:space="preserve">     </w:t>
      </w:r>
      <w:r w:rsidR="00723833">
        <w:rPr>
          <w:sz w:val="22"/>
        </w:rPr>
        <w:fldChar w:fldCharType="begin">
          <w:ffData>
            <w:name w:val="CaseACocher3"/>
            <w:enabled/>
            <w:calcOnExit w:val="0"/>
            <w:checkBox>
              <w:sizeAuto/>
              <w:default w:val="0"/>
            </w:checkBox>
          </w:ffData>
        </w:fldChar>
      </w:r>
      <w:bookmarkStart w:id="15" w:name="CaseACocher3"/>
      <w:r w:rsidR="00723833">
        <w:rPr>
          <w:sz w:val="22"/>
        </w:rPr>
        <w:instrText xml:space="preserve"> FORMCHECKBOX </w:instrText>
      </w:r>
      <w:r w:rsidR="007769DC">
        <w:rPr>
          <w:sz w:val="22"/>
        </w:rPr>
      </w:r>
      <w:r w:rsidR="007769DC">
        <w:rPr>
          <w:sz w:val="22"/>
        </w:rPr>
        <w:fldChar w:fldCharType="separate"/>
      </w:r>
      <w:r w:rsidR="00723833">
        <w:rPr>
          <w:sz w:val="22"/>
        </w:rPr>
        <w:fldChar w:fldCharType="end"/>
      </w:r>
      <w:bookmarkEnd w:id="15"/>
      <w:r w:rsidRPr="00735D56">
        <w:rPr>
          <w:sz w:val="22"/>
        </w:rPr>
        <w:t xml:space="preserve">    </w:t>
      </w:r>
      <w:r w:rsidR="00A62B0D" w:rsidRPr="00735D56">
        <w:rPr>
          <w:sz w:val="22"/>
        </w:rPr>
        <w:t>Oui</w:t>
      </w:r>
      <w:r w:rsidRPr="00735D56">
        <w:rPr>
          <w:sz w:val="22"/>
        </w:rPr>
        <w:t xml:space="preserve">            </w:t>
      </w:r>
      <w:r w:rsidR="00723833">
        <w:rPr>
          <w:sz w:val="22"/>
        </w:rPr>
        <w:fldChar w:fldCharType="begin">
          <w:ffData>
            <w:name w:val="CaseACocher4"/>
            <w:enabled/>
            <w:calcOnExit w:val="0"/>
            <w:checkBox>
              <w:sizeAuto/>
              <w:default w:val="0"/>
            </w:checkBox>
          </w:ffData>
        </w:fldChar>
      </w:r>
      <w:bookmarkStart w:id="16" w:name="CaseACocher4"/>
      <w:r w:rsidR="00723833">
        <w:rPr>
          <w:sz w:val="22"/>
        </w:rPr>
        <w:instrText xml:space="preserve"> FORMCHECKBOX </w:instrText>
      </w:r>
      <w:r w:rsidR="007769DC">
        <w:rPr>
          <w:sz w:val="22"/>
        </w:rPr>
      </w:r>
      <w:r w:rsidR="007769DC">
        <w:rPr>
          <w:sz w:val="22"/>
        </w:rPr>
        <w:fldChar w:fldCharType="separate"/>
      </w:r>
      <w:r w:rsidR="00723833">
        <w:rPr>
          <w:sz w:val="22"/>
        </w:rPr>
        <w:fldChar w:fldCharType="end"/>
      </w:r>
      <w:bookmarkEnd w:id="16"/>
      <w:r w:rsidRPr="00735D56">
        <w:rPr>
          <w:sz w:val="22"/>
        </w:rPr>
        <w:t xml:space="preserve">     </w:t>
      </w:r>
      <w:r w:rsidR="00A62B0D" w:rsidRPr="00735D56">
        <w:rPr>
          <w:sz w:val="22"/>
        </w:rPr>
        <w:t>Non</w:t>
      </w:r>
    </w:p>
    <w:p w14:paraId="3C62D757" w14:textId="77777777" w:rsidR="003638B7" w:rsidRDefault="003638B7" w:rsidP="0045654D">
      <w:pPr>
        <w:pStyle w:val="retraitcasecocher"/>
        <w:ind w:left="0" w:firstLine="0"/>
        <w:jc w:val="both"/>
        <w:rPr>
          <w:sz w:val="22"/>
        </w:rPr>
      </w:pPr>
    </w:p>
    <w:p w14:paraId="41B105AD" w14:textId="51C5BFD3" w:rsidR="009C0405" w:rsidRPr="00FA131B" w:rsidRDefault="009C0405" w:rsidP="009C0405">
      <w:pPr>
        <w:pStyle w:val="Titre1"/>
        <w:spacing w:after="0"/>
        <w:ind w:right="-35"/>
        <w:rPr>
          <w:b/>
        </w:rPr>
      </w:pPr>
      <w:r w:rsidRPr="00FA131B">
        <w:rPr>
          <w:b/>
        </w:rPr>
        <w:t>description des formations scolaires</w:t>
      </w:r>
    </w:p>
    <w:p w14:paraId="3F338A5A" w14:textId="5706EE18" w:rsidR="009C0405" w:rsidRDefault="009C0405" w:rsidP="009C0405">
      <w:pPr>
        <w:spacing w:after="0" w:line="240" w:lineRule="auto"/>
        <w:ind w:left="426" w:right="310" w:hanging="284"/>
        <w:contextualSpacing/>
        <w:rPr>
          <w:rFonts w:eastAsia="Calibri" w:cs="Times New Roman"/>
          <w:sz w:val="24"/>
          <w:szCs w:val="24"/>
          <w:lang w:val="fr-CA"/>
        </w:rPr>
      </w:pPr>
    </w:p>
    <w:p w14:paraId="374F63A1" w14:textId="47F8875D" w:rsidR="009C0405" w:rsidRPr="0030234C" w:rsidRDefault="009C0405" w:rsidP="009C0405">
      <w:pPr>
        <w:spacing w:after="0" w:line="240" w:lineRule="auto"/>
        <w:ind w:left="426" w:right="310" w:hanging="284"/>
        <w:contextualSpacing/>
        <w:rPr>
          <w:rFonts w:eastAsia="Calibri" w:cs="Times New Roman"/>
          <w:sz w:val="22"/>
          <w:lang w:val="fr-CA"/>
        </w:rPr>
      </w:pPr>
      <w:r w:rsidRPr="00095EC1">
        <w:rPr>
          <w:rFonts w:eastAsia="Calibri" w:cs="Times New Roman"/>
          <w:sz w:val="22"/>
          <w:lang w:val="fr-CA"/>
        </w:rPr>
        <w:t xml:space="preserve">Quelle est votre formation </w:t>
      </w:r>
      <w:r w:rsidRPr="0030234C">
        <w:rPr>
          <w:rFonts w:eastAsia="Calibri" w:cs="Times New Roman"/>
          <w:sz w:val="22"/>
          <w:lang w:val="fr-CA"/>
        </w:rPr>
        <w:t>scolaire?</w:t>
      </w:r>
    </w:p>
    <w:p w14:paraId="7BADF585" w14:textId="31D17E04" w:rsidR="009C0405" w:rsidRPr="0030234C" w:rsidRDefault="009C0405" w:rsidP="009C0405">
      <w:pPr>
        <w:spacing w:after="0" w:line="240" w:lineRule="auto"/>
        <w:ind w:left="426" w:right="310" w:hanging="284"/>
        <w:contextualSpacing/>
        <w:rPr>
          <w:rFonts w:eastAsia="Calibri" w:cs="Times New Roman"/>
          <w:sz w:val="22"/>
          <w:lang w:val="fr-CA"/>
        </w:rPr>
      </w:pPr>
    </w:p>
    <w:p w14:paraId="5BB0EDF2" w14:textId="222D79B1" w:rsidR="009C0405" w:rsidRPr="0030234C" w:rsidRDefault="009C0405" w:rsidP="009C0405">
      <w:pPr>
        <w:spacing w:after="0" w:line="240" w:lineRule="auto"/>
        <w:ind w:left="426" w:right="310"/>
        <w:contextualSpacing/>
        <w:jc w:val="both"/>
        <w:rPr>
          <w:rFonts w:eastAsia="Calibri" w:cs="Times New Roman"/>
          <w:sz w:val="22"/>
          <w:lang w:val="fr-CA"/>
        </w:rPr>
      </w:pPr>
      <w:r w:rsidRPr="00095EC1">
        <w:rPr>
          <w:rFonts w:eastAsia="Calibri" w:cs="Times New Roman"/>
          <w:sz w:val="22"/>
          <w:lang w:val="fr-CA"/>
        </w:rPr>
        <w:t xml:space="preserve">                               </w:t>
      </w:r>
      <w:r>
        <w:rPr>
          <w:rFonts w:eastAsia="Calibri" w:cs="Times New Roman"/>
          <w:sz w:val="22"/>
          <w:lang w:val="fr-CA"/>
        </w:rPr>
        <w:t xml:space="preserve">  </w:t>
      </w:r>
      <w:r w:rsidRPr="00095EC1">
        <w:rPr>
          <w:rFonts w:eastAsia="Calibri" w:cs="Times New Roman"/>
          <w:sz w:val="22"/>
          <w:lang w:val="fr-CA"/>
        </w:rPr>
        <w:t xml:space="preserve"> </w:t>
      </w:r>
      <w:r>
        <w:rPr>
          <w:rFonts w:eastAsia="Calibri" w:cs="Times New Roman"/>
          <w:sz w:val="22"/>
          <w:lang w:val="fr-CA"/>
        </w:rPr>
        <w:t xml:space="preserve">             </w:t>
      </w:r>
      <w:r w:rsidRPr="0030234C">
        <w:rPr>
          <w:rFonts w:eastAsia="Calibri" w:cs="Times New Roman"/>
          <w:sz w:val="22"/>
          <w:lang w:val="fr-CA"/>
        </w:rPr>
        <w:t>Diplôme obtenu :</w:t>
      </w:r>
      <w:r w:rsidRPr="00095EC1">
        <w:rPr>
          <w:rFonts w:eastAsia="Calibri" w:cs="Times New Roman"/>
          <w:sz w:val="22"/>
          <w:lang w:val="fr-CA"/>
        </w:rPr>
        <w:t xml:space="preserve">                                </w:t>
      </w:r>
    </w:p>
    <w:p w14:paraId="2DA535DB" w14:textId="4AA1A47E" w:rsidR="009C0405" w:rsidRPr="00095EC1" w:rsidRDefault="003638B7" w:rsidP="009C0405">
      <w:pPr>
        <w:spacing w:after="0" w:line="240" w:lineRule="auto"/>
        <w:ind w:left="426" w:right="310"/>
        <w:contextualSpacing/>
        <w:rPr>
          <w:rFonts w:eastAsia="Calibri" w:cs="Times New Roman"/>
          <w:sz w:val="22"/>
          <w:lang w:val="fr-CA"/>
        </w:rPr>
      </w:pPr>
      <w:r>
        <w:rPr>
          <w:rFonts w:eastAsia="Calibri" w:cs="Times New Roman"/>
          <w:noProof/>
          <w:sz w:val="22"/>
          <w:lang w:val="fr-CA"/>
        </w:rPr>
        <w:drawing>
          <wp:anchor distT="0" distB="0" distL="114300" distR="114300" simplePos="0" relativeHeight="251642368" behindDoc="0" locked="0" layoutInCell="1" allowOverlap="1" wp14:anchorId="3D5557DA" wp14:editId="12A24AAE">
            <wp:simplePos x="0" y="0"/>
            <wp:positionH relativeFrom="column">
              <wp:posOffset>3788410</wp:posOffset>
            </wp:positionH>
            <wp:positionV relativeFrom="paragraph">
              <wp:posOffset>154940</wp:posOffset>
            </wp:positionV>
            <wp:extent cx="2210435" cy="1485265"/>
            <wp:effectExtent l="0" t="133350" r="0" b="114935"/>
            <wp:wrapNone/>
            <wp:docPr id="8" name="Image 8"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160168_1280.png"/>
                    <pic:cNvPicPr/>
                  </pic:nvPicPr>
                  <pic:blipFill>
                    <a:blip r:embed="rId29" cstate="print">
                      <a:extLst>
                        <a:ext uri="{28A0092B-C50C-407E-A947-70E740481C1C}">
                          <a14:useLocalDpi xmlns:a14="http://schemas.microsoft.com/office/drawing/2010/main" val="0"/>
                        </a:ext>
                      </a:extLst>
                    </a:blip>
                    <a:stretch>
                      <a:fillRect/>
                    </a:stretch>
                  </pic:blipFill>
                  <pic:spPr>
                    <a:xfrm rot="449540" flipH="1">
                      <a:off x="0" y="0"/>
                      <a:ext cx="2210435" cy="1485265"/>
                    </a:xfrm>
                    <a:prstGeom prst="rect">
                      <a:avLst/>
                    </a:prstGeom>
                  </pic:spPr>
                </pic:pic>
              </a:graphicData>
            </a:graphic>
            <wp14:sizeRelH relativeFrom="margin">
              <wp14:pctWidth>0</wp14:pctWidth>
            </wp14:sizeRelH>
            <wp14:sizeRelV relativeFrom="margin">
              <wp14:pctHeight>0</wp14:pctHeight>
            </wp14:sizeRelV>
          </wp:anchor>
        </w:drawing>
      </w:r>
      <w:r w:rsidR="009C0405" w:rsidRPr="00095EC1">
        <w:rPr>
          <w:rFonts w:eastAsia="Calibri" w:cs="Times New Roman"/>
          <w:sz w:val="22"/>
          <w:lang w:val="fr-CA"/>
        </w:rPr>
        <w:t xml:space="preserve">                                     </w:t>
      </w:r>
      <w:r w:rsidR="009C0405">
        <w:rPr>
          <w:rFonts w:eastAsia="Calibri" w:cs="Times New Roman"/>
          <w:sz w:val="22"/>
          <w:lang w:val="fr-CA"/>
        </w:rPr>
        <w:t xml:space="preserve"> </w:t>
      </w:r>
      <w:r w:rsidR="009C0405" w:rsidRPr="00095EC1">
        <w:rPr>
          <w:rFonts w:eastAsia="Calibri" w:cs="Times New Roman"/>
          <w:sz w:val="22"/>
          <w:lang w:val="fr-CA"/>
        </w:rPr>
        <w:t xml:space="preserve"> </w:t>
      </w:r>
      <w:r w:rsidR="009C0405">
        <w:rPr>
          <w:rFonts w:eastAsia="Calibri" w:cs="Times New Roman"/>
          <w:sz w:val="22"/>
          <w:lang w:val="fr-CA"/>
        </w:rPr>
        <w:t xml:space="preserve">               </w:t>
      </w:r>
      <w:r w:rsidR="009C0405" w:rsidRPr="00095EC1">
        <w:rPr>
          <w:rFonts w:eastAsia="Calibri" w:cs="Times New Roman"/>
          <w:sz w:val="22"/>
          <w:lang w:val="fr-CA"/>
        </w:rPr>
        <w:t xml:space="preserve">Oui Non                                          </w:t>
      </w:r>
      <w:r w:rsidR="009C0405">
        <w:rPr>
          <w:rFonts w:eastAsia="Calibri" w:cs="Times New Roman"/>
          <w:sz w:val="22"/>
          <w:lang w:val="fr-CA"/>
        </w:rPr>
        <w:t xml:space="preserve"> </w:t>
      </w:r>
      <w:r w:rsidR="009C0405" w:rsidRPr="00095EC1">
        <w:rPr>
          <w:rFonts w:eastAsia="Calibri" w:cs="Times New Roman"/>
          <w:sz w:val="22"/>
          <w:lang w:val="fr-CA"/>
        </w:rPr>
        <w:t xml:space="preserve">      </w:t>
      </w:r>
      <w:r w:rsidR="009C0405">
        <w:rPr>
          <w:rFonts w:eastAsia="Calibri" w:cs="Times New Roman"/>
          <w:sz w:val="22"/>
          <w:lang w:val="fr-CA"/>
        </w:rPr>
        <w:t xml:space="preserve"> </w:t>
      </w:r>
      <w:r w:rsidR="009C0405" w:rsidRPr="00095EC1">
        <w:rPr>
          <w:rFonts w:eastAsia="Calibri" w:cs="Times New Roman"/>
          <w:sz w:val="22"/>
          <w:lang w:val="fr-CA"/>
        </w:rPr>
        <w:t xml:space="preserve"> </w:t>
      </w:r>
    </w:p>
    <w:p w14:paraId="360FDD57" w14:textId="31F44522"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Primaire           </w:t>
      </w:r>
      <w:r w:rsidR="00723833">
        <w:rPr>
          <w:rFonts w:eastAsia="Calibri" w:cs="Times New Roman"/>
          <w:sz w:val="22"/>
          <w:lang w:val="fr-CA"/>
        </w:rPr>
        <w:fldChar w:fldCharType="begin">
          <w:ffData>
            <w:name w:val="CaseACocher5"/>
            <w:enabled/>
            <w:calcOnExit w:val="0"/>
            <w:checkBox>
              <w:sizeAuto/>
              <w:default w:val="0"/>
            </w:checkBox>
          </w:ffData>
        </w:fldChar>
      </w:r>
      <w:bookmarkStart w:id="17" w:name="CaseACocher5"/>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17"/>
      <w:r w:rsidRPr="0030234C">
        <w:rPr>
          <w:rFonts w:eastAsia="Calibri" w:cs="Times New Roman"/>
          <w:sz w:val="22"/>
          <w:lang w:val="fr-CA"/>
        </w:rPr>
        <w:t xml:space="preserve">              </w:t>
      </w:r>
      <w:r w:rsidRPr="00095EC1">
        <w:rPr>
          <w:rFonts w:eastAsia="Calibri" w:cs="Times New Roman"/>
          <w:sz w:val="22"/>
          <w:lang w:val="fr-CA"/>
        </w:rPr>
        <w:t xml:space="preserve">         </w:t>
      </w:r>
      <w:r w:rsidR="00723833">
        <w:rPr>
          <w:rFonts w:eastAsia="Calibri" w:cs="Times New Roman"/>
          <w:sz w:val="22"/>
          <w:lang w:val="fr-CA"/>
        </w:rPr>
        <w:fldChar w:fldCharType="begin">
          <w:ffData>
            <w:name w:val="CaseACocher10"/>
            <w:enabled/>
            <w:calcOnExit w:val="0"/>
            <w:checkBox>
              <w:sizeAuto/>
              <w:default w:val="0"/>
            </w:checkBox>
          </w:ffData>
        </w:fldChar>
      </w:r>
      <w:bookmarkStart w:id="18" w:name="CaseACocher10"/>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18"/>
      <w:r w:rsidRPr="00095EC1">
        <w:rPr>
          <w:rFonts w:eastAsia="Calibri" w:cs="Times New Roman"/>
          <w:sz w:val="22"/>
          <w:lang w:val="fr-CA"/>
        </w:rPr>
        <w:t xml:space="preserve">     </w:t>
      </w:r>
      <w:r w:rsidR="00723833">
        <w:rPr>
          <w:rFonts w:eastAsia="Calibri" w:cs="Times New Roman"/>
          <w:sz w:val="22"/>
          <w:lang w:val="fr-CA"/>
        </w:rPr>
        <w:fldChar w:fldCharType="begin">
          <w:ffData>
            <w:name w:val="CaseACocher11"/>
            <w:enabled/>
            <w:calcOnExit w:val="0"/>
            <w:checkBox>
              <w:sizeAuto/>
              <w:default w:val="0"/>
            </w:checkBox>
          </w:ffData>
        </w:fldChar>
      </w:r>
      <w:bookmarkStart w:id="19" w:name="CaseACocher11"/>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19"/>
      <w:r w:rsidRPr="00095EC1">
        <w:rPr>
          <w:rFonts w:eastAsia="Calibri" w:cs="Times New Roman"/>
          <w:sz w:val="22"/>
          <w:lang w:val="fr-CA"/>
        </w:rPr>
        <w:t xml:space="preserve">       </w:t>
      </w:r>
      <w:r w:rsidRPr="0030234C">
        <w:rPr>
          <w:rFonts w:eastAsia="Calibri" w:cs="Times New Roman"/>
          <w:sz w:val="22"/>
          <w:lang w:val="fr-CA"/>
        </w:rPr>
        <w:t xml:space="preserve">    </w:t>
      </w:r>
    </w:p>
    <w:p w14:paraId="19AB10B9" w14:textId="3B018020" w:rsidR="009C0405" w:rsidRPr="0030234C" w:rsidRDefault="009C0405" w:rsidP="009C0405">
      <w:pPr>
        <w:spacing w:after="0" w:line="240" w:lineRule="auto"/>
        <w:ind w:left="426" w:right="310"/>
        <w:contextualSpacing/>
        <w:rPr>
          <w:rFonts w:eastAsia="Calibri" w:cs="Times New Roman"/>
          <w:sz w:val="22"/>
          <w:lang w:val="fr-CA"/>
        </w:rPr>
      </w:pPr>
    </w:p>
    <w:p w14:paraId="1E4BB212" w14:textId="4DF62C81" w:rsidR="009C0405"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Secondaire</w:t>
      </w:r>
      <w:r w:rsidR="00723833">
        <w:rPr>
          <w:rFonts w:eastAsia="Calibri" w:cs="Times New Roman"/>
          <w:sz w:val="22"/>
          <w:lang w:val="fr-CA"/>
        </w:rPr>
        <w:t xml:space="preserve">      </w:t>
      </w:r>
      <w:r w:rsidR="00723833">
        <w:rPr>
          <w:rFonts w:eastAsia="Calibri" w:cs="Times New Roman"/>
          <w:sz w:val="22"/>
          <w:lang w:val="fr-CA"/>
        </w:rPr>
        <w:fldChar w:fldCharType="begin">
          <w:ffData>
            <w:name w:val="CaseACocher6"/>
            <w:enabled/>
            <w:calcOnExit w:val="0"/>
            <w:checkBox>
              <w:sizeAuto/>
              <w:default w:val="0"/>
            </w:checkBox>
          </w:ffData>
        </w:fldChar>
      </w:r>
      <w:bookmarkStart w:id="20" w:name="CaseACocher6"/>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0"/>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2"/>
            <w:enabled/>
            <w:calcOnExit w:val="0"/>
            <w:checkBox>
              <w:sizeAuto/>
              <w:default w:val="0"/>
            </w:checkBox>
          </w:ffData>
        </w:fldChar>
      </w:r>
      <w:bookmarkStart w:id="21" w:name="CaseACocher12"/>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1"/>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3"/>
            <w:enabled/>
            <w:calcOnExit w:val="0"/>
            <w:checkBox>
              <w:sizeAuto/>
              <w:default w:val="0"/>
            </w:checkBox>
          </w:ffData>
        </w:fldChar>
      </w:r>
      <w:bookmarkStart w:id="22" w:name="CaseACocher13"/>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2"/>
    </w:p>
    <w:p w14:paraId="29CDFDD3" w14:textId="7B465F58" w:rsidR="009C0405" w:rsidRDefault="009C0405" w:rsidP="009C0405">
      <w:pPr>
        <w:spacing w:after="0" w:line="240" w:lineRule="auto"/>
        <w:ind w:left="426" w:right="310"/>
        <w:contextualSpacing/>
        <w:rPr>
          <w:rFonts w:eastAsia="Calibri" w:cs="Times New Roman"/>
          <w:sz w:val="22"/>
          <w:lang w:val="fr-CA"/>
        </w:rPr>
      </w:pPr>
    </w:p>
    <w:p w14:paraId="52AD52F0" w14:textId="4A79836A" w:rsidR="009C0405" w:rsidRDefault="009C0405" w:rsidP="009C0405">
      <w:pPr>
        <w:spacing w:after="0" w:line="240" w:lineRule="auto"/>
        <w:ind w:left="426" w:right="310"/>
        <w:contextualSpacing/>
        <w:rPr>
          <w:rFonts w:eastAsia="Calibri" w:cs="Times New Roman"/>
          <w:sz w:val="22"/>
          <w:lang w:val="fr-CA"/>
        </w:rPr>
      </w:pPr>
      <w:r>
        <w:rPr>
          <w:rFonts w:eastAsia="Calibri" w:cs="Times New Roman"/>
          <w:sz w:val="22"/>
          <w:lang w:val="fr-CA"/>
        </w:rPr>
        <w:t xml:space="preserve">DEP              </w:t>
      </w:r>
      <w:r w:rsidR="00723833">
        <w:rPr>
          <w:rFonts w:eastAsia="Calibri" w:cs="Times New Roman"/>
          <w:sz w:val="22"/>
          <w:lang w:val="fr-CA"/>
        </w:rPr>
        <w:t xml:space="preserve"> </w:t>
      </w:r>
      <w:r>
        <w:rPr>
          <w:rFonts w:eastAsia="Calibri" w:cs="Times New Roman"/>
          <w:sz w:val="22"/>
          <w:lang w:val="fr-CA"/>
        </w:rPr>
        <w:t xml:space="preserve">    </w:t>
      </w:r>
      <w:r w:rsidR="00723833">
        <w:rPr>
          <w:rFonts w:eastAsia="Calibri" w:cs="Times New Roman"/>
          <w:sz w:val="22"/>
          <w:lang w:val="fr-CA"/>
        </w:rPr>
        <w:fldChar w:fldCharType="begin">
          <w:ffData>
            <w:name w:val="CaseACocher7"/>
            <w:enabled/>
            <w:calcOnExit w:val="0"/>
            <w:checkBox>
              <w:sizeAuto/>
              <w:default w:val="0"/>
            </w:checkBox>
          </w:ffData>
        </w:fldChar>
      </w:r>
      <w:bookmarkStart w:id="23" w:name="CaseACocher7"/>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3"/>
      <w:r>
        <w:rPr>
          <w:rFonts w:eastAsia="Calibri" w:cs="Times New Roman"/>
          <w:sz w:val="22"/>
          <w:lang w:val="fr-CA"/>
        </w:rPr>
        <w:t xml:space="preserve">                    </w:t>
      </w:r>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4"/>
            <w:enabled/>
            <w:calcOnExit w:val="0"/>
            <w:checkBox>
              <w:sizeAuto/>
              <w:default w:val="0"/>
            </w:checkBox>
          </w:ffData>
        </w:fldChar>
      </w:r>
      <w:bookmarkStart w:id="24" w:name="CaseACocher14"/>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4"/>
      <w:r>
        <w:rPr>
          <w:rFonts w:eastAsia="Calibri" w:cs="Times New Roman"/>
          <w:sz w:val="22"/>
          <w:lang w:val="fr-CA"/>
        </w:rPr>
        <w:t xml:space="preserve">     </w:t>
      </w:r>
      <w:r w:rsidR="00723833">
        <w:rPr>
          <w:rFonts w:eastAsia="Calibri" w:cs="Times New Roman"/>
          <w:sz w:val="22"/>
          <w:lang w:val="fr-CA"/>
        </w:rPr>
        <w:fldChar w:fldCharType="begin">
          <w:ffData>
            <w:name w:val="CaseACocher15"/>
            <w:enabled/>
            <w:calcOnExit w:val="0"/>
            <w:checkBox>
              <w:sizeAuto/>
              <w:default w:val="0"/>
            </w:checkBox>
          </w:ffData>
        </w:fldChar>
      </w:r>
      <w:bookmarkStart w:id="25" w:name="CaseACocher15"/>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5"/>
      <w:r>
        <w:rPr>
          <w:rFonts w:eastAsia="Calibri" w:cs="Times New Roman"/>
          <w:sz w:val="22"/>
          <w:lang w:val="fr-CA"/>
        </w:rPr>
        <w:t xml:space="preserve">                 </w:t>
      </w:r>
    </w:p>
    <w:p w14:paraId="5E5390D6" w14:textId="74AD6114" w:rsidR="009C0405" w:rsidRDefault="009C0405" w:rsidP="009C0405">
      <w:pPr>
        <w:spacing w:after="0" w:line="240" w:lineRule="auto"/>
        <w:ind w:left="426" w:right="310"/>
        <w:contextualSpacing/>
        <w:rPr>
          <w:rFonts w:eastAsia="Calibri" w:cs="Times New Roman"/>
          <w:sz w:val="22"/>
          <w:lang w:val="fr-CA"/>
        </w:rPr>
      </w:pPr>
    </w:p>
    <w:p w14:paraId="53BE4F48" w14:textId="7F3BED46" w:rsidR="009C0405"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Collégial </w:t>
      </w:r>
      <w:r w:rsidR="00723833">
        <w:rPr>
          <w:rFonts w:eastAsia="Calibri" w:cs="Times New Roman"/>
          <w:sz w:val="22"/>
          <w:lang w:val="fr-CA"/>
        </w:rPr>
        <w:t xml:space="preserve">         </w:t>
      </w:r>
      <w:r w:rsidR="00723833">
        <w:rPr>
          <w:rFonts w:eastAsia="Calibri" w:cs="Times New Roman"/>
          <w:sz w:val="22"/>
          <w:lang w:val="fr-CA"/>
        </w:rPr>
        <w:fldChar w:fldCharType="begin">
          <w:ffData>
            <w:name w:val="CaseACocher8"/>
            <w:enabled/>
            <w:calcOnExit w:val="0"/>
            <w:checkBox>
              <w:sizeAuto/>
              <w:default w:val="0"/>
            </w:checkBox>
          </w:ffData>
        </w:fldChar>
      </w:r>
      <w:bookmarkStart w:id="26" w:name="CaseACocher8"/>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6"/>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6"/>
            <w:enabled/>
            <w:calcOnExit w:val="0"/>
            <w:checkBox>
              <w:sizeAuto/>
              <w:default w:val="0"/>
            </w:checkBox>
          </w:ffData>
        </w:fldChar>
      </w:r>
      <w:bookmarkStart w:id="27" w:name="CaseACocher16"/>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7"/>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7"/>
            <w:enabled/>
            <w:calcOnExit w:val="0"/>
            <w:checkBox>
              <w:sizeAuto/>
              <w:default w:val="0"/>
            </w:checkBox>
          </w:ffData>
        </w:fldChar>
      </w:r>
      <w:bookmarkStart w:id="28" w:name="CaseACocher17"/>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8"/>
    </w:p>
    <w:p w14:paraId="2697C7DD" w14:textId="496751DC" w:rsidR="009C0405" w:rsidRDefault="009C0405" w:rsidP="009C0405">
      <w:pPr>
        <w:spacing w:after="0" w:line="240" w:lineRule="auto"/>
        <w:ind w:left="426" w:right="310"/>
        <w:contextualSpacing/>
        <w:rPr>
          <w:rFonts w:eastAsia="Calibri" w:cs="Times New Roman"/>
          <w:sz w:val="22"/>
          <w:lang w:val="fr-CA"/>
        </w:rPr>
      </w:pPr>
    </w:p>
    <w:p w14:paraId="46E83ECE" w14:textId="50F5AFB4" w:rsidR="009C0405"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Universitaire   </w:t>
      </w:r>
      <w:r w:rsidR="00723833">
        <w:rPr>
          <w:rFonts w:eastAsia="Calibri" w:cs="Times New Roman"/>
          <w:sz w:val="22"/>
          <w:lang w:val="fr-CA"/>
        </w:rPr>
        <w:fldChar w:fldCharType="begin">
          <w:ffData>
            <w:name w:val="CaseACocher9"/>
            <w:enabled/>
            <w:calcOnExit w:val="0"/>
            <w:checkBox>
              <w:sizeAuto/>
              <w:default w:val="0"/>
            </w:checkBox>
          </w:ffData>
        </w:fldChar>
      </w:r>
      <w:bookmarkStart w:id="29" w:name="CaseACocher9"/>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29"/>
      <w:r w:rsidRPr="0030234C">
        <w:rPr>
          <w:rFonts w:eastAsia="Calibri" w:cs="Times New Roman"/>
          <w:sz w:val="22"/>
          <w:lang w:val="fr-CA"/>
        </w:rPr>
        <w:t xml:space="preserve">               </w:t>
      </w:r>
      <w:r w:rsidRPr="00095EC1">
        <w:rPr>
          <w:rFonts w:eastAsia="Calibri" w:cs="Times New Roman"/>
          <w:sz w:val="22"/>
          <w:lang w:val="fr-CA"/>
        </w:rPr>
        <w:t xml:space="preserve">       </w:t>
      </w:r>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8"/>
            <w:enabled/>
            <w:calcOnExit w:val="0"/>
            <w:checkBox>
              <w:sizeAuto/>
              <w:default w:val="0"/>
            </w:checkBox>
          </w:ffData>
        </w:fldChar>
      </w:r>
      <w:bookmarkStart w:id="30" w:name="CaseACocher18"/>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30"/>
      <w:r w:rsidRPr="00095EC1">
        <w:rPr>
          <w:rFonts w:eastAsia="Calibri" w:cs="Times New Roman"/>
          <w:sz w:val="22"/>
          <w:lang w:val="fr-CA"/>
        </w:rPr>
        <w:t xml:space="preserve">    </w:t>
      </w:r>
      <w:r w:rsidR="00723833">
        <w:rPr>
          <w:rFonts w:eastAsia="Calibri" w:cs="Times New Roman"/>
          <w:sz w:val="22"/>
          <w:lang w:val="fr-CA"/>
        </w:rPr>
        <w:t xml:space="preserve"> </w:t>
      </w:r>
      <w:r w:rsidR="00723833">
        <w:rPr>
          <w:rFonts w:eastAsia="Calibri" w:cs="Times New Roman"/>
          <w:sz w:val="22"/>
          <w:lang w:val="fr-CA"/>
        </w:rPr>
        <w:fldChar w:fldCharType="begin">
          <w:ffData>
            <w:name w:val="CaseACocher19"/>
            <w:enabled/>
            <w:calcOnExit w:val="0"/>
            <w:checkBox>
              <w:sizeAuto/>
              <w:default w:val="0"/>
            </w:checkBox>
          </w:ffData>
        </w:fldChar>
      </w:r>
      <w:bookmarkStart w:id="31" w:name="CaseACocher19"/>
      <w:r w:rsidR="00723833">
        <w:rPr>
          <w:rFonts w:eastAsia="Calibri" w:cs="Times New Roman"/>
          <w:sz w:val="22"/>
          <w:lang w:val="fr-CA"/>
        </w:rPr>
        <w:instrText xml:space="preserve"> FORMCHECKBOX </w:instrText>
      </w:r>
      <w:r w:rsidR="007769DC">
        <w:rPr>
          <w:rFonts w:eastAsia="Calibri" w:cs="Times New Roman"/>
          <w:sz w:val="22"/>
          <w:lang w:val="fr-CA"/>
        </w:rPr>
      </w:r>
      <w:r w:rsidR="007769DC">
        <w:rPr>
          <w:rFonts w:eastAsia="Calibri" w:cs="Times New Roman"/>
          <w:sz w:val="22"/>
          <w:lang w:val="fr-CA"/>
        </w:rPr>
        <w:fldChar w:fldCharType="separate"/>
      </w:r>
      <w:r w:rsidR="00723833">
        <w:rPr>
          <w:rFonts w:eastAsia="Calibri" w:cs="Times New Roman"/>
          <w:sz w:val="22"/>
          <w:lang w:val="fr-CA"/>
        </w:rPr>
        <w:fldChar w:fldCharType="end"/>
      </w:r>
      <w:bookmarkEnd w:id="31"/>
      <w:r w:rsidRPr="00095EC1">
        <w:rPr>
          <w:rFonts w:eastAsia="Calibri" w:cs="Times New Roman"/>
          <w:sz w:val="22"/>
          <w:lang w:val="fr-CA"/>
        </w:rPr>
        <w:t xml:space="preserve">   </w:t>
      </w:r>
      <w:r w:rsidRPr="0030234C">
        <w:rPr>
          <w:rFonts w:eastAsia="Calibri" w:cs="Times New Roman"/>
          <w:sz w:val="22"/>
          <w:lang w:val="fr-CA"/>
        </w:rPr>
        <w:t xml:space="preserve">  </w:t>
      </w:r>
      <w:r w:rsidRPr="00095EC1">
        <w:rPr>
          <w:rFonts w:eastAsia="Calibri" w:cs="Times New Roman"/>
          <w:sz w:val="22"/>
          <w:lang w:val="fr-CA"/>
        </w:rPr>
        <w:t xml:space="preserve">           </w:t>
      </w:r>
    </w:p>
    <w:p w14:paraId="3BFA9F5D" w14:textId="18C09731" w:rsidR="003638B7" w:rsidRDefault="003638B7" w:rsidP="009C0405">
      <w:pPr>
        <w:spacing w:after="0" w:line="240" w:lineRule="auto"/>
        <w:ind w:left="426" w:right="310"/>
        <w:contextualSpacing/>
        <w:rPr>
          <w:rFonts w:eastAsia="Calibri" w:cs="Times New Roman"/>
          <w:sz w:val="22"/>
          <w:lang w:val="fr-CA"/>
        </w:rPr>
      </w:pPr>
    </w:p>
    <w:p w14:paraId="6199CE4F" w14:textId="77777777" w:rsidR="003638B7" w:rsidRDefault="003638B7" w:rsidP="009C0405">
      <w:pPr>
        <w:spacing w:after="0" w:line="240" w:lineRule="auto"/>
        <w:ind w:right="310"/>
        <w:contextualSpacing/>
        <w:rPr>
          <w:rFonts w:eastAsia="Calibri" w:cs="Times New Roman"/>
          <w:sz w:val="22"/>
          <w:lang w:val="fr-CA"/>
        </w:rPr>
      </w:pPr>
    </w:p>
    <w:p w14:paraId="24168DD1" w14:textId="44BB3854" w:rsidR="00FE2A9B" w:rsidRPr="00FA131B" w:rsidRDefault="00FE2A9B" w:rsidP="00FE2A9B">
      <w:pPr>
        <w:pStyle w:val="Titre1"/>
        <w:spacing w:after="0"/>
        <w:ind w:right="-35"/>
        <w:rPr>
          <w:b/>
        </w:rPr>
      </w:pPr>
      <w:r w:rsidRPr="00FA131B">
        <w:rPr>
          <w:b/>
        </w:rPr>
        <w:t>description des expériences de travail</w:t>
      </w:r>
    </w:p>
    <w:p w14:paraId="41C9CBA1" w14:textId="77777777" w:rsidR="00FE2A9B" w:rsidRDefault="00FE2A9B" w:rsidP="009C0405">
      <w:pPr>
        <w:spacing w:after="0" w:line="240" w:lineRule="auto"/>
        <w:ind w:right="310"/>
        <w:contextualSpacing/>
        <w:rPr>
          <w:rFonts w:eastAsia="Calibri" w:cs="Times New Roman"/>
          <w:sz w:val="22"/>
          <w:lang w:val="fr-CA"/>
        </w:rPr>
      </w:pPr>
    </w:p>
    <w:p w14:paraId="59271F29" w14:textId="560459BF" w:rsidR="009C0405" w:rsidRPr="00A459F4" w:rsidRDefault="009C0405" w:rsidP="009C0405">
      <w:pPr>
        <w:spacing w:after="0" w:line="240" w:lineRule="auto"/>
        <w:ind w:right="310"/>
        <w:contextualSpacing/>
        <w:rPr>
          <w:rFonts w:eastAsia="Calibri" w:cs="Times New Roman"/>
          <w:sz w:val="24"/>
          <w:szCs w:val="24"/>
          <w:lang w:val="fr-CA"/>
        </w:rPr>
      </w:pPr>
      <w:r w:rsidRPr="00A459F4">
        <w:rPr>
          <w:rFonts w:eastAsia="Calibri" w:cs="Times New Roman"/>
          <w:sz w:val="24"/>
          <w:szCs w:val="24"/>
          <w:lang w:val="fr-CA"/>
        </w:rPr>
        <w:t xml:space="preserve">Quelles sont vos expériences de travail, rémunérées ou non? </w:t>
      </w:r>
    </w:p>
    <w:p w14:paraId="4CE3463B" w14:textId="77777777" w:rsidR="009C0405" w:rsidRPr="00A459F4" w:rsidRDefault="009C0405" w:rsidP="009C0405">
      <w:pPr>
        <w:spacing w:after="0" w:line="240" w:lineRule="auto"/>
        <w:ind w:left="142" w:right="310"/>
        <w:contextualSpacing/>
        <w:rPr>
          <w:rFonts w:eastAsia="Calibri" w:cs="Times New Roman"/>
          <w:sz w:val="24"/>
          <w:szCs w:val="24"/>
          <w:lang w:val="fr-CA"/>
        </w:rPr>
      </w:pPr>
      <w:r w:rsidRPr="00A459F4">
        <w:rPr>
          <w:rFonts w:eastAsia="Calibri" w:cs="Times New Roman"/>
          <w:sz w:val="24"/>
          <w:szCs w:val="24"/>
          <w:lang w:val="fr-CA"/>
        </w:rPr>
        <w:t xml:space="preserve">  (En commençant par la plus récente) </w:t>
      </w:r>
    </w:p>
    <w:p w14:paraId="460A1336" w14:textId="77777777" w:rsidR="009C0405" w:rsidRPr="0030234C" w:rsidRDefault="009C0405" w:rsidP="009C0405">
      <w:pPr>
        <w:spacing w:after="0" w:line="240" w:lineRule="auto"/>
        <w:ind w:left="426" w:right="310" w:hanging="284"/>
        <w:contextualSpacing/>
        <w:rPr>
          <w:rFonts w:eastAsia="Calibri" w:cs="Times New Roman"/>
          <w:sz w:val="22"/>
          <w:lang w:val="fr-CA"/>
        </w:rPr>
      </w:pPr>
    </w:p>
    <w:p w14:paraId="0B8FC6ED" w14:textId="589CFC4B"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Emploi ou fonction : </w:t>
      </w:r>
      <w:r w:rsidR="00723833">
        <w:rPr>
          <w:rFonts w:eastAsia="Calibri" w:cs="Times New Roman"/>
          <w:sz w:val="22"/>
          <w:lang w:val="fr-CA"/>
        </w:rPr>
        <w:fldChar w:fldCharType="begin">
          <w:ffData>
            <w:name w:val="Texte14"/>
            <w:enabled/>
            <w:calcOnExit w:val="0"/>
            <w:textInput/>
          </w:ffData>
        </w:fldChar>
      </w:r>
      <w:bookmarkStart w:id="32" w:name="Texte14"/>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2"/>
    </w:p>
    <w:p w14:paraId="25CF3071" w14:textId="77777777" w:rsidR="009C0405" w:rsidRPr="0030234C" w:rsidRDefault="009C0405" w:rsidP="009C0405">
      <w:pPr>
        <w:spacing w:after="0" w:line="240" w:lineRule="auto"/>
        <w:ind w:left="426" w:right="310"/>
        <w:contextualSpacing/>
        <w:rPr>
          <w:rFonts w:eastAsia="Calibri" w:cs="Times New Roman"/>
          <w:sz w:val="22"/>
          <w:lang w:val="fr-CA"/>
        </w:rPr>
      </w:pPr>
    </w:p>
    <w:p w14:paraId="18821753" w14:textId="67C7FBE8"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Employeur : </w:t>
      </w:r>
      <w:r w:rsidR="00723833">
        <w:rPr>
          <w:rFonts w:eastAsia="Calibri" w:cs="Times New Roman"/>
          <w:sz w:val="22"/>
          <w:lang w:val="fr-CA"/>
        </w:rPr>
        <w:fldChar w:fldCharType="begin">
          <w:ffData>
            <w:name w:val="Texte15"/>
            <w:enabled/>
            <w:calcOnExit w:val="0"/>
            <w:textInput/>
          </w:ffData>
        </w:fldChar>
      </w:r>
      <w:bookmarkStart w:id="33" w:name="Texte15"/>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3"/>
    </w:p>
    <w:p w14:paraId="51C58E70" w14:textId="77777777" w:rsidR="009C0405" w:rsidRPr="0030234C" w:rsidRDefault="009C0405" w:rsidP="009C0405">
      <w:pPr>
        <w:spacing w:after="0" w:line="240" w:lineRule="auto"/>
        <w:ind w:left="426" w:right="310"/>
        <w:contextualSpacing/>
        <w:rPr>
          <w:rFonts w:eastAsia="Calibri" w:cs="Times New Roman"/>
          <w:sz w:val="22"/>
          <w:lang w:val="fr-CA"/>
        </w:rPr>
      </w:pPr>
    </w:p>
    <w:p w14:paraId="22F63CE0" w14:textId="79327466"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Durée : </w:t>
      </w:r>
      <w:r w:rsidR="00723833">
        <w:rPr>
          <w:rFonts w:eastAsia="Calibri" w:cs="Times New Roman"/>
          <w:sz w:val="22"/>
          <w:lang w:val="fr-CA"/>
        </w:rPr>
        <w:fldChar w:fldCharType="begin">
          <w:ffData>
            <w:name w:val="Texte16"/>
            <w:enabled/>
            <w:calcOnExit w:val="0"/>
            <w:textInput/>
          </w:ffData>
        </w:fldChar>
      </w:r>
      <w:bookmarkStart w:id="34" w:name="Texte16"/>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4"/>
    </w:p>
    <w:p w14:paraId="5B8A1D36" w14:textId="77777777" w:rsidR="009C0405" w:rsidRPr="0030234C" w:rsidRDefault="009C0405" w:rsidP="009C0405">
      <w:pPr>
        <w:spacing w:after="0" w:line="240" w:lineRule="auto"/>
        <w:ind w:left="426" w:right="310"/>
        <w:contextualSpacing/>
        <w:rPr>
          <w:rFonts w:eastAsia="Calibri" w:cs="Times New Roman"/>
          <w:sz w:val="22"/>
          <w:lang w:val="fr-CA"/>
        </w:rPr>
      </w:pPr>
    </w:p>
    <w:p w14:paraId="0BB4FA00" w14:textId="33D5314B" w:rsidR="009C0405" w:rsidRPr="0030234C" w:rsidRDefault="009C0405" w:rsidP="00723833">
      <w:pPr>
        <w:spacing w:after="0" w:line="240" w:lineRule="auto"/>
        <w:ind w:left="426" w:right="310"/>
        <w:contextualSpacing/>
        <w:rPr>
          <w:rFonts w:eastAsia="Calibri" w:cs="Times New Roman"/>
          <w:sz w:val="22"/>
          <w:lang w:val="fr-CA"/>
        </w:rPr>
      </w:pPr>
      <w:r w:rsidRPr="0030234C">
        <w:rPr>
          <w:rFonts w:eastAsia="Calibri" w:cs="Times New Roman"/>
          <w:sz w:val="22"/>
          <w:lang w:val="fr-CA"/>
        </w:rPr>
        <w:t>Principales tâches accomplies :</w:t>
      </w:r>
      <w:r w:rsidR="00723833">
        <w:rPr>
          <w:rFonts w:eastAsia="Calibri" w:cs="Times New Roman"/>
          <w:sz w:val="22"/>
          <w:lang w:val="fr-CA"/>
        </w:rPr>
        <w:fldChar w:fldCharType="begin">
          <w:ffData>
            <w:name w:val="Texte17"/>
            <w:enabled/>
            <w:calcOnExit w:val="0"/>
            <w:textInput/>
          </w:ffData>
        </w:fldChar>
      </w:r>
      <w:bookmarkStart w:id="35" w:name="Texte17"/>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5"/>
    </w:p>
    <w:p w14:paraId="38E79151" w14:textId="602D4B26" w:rsidR="009C0405" w:rsidRPr="0030234C" w:rsidRDefault="009C0405" w:rsidP="009C0405">
      <w:pPr>
        <w:spacing w:after="0" w:line="240" w:lineRule="auto"/>
        <w:ind w:left="426" w:right="310"/>
        <w:contextualSpacing/>
        <w:rPr>
          <w:rFonts w:eastAsia="Calibri" w:cs="Times New Roman"/>
          <w:sz w:val="22"/>
          <w:lang w:val="fr-CA"/>
        </w:rPr>
      </w:pPr>
    </w:p>
    <w:p w14:paraId="26BE968F" w14:textId="77777777" w:rsidR="009C0405" w:rsidRPr="0030234C" w:rsidRDefault="009C0405" w:rsidP="009C0405">
      <w:pPr>
        <w:spacing w:after="0" w:line="240" w:lineRule="auto"/>
        <w:ind w:left="426" w:right="310"/>
        <w:contextualSpacing/>
        <w:rPr>
          <w:rFonts w:eastAsia="Calibri" w:cs="Times New Roman"/>
          <w:sz w:val="22"/>
          <w:lang w:val="fr-CA"/>
        </w:rPr>
      </w:pPr>
    </w:p>
    <w:p w14:paraId="78A2C662" w14:textId="4A49122D"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Emploi ou fonction : </w:t>
      </w:r>
      <w:r w:rsidR="00723833">
        <w:rPr>
          <w:rFonts w:eastAsia="Calibri" w:cs="Times New Roman"/>
          <w:sz w:val="22"/>
          <w:lang w:val="fr-CA"/>
        </w:rPr>
        <w:fldChar w:fldCharType="begin">
          <w:ffData>
            <w:name w:val="Texte18"/>
            <w:enabled/>
            <w:calcOnExit w:val="0"/>
            <w:textInput/>
          </w:ffData>
        </w:fldChar>
      </w:r>
      <w:bookmarkStart w:id="36" w:name="Texte18"/>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6"/>
    </w:p>
    <w:p w14:paraId="17A1A706" w14:textId="77777777" w:rsidR="009C0405" w:rsidRPr="0030234C" w:rsidRDefault="009C0405" w:rsidP="009C0405">
      <w:pPr>
        <w:spacing w:after="0" w:line="240" w:lineRule="auto"/>
        <w:ind w:left="426" w:right="310"/>
        <w:contextualSpacing/>
        <w:rPr>
          <w:rFonts w:eastAsia="Calibri" w:cs="Times New Roman"/>
          <w:sz w:val="22"/>
          <w:lang w:val="fr-CA"/>
        </w:rPr>
      </w:pPr>
    </w:p>
    <w:p w14:paraId="2F9149C0" w14:textId="37C022F8"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Employeur :</w:t>
      </w:r>
      <w:r w:rsidR="00723833">
        <w:rPr>
          <w:rFonts w:eastAsia="Calibri" w:cs="Times New Roman"/>
          <w:sz w:val="22"/>
          <w:lang w:val="fr-CA"/>
        </w:rPr>
        <w:fldChar w:fldCharType="begin">
          <w:ffData>
            <w:name w:val="Texte19"/>
            <w:enabled/>
            <w:calcOnExit w:val="0"/>
            <w:textInput/>
          </w:ffData>
        </w:fldChar>
      </w:r>
      <w:bookmarkStart w:id="37" w:name="Texte19"/>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7"/>
    </w:p>
    <w:p w14:paraId="73C729E8" w14:textId="77777777" w:rsidR="009C0405" w:rsidRPr="0030234C" w:rsidRDefault="009C0405" w:rsidP="009C0405">
      <w:pPr>
        <w:spacing w:after="0" w:line="240" w:lineRule="auto"/>
        <w:ind w:left="426" w:right="310"/>
        <w:contextualSpacing/>
        <w:rPr>
          <w:rFonts w:eastAsia="Calibri" w:cs="Times New Roman"/>
          <w:sz w:val="22"/>
          <w:lang w:val="fr-CA"/>
        </w:rPr>
      </w:pPr>
    </w:p>
    <w:p w14:paraId="3A9F9D59" w14:textId="4E025929" w:rsidR="009C0405" w:rsidRPr="0030234C"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Durée : </w:t>
      </w:r>
      <w:r w:rsidR="00723833">
        <w:rPr>
          <w:rFonts w:eastAsia="Calibri" w:cs="Times New Roman"/>
          <w:sz w:val="22"/>
          <w:lang w:val="fr-CA"/>
        </w:rPr>
        <w:fldChar w:fldCharType="begin">
          <w:ffData>
            <w:name w:val="Texte20"/>
            <w:enabled/>
            <w:calcOnExit w:val="0"/>
            <w:textInput/>
          </w:ffData>
        </w:fldChar>
      </w:r>
      <w:bookmarkStart w:id="38" w:name="Texte20"/>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8"/>
    </w:p>
    <w:p w14:paraId="186420BF" w14:textId="77777777" w:rsidR="009C0405" w:rsidRPr="0030234C" w:rsidRDefault="009C0405" w:rsidP="009C0405">
      <w:pPr>
        <w:spacing w:after="0" w:line="240" w:lineRule="auto"/>
        <w:ind w:left="426" w:right="310"/>
        <w:contextualSpacing/>
        <w:rPr>
          <w:rFonts w:eastAsia="Calibri" w:cs="Times New Roman"/>
          <w:sz w:val="22"/>
          <w:lang w:val="fr-CA"/>
        </w:rPr>
      </w:pPr>
    </w:p>
    <w:p w14:paraId="544908D1" w14:textId="3849D7F3" w:rsidR="009C0405" w:rsidRDefault="009C0405" w:rsidP="009C0405">
      <w:pPr>
        <w:spacing w:after="0" w:line="240" w:lineRule="auto"/>
        <w:ind w:left="426" w:right="310"/>
        <w:contextualSpacing/>
        <w:rPr>
          <w:rFonts w:eastAsia="Calibri" w:cs="Times New Roman"/>
          <w:sz w:val="22"/>
          <w:lang w:val="fr-CA"/>
        </w:rPr>
      </w:pPr>
      <w:r w:rsidRPr="0030234C">
        <w:rPr>
          <w:rFonts w:eastAsia="Calibri" w:cs="Times New Roman"/>
          <w:sz w:val="22"/>
          <w:lang w:val="fr-CA"/>
        </w:rPr>
        <w:t>Principales tâches accomplies :</w:t>
      </w:r>
      <w:r w:rsidR="00723833">
        <w:rPr>
          <w:rFonts w:eastAsia="Calibri" w:cs="Times New Roman"/>
          <w:sz w:val="22"/>
          <w:lang w:val="fr-CA"/>
        </w:rPr>
        <w:fldChar w:fldCharType="begin">
          <w:ffData>
            <w:name w:val="Texte21"/>
            <w:enabled/>
            <w:calcOnExit w:val="0"/>
            <w:textInput/>
          </w:ffData>
        </w:fldChar>
      </w:r>
      <w:bookmarkStart w:id="39" w:name="Texte21"/>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39"/>
    </w:p>
    <w:p w14:paraId="25C0E6F0" w14:textId="77777777" w:rsidR="00A459F4" w:rsidRDefault="00A459F4" w:rsidP="00A459F4">
      <w:pPr>
        <w:spacing w:after="0" w:line="240" w:lineRule="auto"/>
        <w:ind w:left="426" w:right="310"/>
        <w:contextualSpacing/>
        <w:rPr>
          <w:rFonts w:eastAsia="Calibri" w:cs="Times New Roman"/>
          <w:sz w:val="22"/>
          <w:lang w:val="fr-CA"/>
        </w:rPr>
      </w:pPr>
    </w:p>
    <w:p w14:paraId="62D04430" w14:textId="77777777" w:rsidR="00A459F4" w:rsidRDefault="00A459F4" w:rsidP="00A459F4">
      <w:pPr>
        <w:spacing w:after="0" w:line="240" w:lineRule="auto"/>
        <w:ind w:left="426" w:right="310"/>
        <w:contextualSpacing/>
        <w:rPr>
          <w:rFonts w:eastAsia="Calibri" w:cs="Times New Roman"/>
          <w:sz w:val="22"/>
          <w:lang w:val="fr-CA"/>
        </w:rPr>
      </w:pPr>
    </w:p>
    <w:p w14:paraId="6DCA699E" w14:textId="0C5A3E18" w:rsidR="00A459F4" w:rsidRPr="0030234C" w:rsidRDefault="00A459F4" w:rsidP="00A459F4">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Emploi ou fonction : </w:t>
      </w:r>
      <w:r w:rsidR="00723833">
        <w:rPr>
          <w:rFonts w:eastAsia="Calibri" w:cs="Times New Roman"/>
          <w:sz w:val="22"/>
          <w:lang w:val="fr-CA"/>
        </w:rPr>
        <w:fldChar w:fldCharType="begin">
          <w:ffData>
            <w:name w:val="Texte22"/>
            <w:enabled/>
            <w:calcOnExit w:val="0"/>
            <w:textInput/>
          </w:ffData>
        </w:fldChar>
      </w:r>
      <w:bookmarkStart w:id="40" w:name="Texte22"/>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40"/>
    </w:p>
    <w:p w14:paraId="0942B801" w14:textId="77777777" w:rsidR="00A459F4" w:rsidRPr="0030234C" w:rsidRDefault="00A459F4" w:rsidP="00A459F4">
      <w:pPr>
        <w:spacing w:after="0" w:line="240" w:lineRule="auto"/>
        <w:ind w:left="426" w:right="310"/>
        <w:contextualSpacing/>
        <w:rPr>
          <w:rFonts w:eastAsia="Calibri" w:cs="Times New Roman"/>
          <w:sz w:val="22"/>
          <w:lang w:val="fr-CA"/>
        </w:rPr>
      </w:pPr>
    </w:p>
    <w:p w14:paraId="5F99BD87" w14:textId="117A15BF" w:rsidR="00A459F4" w:rsidRPr="0030234C" w:rsidRDefault="00A459F4" w:rsidP="00A459F4">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Employeur : </w:t>
      </w:r>
      <w:r w:rsidR="00723833">
        <w:rPr>
          <w:rFonts w:eastAsia="Calibri" w:cs="Times New Roman"/>
          <w:sz w:val="22"/>
          <w:lang w:val="fr-CA"/>
        </w:rPr>
        <w:fldChar w:fldCharType="begin">
          <w:ffData>
            <w:name w:val="Texte23"/>
            <w:enabled/>
            <w:calcOnExit w:val="0"/>
            <w:textInput/>
          </w:ffData>
        </w:fldChar>
      </w:r>
      <w:bookmarkStart w:id="41" w:name="Texte23"/>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41"/>
    </w:p>
    <w:p w14:paraId="2808C29B" w14:textId="77777777" w:rsidR="00A459F4" w:rsidRPr="0030234C" w:rsidRDefault="00A459F4" w:rsidP="00A459F4">
      <w:pPr>
        <w:spacing w:after="0" w:line="240" w:lineRule="auto"/>
        <w:ind w:left="426" w:right="310"/>
        <w:contextualSpacing/>
        <w:rPr>
          <w:rFonts w:eastAsia="Calibri" w:cs="Times New Roman"/>
          <w:sz w:val="22"/>
          <w:lang w:val="fr-CA"/>
        </w:rPr>
      </w:pPr>
    </w:p>
    <w:p w14:paraId="731E70A0" w14:textId="0C3B9196" w:rsidR="00A459F4" w:rsidRPr="0030234C" w:rsidRDefault="00A459F4" w:rsidP="00A459F4">
      <w:pPr>
        <w:spacing w:after="0" w:line="240" w:lineRule="auto"/>
        <w:ind w:left="426" w:right="310"/>
        <w:contextualSpacing/>
        <w:rPr>
          <w:rFonts w:eastAsia="Calibri" w:cs="Times New Roman"/>
          <w:sz w:val="22"/>
          <w:lang w:val="fr-CA"/>
        </w:rPr>
      </w:pPr>
      <w:r w:rsidRPr="0030234C">
        <w:rPr>
          <w:rFonts w:eastAsia="Calibri" w:cs="Times New Roman"/>
          <w:sz w:val="22"/>
          <w:lang w:val="fr-CA"/>
        </w:rPr>
        <w:t xml:space="preserve">Durée : </w:t>
      </w:r>
      <w:r w:rsidR="00723833">
        <w:rPr>
          <w:rFonts w:eastAsia="Calibri" w:cs="Times New Roman"/>
          <w:sz w:val="22"/>
          <w:lang w:val="fr-CA"/>
        </w:rPr>
        <w:fldChar w:fldCharType="begin">
          <w:ffData>
            <w:name w:val="Texte24"/>
            <w:enabled/>
            <w:calcOnExit w:val="0"/>
            <w:textInput/>
          </w:ffData>
        </w:fldChar>
      </w:r>
      <w:bookmarkStart w:id="42" w:name="Texte24"/>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42"/>
    </w:p>
    <w:p w14:paraId="71D38C6E" w14:textId="77777777" w:rsidR="00A459F4" w:rsidRPr="0030234C" w:rsidRDefault="00A459F4" w:rsidP="00A459F4">
      <w:pPr>
        <w:spacing w:after="0" w:line="240" w:lineRule="auto"/>
        <w:ind w:left="426" w:right="310"/>
        <w:contextualSpacing/>
        <w:rPr>
          <w:rFonts w:eastAsia="Calibri" w:cs="Times New Roman"/>
          <w:sz w:val="22"/>
          <w:lang w:val="fr-CA"/>
        </w:rPr>
      </w:pPr>
    </w:p>
    <w:p w14:paraId="042DA133" w14:textId="658DC857" w:rsidR="005F1B4B" w:rsidRPr="005F1B4B" w:rsidRDefault="00A459F4" w:rsidP="005F1B4B">
      <w:pPr>
        <w:spacing w:after="0" w:line="240" w:lineRule="auto"/>
        <w:ind w:left="426" w:right="310"/>
        <w:contextualSpacing/>
        <w:rPr>
          <w:rFonts w:eastAsia="Calibri" w:cs="Times New Roman"/>
          <w:sz w:val="22"/>
          <w:lang w:val="fr-CA"/>
        </w:rPr>
      </w:pPr>
      <w:r w:rsidRPr="0030234C">
        <w:rPr>
          <w:rFonts w:eastAsia="Calibri" w:cs="Times New Roman"/>
          <w:sz w:val="22"/>
          <w:lang w:val="fr-CA"/>
        </w:rPr>
        <w:t>Principales tâches accomplies :</w:t>
      </w:r>
      <w:r w:rsidR="00723833">
        <w:rPr>
          <w:rFonts w:eastAsia="Calibri" w:cs="Times New Roman"/>
          <w:sz w:val="22"/>
          <w:lang w:val="fr-CA"/>
        </w:rPr>
        <w:t xml:space="preserve"> </w:t>
      </w:r>
      <w:r w:rsidR="00723833">
        <w:rPr>
          <w:rFonts w:eastAsia="Calibri" w:cs="Times New Roman"/>
          <w:sz w:val="22"/>
          <w:lang w:val="fr-CA"/>
        </w:rPr>
        <w:fldChar w:fldCharType="begin">
          <w:ffData>
            <w:name w:val="Texte25"/>
            <w:enabled/>
            <w:calcOnExit w:val="0"/>
            <w:textInput/>
          </w:ffData>
        </w:fldChar>
      </w:r>
      <w:bookmarkStart w:id="43" w:name="Texte25"/>
      <w:r w:rsidR="00723833">
        <w:rPr>
          <w:rFonts w:eastAsia="Calibri" w:cs="Times New Roman"/>
          <w:sz w:val="22"/>
          <w:lang w:val="fr-CA"/>
        </w:rPr>
        <w:instrText xml:space="preserve"> FORMTEXT </w:instrText>
      </w:r>
      <w:r w:rsidR="00723833">
        <w:rPr>
          <w:rFonts w:eastAsia="Calibri" w:cs="Times New Roman"/>
          <w:sz w:val="22"/>
          <w:lang w:val="fr-CA"/>
        </w:rPr>
      </w:r>
      <w:r w:rsidR="00723833">
        <w:rPr>
          <w:rFonts w:eastAsia="Calibri" w:cs="Times New Roman"/>
          <w:sz w:val="22"/>
          <w:lang w:val="fr-CA"/>
        </w:rPr>
        <w:fldChar w:fldCharType="separate"/>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noProof/>
          <w:sz w:val="22"/>
          <w:lang w:val="fr-CA"/>
        </w:rPr>
        <w:t> </w:t>
      </w:r>
      <w:r w:rsidR="00723833">
        <w:rPr>
          <w:rFonts w:eastAsia="Calibri" w:cs="Times New Roman"/>
          <w:sz w:val="22"/>
          <w:lang w:val="fr-CA"/>
        </w:rPr>
        <w:fldChar w:fldCharType="end"/>
      </w:r>
      <w:bookmarkEnd w:id="43"/>
    </w:p>
    <w:p w14:paraId="1592C806" w14:textId="3B1038BD" w:rsidR="00D34C7A" w:rsidRPr="00D34C7A" w:rsidRDefault="00B4455E" w:rsidP="00D34C7A">
      <w:pPr>
        <w:pStyle w:val="Titre1"/>
        <w:spacing w:after="0"/>
        <w:ind w:right="-35"/>
        <w:rPr>
          <w:b/>
          <w:szCs w:val="26"/>
          <w:lang w:bidi="fr-FR"/>
        </w:rPr>
      </w:pPr>
      <w:r w:rsidRPr="00D34C7A">
        <w:rPr>
          <w:b/>
          <w:szCs w:val="26"/>
          <w:lang w:bidi="fr-FR"/>
        </w:rPr>
        <w:t xml:space="preserve">Identification des enfants de moins de 18 ans  </w:t>
      </w:r>
    </w:p>
    <w:p w14:paraId="12E3A540" w14:textId="77777777" w:rsidR="00B4455E" w:rsidRPr="00735D56" w:rsidRDefault="00B4455E" w:rsidP="00C40F29">
      <w:pPr>
        <w:spacing w:after="225" w:line="240" w:lineRule="auto"/>
        <w:ind w:right="-35"/>
        <w:contextualSpacing/>
        <w:rPr>
          <w:rFonts w:eastAsia="Calibri" w:cs="Times New Roman"/>
          <w:sz w:val="22"/>
          <w:lang w:val="fr-CA"/>
        </w:rPr>
      </w:pPr>
      <w:r w:rsidRPr="00735D56">
        <w:rPr>
          <w:rFonts w:eastAsia="Calibri" w:cs="Times New Roman"/>
          <w:sz w:val="22"/>
          <w:lang w:val="fr-CA"/>
        </w:rPr>
        <w:t>Indiquez, s’il y a lieu, le nom des enfants de moins de 18 ans qui habitent ordinairement avec vous. Indiquer leur date de naissance et le moment de la journée où ils seront présents :</w:t>
      </w:r>
    </w:p>
    <w:p w14:paraId="424737D4" w14:textId="77777777" w:rsidR="00B4455E" w:rsidRPr="00735D56" w:rsidRDefault="00B4455E" w:rsidP="00B4455E">
      <w:pPr>
        <w:spacing w:after="225" w:line="240" w:lineRule="auto"/>
        <w:ind w:left="426" w:right="992" w:hanging="283"/>
        <w:contextualSpacing/>
        <w:rPr>
          <w:rFonts w:ascii="Times New Roman" w:eastAsia="Calibri" w:hAnsi="Times New Roman" w:cs="Times New Roman"/>
          <w:sz w:val="22"/>
          <w:u w:val="single"/>
        </w:rPr>
      </w:pPr>
    </w:p>
    <w:tbl>
      <w:tblPr>
        <w:tblStyle w:val="Grilledutableau1"/>
        <w:tblW w:w="10065" w:type="dxa"/>
        <w:tblInd w:w="-34" w:type="dxa"/>
        <w:tblLook w:val="04A0" w:firstRow="1" w:lastRow="0" w:firstColumn="1" w:lastColumn="0" w:noHBand="0" w:noVBand="1"/>
      </w:tblPr>
      <w:tblGrid>
        <w:gridCol w:w="3627"/>
        <w:gridCol w:w="3028"/>
        <w:gridCol w:w="3410"/>
      </w:tblGrid>
      <w:tr w:rsidR="00B4455E" w:rsidRPr="003C0FF5" w14:paraId="5118285C" w14:textId="77777777" w:rsidTr="00EC0963">
        <w:trPr>
          <w:trHeight w:val="296"/>
        </w:trPr>
        <w:tc>
          <w:tcPr>
            <w:tcW w:w="3627" w:type="dxa"/>
            <w:shd w:val="clear" w:color="auto" w:fill="CEF0F9" w:themeFill="accent2" w:themeFillTint="33"/>
            <w:vAlign w:val="center"/>
          </w:tcPr>
          <w:p w14:paraId="4135A6F8" w14:textId="77777777" w:rsidR="00B4455E" w:rsidRPr="00735D56" w:rsidRDefault="00B4455E" w:rsidP="00A945D7">
            <w:pPr>
              <w:tabs>
                <w:tab w:val="left" w:pos="5094"/>
              </w:tabs>
              <w:spacing w:line="240" w:lineRule="auto"/>
              <w:ind w:right="-9"/>
              <w:contextualSpacing/>
              <w:jc w:val="center"/>
              <w:rPr>
                <w:rFonts w:ascii="Times New Roman" w:eastAsia="Calibri" w:hAnsi="Times New Roman" w:cs="Times New Roman"/>
                <w:sz w:val="22"/>
              </w:rPr>
            </w:pPr>
            <w:r w:rsidRPr="00735D56">
              <w:rPr>
                <w:rFonts w:ascii="Times New Roman" w:eastAsia="Calibri" w:hAnsi="Times New Roman" w:cs="Times New Roman"/>
                <w:sz w:val="22"/>
              </w:rPr>
              <w:t>Nom et prénom</w:t>
            </w:r>
          </w:p>
        </w:tc>
        <w:tc>
          <w:tcPr>
            <w:tcW w:w="3028" w:type="dxa"/>
            <w:shd w:val="clear" w:color="auto" w:fill="CEF0F9" w:themeFill="accent2" w:themeFillTint="33"/>
            <w:vAlign w:val="center"/>
          </w:tcPr>
          <w:p w14:paraId="42534199" w14:textId="77777777" w:rsidR="00B4455E" w:rsidRPr="00735D56" w:rsidRDefault="00B4455E" w:rsidP="00A945D7">
            <w:pPr>
              <w:spacing w:line="240" w:lineRule="auto"/>
              <w:ind w:right="168"/>
              <w:contextualSpacing/>
              <w:jc w:val="center"/>
              <w:rPr>
                <w:rFonts w:ascii="Times New Roman" w:eastAsia="Calibri" w:hAnsi="Times New Roman" w:cs="Times New Roman"/>
                <w:sz w:val="22"/>
              </w:rPr>
            </w:pPr>
            <w:r>
              <w:rPr>
                <w:rFonts w:ascii="Times New Roman" w:eastAsia="Calibri" w:hAnsi="Times New Roman" w:cs="Times New Roman"/>
                <w:szCs w:val="20"/>
              </w:rPr>
              <w:t xml:space="preserve">    </w:t>
            </w:r>
            <w:r w:rsidRPr="00735D56">
              <w:rPr>
                <w:rFonts w:ascii="Times New Roman" w:eastAsia="Calibri" w:hAnsi="Times New Roman" w:cs="Times New Roman"/>
                <w:sz w:val="22"/>
              </w:rPr>
              <w:t>Date de naissance</w:t>
            </w:r>
          </w:p>
        </w:tc>
        <w:tc>
          <w:tcPr>
            <w:tcW w:w="3410" w:type="dxa"/>
            <w:shd w:val="clear" w:color="auto" w:fill="CEF0F9" w:themeFill="accent2" w:themeFillTint="33"/>
            <w:vAlign w:val="center"/>
          </w:tcPr>
          <w:p w14:paraId="0F086BB1" w14:textId="77777777" w:rsidR="00B4455E" w:rsidRPr="003C0FF5" w:rsidRDefault="00B4455E" w:rsidP="00A945D7">
            <w:pPr>
              <w:spacing w:line="240" w:lineRule="auto"/>
              <w:ind w:right="168" w:firstLine="172"/>
              <w:contextualSpacing/>
              <w:jc w:val="center"/>
              <w:rPr>
                <w:rFonts w:ascii="Times New Roman" w:eastAsia="Calibri" w:hAnsi="Times New Roman" w:cs="Times New Roman"/>
                <w:szCs w:val="20"/>
              </w:rPr>
            </w:pPr>
            <w:r w:rsidRPr="0045654D">
              <w:rPr>
                <w:rFonts w:ascii="Times New Roman" w:eastAsia="Calibri" w:hAnsi="Times New Roman" w:cs="Times New Roman"/>
                <w:szCs w:val="20"/>
              </w:rPr>
              <w:t>Heures de présence à la résidence</w:t>
            </w:r>
          </w:p>
        </w:tc>
      </w:tr>
      <w:tr w:rsidR="00507E20" w:rsidRPr="003C0FF5" w14:paraId="0E0796EB" w14:textId="77777777" w:rsidTr="00A945D7">
        <w:trPr>
          <w:trHeight w:val="296"/>
        </w:trPr>
        <w:tc>
          <w:tcPr>
            <w:tcW w:w="3627" w:type="dxa"/>
            <w:vAlign w:val="center"/>
          </w:tcPr>
          <w:p w14:paraId="26D14111" w14:textId="3457DA2D" w:rsidR="00507E20" w:rsidRPr="003C0FF5" w:rsidRDefault="00723833" w:rsidP="00723833">
            <w:pPr>
              <w:tabs>
                <w:tab w:val="left" w:pos="5094"/>
              </w:tabs>
              <w:spacing w:line="240" w:lineRule="auto"/>
              <w:ind w:right="-9" w:firstLine="308"/>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26"/>
                  <w:enabled/>
                  <w:calcOnExit w:val="0"/>
                  <w:textInput/>
                </w:ffData>
              </w:fldChar>
            </w:r>
            <w:bookmarkStart w:id="44" w:name="Texte26"/>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4"/>
          </w:p>
        </w:tc>
        <w:tc>
          <w:tcPr>
            <w:tcW w:w="3028" w:type="dxa"/>
            <w:vAlign w:val="center"/>
          </w:tcPr>
          <w:p w14:paraId="44B9F561" w14:textId="4243E648" w:rsidR="00507E20" w:rsidRDefault="00723833" w:rsidP="00723833">
            <w:pPr>
              <w:spacing w:line="240" w:lineRule="auto"/>
              <w:ind w:right="168" w:firstLine="370"/>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0"/>
                  <w:enabled/>
                  <w:calcOnExit w:val="0"/>
                  <w:textInput/>
                </w:ffData>
              </w:fldChar>
            </w:r>
            <w:bookmarkStart w:id="45" w:name="Texte30"/>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5"/>
          </w:p>
        </w:tc>
        <w:tc>
          <w:tcPr>
            <w:tcW w:w="3410" w:type="dxa"/>
            <w:vAlign w:val="center"/>
          </w:tcPr>
          <w:p w14:paraId="2D0759AA" w14:textId="2E0A4353" w:rsidR="00507E20" w:rsidRPr="0045654D" w:rsidRDefault="00723833" w:rsidP="00723833">
            <w:pPr>
              <w:spacing w:line="240" w:lineRule="auto"/>
              <w:ind w:right="168" w:firstLine="452"/>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4"/>
                  <w:enabled/>
                  <w:calcOnExit w:val="0"/>
                  <w:textInput/>
                </w:ffData>
              </w:fldChar>
            </w:r>
            <w:bookmarkStart w:id="46" w:name="Texte34"/>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6"/>
          </w:p>
        </w:tc>
      </w:tr>
      <w:tr w:rsidR="00507E20" w:rsidRPr="003C0FF5" w14:paraId="44C3F786" w14:textId="77777777" w:rsidTr="00A945D7">
        <w:trPr>
          <w:trHeight w:val="296"/>
        </w:trPr>
        <w:tc>
          <w:tcPr>
            <w:tcW w:w="3627" w:type="dxa"/>
            <w:vAlign w:val="center"/>
          </w:tcPr>
          <w:p w14:paraId="543565C6" w14:textId="0AE901C1" w:rsidR="00507E20" w:rsidRPr="003C0FF5" w:rsidRDefault="00723833" w:rsidP="00723833">
            <w:pPr>
              <w:tabs>
                <w:tab w:val="left" w:pos="5094"/>
              </w:tabs>
              <w:spacing w:line="240" w:lineRule="auto"/>
              <w:ind w:right="-9" w:firstLine="308"/>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27"/>
                  <w:enabled/>
                  <w:calcOnExit w:val="0"/>
                  <w:textInput/>
                </w:ffData>
              </w:fldChar>
            </w:r>
            <w:bookmarkStart w:id="47" w:name="Texte27"/>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7"/>
          </w:p>
        </w:tc>
        <w:tc>
          <w:tcPr>
            <w:tcW w:w="3028" w:type="dxa"/>
            <w:vAlign w:val="center"/>
          </w:tcPr>
          <w:p w14:paraId="1F8E43CF" w14:textId="6E7ED1C8" w:rsidR="00507E20" w:rsidRDefault="00723833" w:rsidP="00723833">
            <w:pPr>
              <w:spacing w:line="240" w:lineRule="auto"/>
              <w:ind w:right="168" w:firstLine="370"/>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1"/>
                  <w:enabled/>
                  <w:calcOnExit w:val="0"/>
                  <w:textInput/>
                </w:ffData>
              </w:fldChar>
            </w:r>
            <w:bookmarkStart w:id="48" w:name="Texte31"/>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8"/>
          </w:p>
        </w:tc>
        <w:tc>
          <w:tcPr>
            <w:tcW w:w="3410" w:type="dxa"/>
            <w:vAlign w:val="center"/>
          </w:tcPr>
          <w:p w14:paraId="2FCC1EBD" w14:textId="21BA38D8" w:rsidR="00507E20" w:rsidRPr="0045654D" w:rsidRDefault="00723833" w:rsidP="00723833">
            <w:pPr>
              <w:spacing w:line="240" w:lineRule="auto"/>
              <w:ind w:right="168" w:firstLine="452"/>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5"/>
                  <w:enabled/>
                  <w:calcOnExit w:val="0"/>
                  <w:textInput/>
                </w:ffData>
              </w:fldChar>
            </w:r>
            <w:bookmarkStart w:id="49" w:name="Texte35"/>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49"/>
          </w:p>
        </w:tc>
      </w:tr>
      <w:tr w:rsidR="00507E20" w:rsidRPr="003C0FF5" w14:paraId="65AA0C5B" w14:textId="77777777" w:rsidTr="00A945D7">
        <w:trPr>
          <w:trHeight w:val="296"/>
        </w:trPr>
        <w:tc>
          <w:tcPr>
            <w:tcW w:w="3627" w:type="dxa"/>
            <w:vAlign w:val="center"/>
          </w:tcPr>
          <w:p w14:paraId="2CFBB8BB" w14:textId="1E0CB3E4" w:rsidR="00507E20" w:rsidRPr="003C0FF5" w:rsidRDefault="00723833" w:rsidP="00723833">
            <w:pPr>
              <w:tabs>
                <w:tab w:val="left" w:pos="5094"/>
              </w:tabs>
              <w:spacing w:line="240" w:lineRule="auto"/>
              <w:ind w:right="-9" w:firstLine="308"/>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28"/>
                  <w:enabled/>
                  <w:calcOnExit w:val="0"/>
                  <w:textInput/>
                </w:ffData>
              </w:fldChar>
            </w:r>
            <w:bookmarkStart w:id="50" w:name="Texte28"/>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0"/>
          </w:p>
        </w:tc>
        <w:tc>
          <w:tcPr>
            <w:tcW w:w="3028" w:type="dxa"/>
            <w:vAlign w:val="center"/>
          </w:tcPr>
          <w:p w14:paraId="4FEAAABC" w14:textId="6B7424E9" w:rsidR="00507E20" w:rsidRDefault="00723833" w:rsidP="00723833">
            <w:pPr>
              <w:spacing w:line="240" w:lineRule="auto"/>
              <w:ind w:right="168" w:firstLine="370"/>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2"/>
                  <w:enabled/>
                  <w:calcOnExit w:val="0"/>
                  <w:textInput/>
                </w:ffData>
              </w:fldChar>
            </w:r>
            <w:bookmarkStart w:id="51" w:name="Texte32"/>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1"/>
          </w:p>
        </w:tc>
        <w:tc>
          <w:tcPr>
            <w:tcW w:w="3410" w:type="dxa"/>
            <w:vAlign w:val="center"/>
          </w:tcPr>
          <w:p w14:paraId="78A4CF1A" w14:textId="4BD45D4D" w:rsidR="00507E20" w:rsidRPr="0045654D" w:rsidRDefault="00723833" w:rsidP="00723833">
            <w:pPr>
              <w:spacing w:line="240" w:lineRule="auto"/>
              <w:ind w:right="168" w:firstLine="452"/>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6"/>
                  <w:enabled/>
                  <w:calcOnExit w:val="0"/>
                  <w:textInput/>
                </w:ffData>
              </w:fldChar>
            </w:r>
            <w:bookmarkStart w:id="52" w:name="Texte36"/>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2"/>
          </w:p>
        </w:tc>
      </w:tr>
      <w:tr w:rsidR="00507E20" w:rsidRPr="003C0FF5" w14:paraId="4C1F8FE9" w14:textId="77777777" w:rsidTr="00A945D7">
        <w:trPr>
          <w:trHeight w:val="296"/>
        </w:trPr>
        <w:tc>
          <w:tcPr>
            <w:tcW w:w="3627" w:type="dxa"/>
            <w:vAlign w:val="center"/>
          </w:tcPr>
          <w:p w14:paraId="47A8FF43" w14:textId="1814FF9D" w:rsidR="00507E20" w:rsidRPr="003C0FF5" w:rsidRDefault="00723833" w:rsidP="00723833">
            <w:pPr>
              <w:tabs>
                <w:tab w:val="left" w:pos="5094"/>
              </w:tabs>
              <w:spacing w:line="240" w:lineRule="auto"/>
              <w:ind w:right="-9" w:firstLine="308"/>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29"/>
                  <w:enabled/>
                  <w:calcOnExit w:val="0"/>
                  <w:textInput/>
                </w:ffData>
              </w:fldChar>
            </w:r>
            <w:bookmarkStart w:id="53" w:name="Texte29"/>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3"/>
          </w:p>
        </w:tc>
        <w:tc>
          <w:tcPr>
            <w:tcW w:w="3028" w:type="dxa"/>
            <w:vAlign w:val="center"/>
          </w:tcPr>
          <w:p w14:paraId="39557F03" w14:textId="596A85EA" w:rsidR="00507E20" w:rsidRDefault="00723833" w:rsidP="00723833">
            <w:pPr>
              <w:spacing w:line="240" w:lineRule="auto"/>
              <w:ind w:right="168" w:firstLine="370"/>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3"/>
                  <w:enabled/>
                  <w:calcOnExit w:val="0"/>
                  <w:textInput/>
                </w:ffData>
              </w:fldChar>
            </w:r>
            <w:bookmarkStart w:id="54" w:name="Texte33"/>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4"/>
          </w:p>
        </w:tc>
        <w:tc>
          <w:tcPr>
            <w:tcW w:w="3410" w:type="dxa"/>
            <w:vAlign w:val="center"/>
          </w:tcPr>
          <w:p w14:paraId="1FF66F7B" w14:textId="2BED125E" w:rsidR="00507E20" w:rsidRPr="0045654D" w:rsidRDefault="00723833" w:rsidP="00723833">
            <w:pPr>
              <w:spacing w:line="240" w:lineRule="auto"/>
              <w:ind w:right="168" w:firstLine="452"/>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7"/>
                  <w:enabled/>
                  <w:calcOnExit w:val="0"/>
                  <w:textInput/>
                </w:ffData>
              </w:fldChar>
            </w:r>
            <w:bookmarkStart w:id="55" w:name="Texte37"/>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5"/>
          </w:p>
        </w:tc>
      </w:tr>
    </w:tbl>
    <w:p w14:paraId="4E8BA97E" w14:textId="77777777" w:rsidR="00B4455E" w:rsidRDefault="00B4455E" w:rsidP="00B4455E">
      <w:pPr>
        <w:pStyle w:val="retraitcasecocher"/>
        <w:ind w:left="0" w:firstLine="0"/>
        <w:jc w:val="both"/>
        <w:rPr>
          <w:sz w:val="18"/>
          <w:szCs w:val="18"/>
        </w:rPr>
      </w:pPr>
    </w:p>
    <w:p w14:paraId="5EF22089" w14:textId="3659B12E" w:rsidR="00B4455E" w:rsidRDefault="00B4455E" w:rsidP="00B4455E">
      <w:pPr>
        <w:pStyle w:val="retraitcasecocher"/>
        <w:ind w:left="0" w:firstLine="0"/>
        <w:jc w:val="both"/>
        <w:rPr>
          <w:sz w:val="22"/>
        </w:rPr>
      </w:pPr>
      <w:r w:rsidRPr="00735D56">
        <w:rPr>
          <w:sz w:val="22"/>
        </w:rPr>
        <w:t>*Il s’agit d’une question visant à déterminer le ratio conformément à l’article 53 LSGEE.</w:t>
      </w:r>
    </w:p>
    <w:p w14:paraId="29EF0F39" w14:textId="77777777" w:rsidR="00735D56" w:rsidRPr="00084E2C" w:rsidRDefault="00735D56" w:rsidP="00B4455E">
      <w:pPr>
        <w:pStyle w:val="retraitcasecocher"/>
        <w:ind w:left="0" w:firstLine="0"/>
        <w:jc w:val="both"/>
        <w:rPr>
          <w:sz w:val="16"/>
          <w:szCs w:val="16"/>
        </w:rPr>
      </w:pPr>
    </w:p>
    <w:p w14:paraId="2D5E01E9" w14:textId="102E4DE8" w:rsidR="008E4865" w:rsidRDefault="00735D56" w:rsidP="00B4455E">
      <w:pPr>
        <w:pStyle w:val="retraitcasecocher"/>
        <w:ind w:left="0" w:firstLine="0"/>
        <w:jc w:val="both"/>
        <w:rPr>
          <w:rFonts w:eastAsia="Calibri" w:cs="Times New Roman"/>
          <w:sz w:val="22"/>
        </w:rPr>
      </w:pPr>
      <w:r w:rsidRPr="00735D56">
        <w:rPr>
          <w:rFonts w:eastAsia="Calibri" w:cs="Times New Roman"/>
          <w:sz w:val="22"/>
        </w:rPr>
        <w:t>Sachez que seuls les enfants de moins de 9 ans sont pertinents pour déterminer le ratio. Cependant, il est pertinent de savoir qui vit dans la résidence pour les fins des attestations</w:t>
      </w:r>
      <w:r w:rsidR="008A16DF" w:rsidRPr="008A16DF">
        <w:rPr>
          <w:rFonts w:eastAsia="Calibri" w:cs="Times New Roman"/>
          <w:sz w:val="22"/>
        </w:rPr>
        <w:t xml:space="preserve"> </w:t>
      </w:r>
      <w:r w:rsidR="008A16DF" w:rsidRPr="00735D56">
        <w:rPr>
          <w:rFonts w:eastAsia="Calibri" w:cs="Times New Roman"/>
          <w:sz w:val="22"/>
        </w:rPr>
        <w:t>d’absence d’empêchement et des entrevues des personnes âgées de plus de 14 ans qui vivent dans la résidence.</w:t>
      </w:r>
      <w:r w:rsidR="008A16DF">
        <w:rPr>
          <w:rFonts w:eastAsia="Calibri" w:cs="Times New Roman"/>
          <w:sz w:val="22"/>
        </w:rPr>
        <w:t xml:space="preserve"> </w:t>
      </w:r>
    </w:p>
    <w:p w14:paraId="5B6F6DFC" w14:textId="50AE4A6D" w:rsidR="009B1957" w:rsidRDefault="009B1957" w:rsidP="00B4455E">
      <w:pPr>
        <w:pStyle w:val="retraitcasecocher"/>
        <w:ind w:left="0" w:firstLine="0"/>
        <w:jc w:val="both"/>
        <w:rPr>
          <w:rFonts w:eastAsia="Calibri" w:cs="Times New Roman"/>
          <w:sz w:val="22"/>
        </w:rPr>
      </w:pPr>
    </w:p>
    <w:p w14:paraId="496A2511" w14:textId="081CE57B" w:rsidR="009B1957" w:rsidRDefault="009B1957" w:rsidP="00B4455E">
      <w:pPr>
        <w:pStyle w:val="retraitcasecocher"/>
        <w:ind w:left="0" w:firstLine="0"/>
        <w:jc w:val="both"/>
        <w:rPr>
          <w:rFonts w:eastAsia="Calibri" w:cs="Times New Roman"/>
          <w:sz w:val="22"/>
        </w:rPr>
      </w:pPr>
    </w:p>
    <w:p w14:paraId="579C4D2A" w14:textId="224927EA" w:rsidR="009B1957" w:rsidRDefault="009B1957" w:rsidP="00B4455E">
      <w:pPr>
        <w:pStyle w:val="retraitcasecocher"/>
        <w:ind w:left="0" w:firstLine="0"/>
        <w:jc w:val="both"/>
        <w:rPr>
          <w:rFonts w:eastAsia="Calibri" w:cs="Times New Roman"/>
          <w:sz w:val="22"/>
        </w:rPr>
      </w:pPr>
    </w:p>
    <w:p w14:paraId="6B8D05CF" w14:textId="1C24D32F" w:rsidR="009B1957" w:rsidRDefault="009B1957" w:rsidP="00B4455E">
      <w:pPr>
        <w:pStyle w:val="retraitcasecocher"/>
        <w:ind w:left="0" w:firstLine="0"/>
        <w:jc w:val="both"/>
        <w:rPr>
          <w:rFonts w:eastAsia="Calibri" w:cs="Times New Roman"/>
          <w:sz w:val="22"/>
        </w:rPr>
      </w:pPr>
    </w:p>
    <w:p w14:paraId="4BC664A7" w14:textId="77777777" w:rsidR="009B1957" w:rsidRPr="005F1B4B" w:rsidRDefault="009B1957" w:rsidP="00B4455E">
      <w:pPr>
        <w:pStyle w:val="retraitcasecocher"/>
        <w:ind w:left="0" w:firstLine="0"/>
        <w:jc w:val="both"/>
        <w:rPr>
          <w:rFonts w:eastAsia="Calibri" w:cs="Times New Roman"/>
          <w:sz w:val="22"/>
        </w:rPr>
      </w:pPr>
    </w:p>
    <w:p w14:paraId="1BE0A741" w14:textId="77777777" w:rsidR="00507E20" w:rsidRPr="00FA131B" w:rsidRDefault="00B4455E" w:rsidP="00FA131B">
      <w:pPr>
        <w:pStyle w:val="Titre1"/>
        <w:spacing w:after="0"/>
        <w:ind w:right="-35"/>
        <w:rPr>
          <w:b/>
          <w:lang w:bidi="fr-FR"/>
        </w:rPr>
      </w:pPr>
      <w:r w:rsidRPr="00FA131B">
        <w:rPr>
          <w:b/>
          <w:lang w:bidi="fr-FR"/>
        </w:rPr>
        <w:lastRenderedPageBreak/>
        <w:t xml:space="preserve">Identification des personnes de plus 18 ans  </w:t>
      </w:r>
    </w:p>
    <w:p w14:paraId="147D3677" w14:textId="32219D17" w:rsidR="00B4455E" w:rsidRDefault="00B4455E" w:rsidP="00735D56">
      <w:pPr>
        <w:pStyle w:val="retraitcasecocher"/>
        <w:ind w:right="-177"/>
        <w:jc w:val="both"/>
        <w:rPr>
          <w:rFonts w:eastAsia="Calibri" w:cs="Times New Roman"/>
          <w:sz w:val="22"/>
          <w:lang w:val="fr-CA"/>
        </w:rPr>
      </w:pPr>
      <w:r w:rsidRPr="00735D56">
        <w:rPr>
          <w:rFonts w:eastAsia="Calibri" w:cs="Times New Roman"/>
          <w:sz w:val="22"/>
          <w:lang w:val="fr-CA"/>
        </w:rPr>
        <w:t>Indiquez, s’il y a lieu, le nom des personnes de plus 18 ans qui habitent ordinairement avec vous :</w:t>
      </w:r>
    </w:p>
    <w:p w14:paraId="4E94404A" w14:textId="77777777" w:rsidR="00CE1F2B" w:rsidRPr="00735D56" w:rsidRDefault="00CE1F2B" w:rsidP="00735D56">
      <w:pPr>
        <w:pStyle w:val="retraitcasecocher"/>
        <w:ind w:right="-177"/>
        <w:jc w:val="both"/>
        <w:rPr>
          <w:rFonts w:eastAsia="Calibri" w:cs="Times New Roman"/>
          <w:sz w:val="22"/>
          <w:lang w:val="fr-CA"/>
        </w:rPr>
      </w:pPr>
    </w:p>
    <w:tbl>
      <w:tblPr>
        <w:tblStyle w:val="Grilledutableau1"/>
        <w:tblpPr w:leftFromText="141" w:rightFromText="141" w:vertAnchor="text" w:horzAnchor="margin" w:tblpY="62"/>
        <w:tblW w:w="10031" w:type="dxa"/>
        <w:tblLook w:val="04A0" w:firstRow="1" w:lastRow="0" w:firstColumn="1" w:lastColumn="0" w:noHBand="0" w:noVBand="1"/>
      </w:tblPr>
      <w:tblGrid>
        <w:gridCol w:w="3652"/>
        <w:gridCol w:w="2977"/>
        <w:gridCol w:w="3402"/>
      </w:tblGrid>
      <w:tr w:rsidR="00B4455E" w:rsidRPr="003C0FF5" w14:paraId="044DA05E" w14:textId="77777777" w:rsidTr="00EC0963">
        <w:trPr>
          <w:trHeight w:val="269"/>
        </w:trPr>
        <w:tc>
          <w:tcPr>
            <w:tcW w:w="3652" w:type="dxa"/>
            <w:shd w:val="clear" w:color="auto" w:fill="CEF0F9" w:themeFill="accent2" w:themeFillTint="33"/>
            <w:vAlign w:val="center"/>
          </w:tcPr>
          <w:p w14:paraId="229F4282" w14:textId="77777777" w:rsidR="00B4455E" w:rsidRPr="00735D56" w:rsidRDefault="00B4455E" w:rsidP="00A945D7">
            <w:pPr>
              <w:tabs>
                <w:tab w:val="left" w:pos="5094"/>
              </w:tabs>
              <w:spacing w:line="240" w:lineRule="auto"/>
              <w:ind w:right="-9"/>
              <w:contextualSpacing/>
              <w:jc w:val="center"/>
              <w:rPr>
                <w:rFonts w:ascii="Times New Roman" w:eastAsia="Calibri" w:hAnsi="Times New Roman" w:cs="Times New Roman"/>
                <w:sz w:val="22"/>
              </w:rPr>
            </w:pPr>
            <w:r w:rsidRPr="00735D56">
              <w:rPr>
                <w:rFonts w:ascii="Times New Roman" w:eastAsia="Calibri" w:hAnsi="Times New Roman" w:cs="Times New Roman"/>
                <w:sz w:val="22"/>
              </w:rPr>
              <w:t>Nom et prénom</w:t>
            </w:r>
          </w:p>
        </w:tc>
        <w:tc>
          <w:tcPr>
            <w:tcW w:w="2977" w:type="dxa"/>
            <w:shd w:val="clear" w:color="auto" w:fill="CEF0F9" w:themeFill="accent2" w:themeFillTint="33"/>
            <w:vAlign w:val="center"/>
          </w:tcPr>
          <w:p w14:paraId="52C72F72" w14:textId="77777777" w:rsidR="00B4455E" w:rsidRPr="00735D56" w:rsidRDefault="00B4455E" w:rsidP="00A945D7">
            <w:pPr>
              <w:spacing w:line="240" w:lineRule="auto"/>
              <w:ind w:right="168"/>
              <w:contextualSpacing/>
              <w:jc w:val="center"/>
              <w:rPr>
                <w:rFonts w:ascii="Times New Roman" w:eastAsia="Calibri" w:hAnsi="Times New Roman" w:cs="Times New Roman"/>
                <w:sz w:val="22"/>
              </w:rPr>
            </w:pPr>
            <w:r w:rsidRPr="00735D56">
              <w:rPr>
                <w:rFonts w:ascii="Times New Roman" w:eastAsia="Calibri" w:hAnsi="Times New Roman" w:cs="Times New Roman"/>
                <w:sz w:val="22"/>
              </w:rPr>
              <w:t xml:space="preserve">   Date de naissance</w:t>
            </w:r>
          </w:p>
        </w:tc>
        <w:tc>
          <w:tcPr>
            <w:tcW w:w="3402" w:type="dxa"/>
            <w:shd w:val="clear" w:color="auto" w:fill="CEF0F9" w:themeFill="accent2" w:themeFillTint="33"/>
            <w:vAlign w:val="center"/>
          </w:tcPr>
          <w:p w14:paraId="3E74076C" w14:textId="77777777" w:rsidR="00B4455E" w:rsidRPr="003C0FF5" w:rsidRDefault="00B4455E" w:rsidP="00A945D7">
            <w:pPr>
              <w:spacing w:line="240" w:lineRule="auto"/>
              <w:ind w:right="168"/>
              <w:contextualSpacing/>
              <w:jc w:val="center"/>
              <w:rPr>
                <w:rFonts w:ascii="Times New Roman" w:eastAsia="Calibri" w:hAnsi="Times New Roman" w:cs="Times New Roman"/>
                <w:szCs w:val="20"/>
              </w:rPr>
            </w:pPr>
            <w:r>
              <w:rPr>
                <w:rFonts w:ascii="Times New Roman" w:eastAsia="Calibri" w:hAnsi="Times New Roman" w:cs="Times New Roman"/>
                <w:szCs w:val="20"/>
              </w:rPr>
              <w:t xml:space="preserve">      </w:t>
            </w:r>
            <w:r w:rsidRPr="0045654D">
              <w:rPr>
                <w:rFonts w:ascii="Times New Roman" w:eastAsia="Calibri" w:hAnsi="Times New Roman" w:cs="Times New Roman"/>
                <w:szCs w:val="20"/>
              </w:rPr>
              <w:t>Heures de présence à la résidence</w:t>
            </w:r>
          </w:p>
        </w:tc>
      </w:tr>
      <w:tr w:rsidR="00507E20" w:rsidRPr="003C0FF5" w14:paraId="6D27CFB9" w14:textId="77777777" w:rsidTr="00A945D7">
        <w:trPr>
          <w:trHeight w:val="269"/>
        </w:trPr>
        <w:tc>
          <w:tcPr>
            <w:tcW w:w="3652" w:type="dxa"/>
            <w:vAlign w:val="center"/>
          </w:tcPr>
          <w:p w14:paraId="310DD95E" w14:textId="0054DB7D" w:rsidR="00507E20" w:rsidRPr="003C0FF5" w:rsidRDefault="00C948F5" w:rsidP="00C948F5">
            <w:pPr>
              <w:tabs>
                <w:tab w:val="left" w:pos="5094"/>
              </w:tabs>
              <w:spacing w:line="240" w:lineRule="auto"/>
              <w:ind w:right="-9"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8"/>
                  <w:enabled/>
                  <w:calcOnExit w:val="0"/>
                  <w:textInput/>
                </w:ffData>
              </w:fldChar>
            </w:r>
            <w:bookmarkStart w:id="56" w:name="Texte38"/>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6"/>
          </w:p>
        </w:tc>
        <w:tc>
          <w:tcPr>
            <w:tcW w:w="2977" w:type="dxa"/>
            <w:vAlign w:val="center"/>
          </w:tcPr>
          <w:p w14:paraId="7B58ACDB" w14:textId="5049761D"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2"/>
                  <w:enabled/>
                  <w:calcOnExit w:val="0"/>
                  <w:textInput/>
                </w:ffData>
              </w:fldChar>
            </w:r>
            <w:bookmarkStart w:id="57" w:name="Texte42"/>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7"/>
          </w:p>
        </w:tc>
        <w:tc>
          <w:tcPr>
            <w:tcW w:w="3402" w:type="dxa"/>
            <w:vAlign w:val="center"/>
          </w:tcPr>
          <w:p w14:paraId="13EC593A" w14:textId="6F8F8E82"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6"/>
                  <w:enabled/>
                  <w:calcOnExit w:val="0"/>
                  <w:textInput/>
                </w:ffData>
              </w:fldChar>
            </w:r>
            <w:bookmarkStart w:id="58" w:name="Texte46"/>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8"/>
          </w:p>
        </w:tc>
      </w:tr>
      <w:tr w:rsidR="00507E20" w:rsidRPr="003C0FF5" w14:paraId="576FF6FF" w14:textId="77777777" w:rsidTr="00A945D7">
        <w:trPr>
          <w:trHeight w:val="269"/>
        </w:trPr>
        <w:tc>
          <w:tcPr>
            <w:tcW w:w="3652" w:type="dxa"/>
            <w:vAlign w:val="center"/>
          </w:tcPr>
          <w:p w14:paraId="2B58DB41" w14:textId="16BCEE7A" w:rsidR="00507E20" w:rsidRPr="003C0FF5" w:rsidRDefault="00C948F5" w:rsidP="00C948F5">
            <w:pPr>
              <w:tabs>
                <w:tab w:val="left" w:pos="5094"/>
              </w:tabs>
              <w:spacing w:line="240" w:lineRule="auto"/>
              <w:ind w:right="-9"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39"/>
                  <w:enabled/>
                  <w:calcOnExit w:val="0"/>
                  <w:textInput/>
                </w:ffData>
              </w:fldChar>
            </w:r>
            <w:bookmarkStart w:id="59" w:name="Texte39"/>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59"/>
          </w:p>
        </w:tc>
        <w:tc>
          <w:tcPr>
            <w:tcW w:w="2977" w:type="dxa"/>
            <w:vAlign w:val="center"/>
          </w:tcPr>
          <w:p w14:paraId="0AE00796" w14:textId="7310CFF4"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3"/>
                  <w:enabled/>
                  <w:calcOnExit w:val="0"/>
                  <w:textInput/>
                </w:ffData>
              </w:fldChar>
            </w:r>
            <w:bookmarkStart w:id="60" w:name="Texte43"/>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0"/>
          </w:p>
        </w:tc>
        <w:tc>
          <w:tcPr>
            <w:tcW w:w="3402" w:type="dxa"/>
            <w:vAlign w:val="center"/>
          </w:tcPr>
          <w:p w14:paraId="4F8FB718" w14:textId="421435AE"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7"/>
                  <w:enabled/>
                  <w:calcOnExit w:val="0"/>
                  <w:textInput/>
                </w:ffData>
              </w:fldChar>
            </w:r>
            <w:bookmarkStart w:id="61" w:name="Texte47"/>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1"/>
          </w:p>
        </w:tc>
      </w:tr>
      <w:tr w:rsidR="00507E20" w:rsidRPr="003C0FF5" w14:paraId="2FD6A9E2" w14:textId="77777777" w:rsidTr="00A945D7">
        <w:trPr>
          <w:trHeight w:val="269"/>
        </w:trPr>
        <w:tc>
          <w:tcPr>
            <w:tcW w:w="3652" w:type="dxa"/>
            <w:vAlign w:val="center"/>
          </w:tcPr>
          <w:p w14:paraId="7D638853" w14:textId="4894C681" w:rsidR="00507E20" w:rsidRPr="003C0FF5" w:rsidRDefault="00C948F5" w:rsidP="00C948F5">
            <w:pPr>
              <w:tabs>
                <w:tab w:val="left" w:pos="5094"/>
              </w:tabs>
              <w:spacing w:line="240" w:lineRule="auto"/>
              <w:ind w:right="-9"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0"/>
                  <w:enabled/>
                  <w:calcOnExit w:val="0"/>
                  <w:textInput/>
                </w:ffData>
              </w:fldChar>
            </w:r>
            <w:bookmarkStart w:id="62" w:name="Texte40"/>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2"/>
          </w:p>
        </w:tc>
        <w:tc>
          <w:tcPr>
            <w:tcW w:w="2977" w:type="dxa"/>
            <w:vAlign w:val="center"/>
          </w:tcPr>
          <w:p w14:paraId="6E71C35F" w14:textId="77B77577"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4"/>
                  <w:enabled/>
                  <w:calcOnExit w:val="0"/>
                  <w:textInput/>
                </w:ffData>
              </w:fldChar>
            </w:r>
            <w:bookmarkStart w:id="63" w:name="Texte44"/>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3"/>
          </w:p>
        </w:tc>
        <w:tc>
          <w:tcPr>
            <w:tcW w:w="3402" w:type="dxa"/>
            <w:vAlign w:val="center"/>
          </w:tcPr>
          <w:p w14:paraId="1D611105" w14:textId="197D7A70"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8"/>
                  <w:enabled/>
                  <w:calcOnExit w:val="0"/>
                  <w:textInput/>
                </w:ffData>
              </w:fldChar>
            </w:r>
            <w:bookmarkStart w:id="64" w:name="Texte48"/>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4"/>
          </w:p>
        </w:tc>
      </w:tr>
      <w:tr w:rsidR="00507E20" w:rsidRPr="003C0FF5" w14:paraId="1057082A" w14:textId="77777777" w:rsidTr="00A945D7">
        <w:trPr>
          <w:trHeight w:val="269"/>
        </w:trPr>
        <w:tc>
          <w:tcPr>
            <w:tcW w:w="3652" w:type="dxa"/>
            <w:vAlign w:val="center"/>
          </w:tcPr>
          <w:p w14:paraId="59401E5D" w14:textId="36F4BDDB" w:rsidR="00507E20" w:rsidRPr="003C0FF5" w:rsidRDefault="00C948F5" w:rsidP="00C948F5">
            <w:pPr>
              <w:tabs>
                <w:tab w:val="left" w:pos="5094"/>
              </w:tabs>
              <w:spacing w:line="240" w:lineRule="auto"/>
              <w:ind w:right="-9"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1"/>
                  <w:enabled/>
                  <w:calcOnExit w:val="0"/>
                  <w:textInput/>
                </w:ffData>
              </w:fldChar>
            </w:r>
            <w:bookmarkStart w:id="65" w:name="Texte41"/>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5"/>
          </w:p>
        </w:tc>
        <w:tc>
          <w:tcPr>
            <w:tcW w:w="2977" w:type="dxa"/>
            <w:vAlign w:val="center"/>
          </w:tcPr>
          <w:p w14:paraId="0BD9B8C5" w14:textId="6D265FF1"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5"/>
                  <w:enabled/>
                  <w:calcOnExit w:val="0"/>
                  <w:textInput/>
                </w:ffData>
              </w:fldChar>
            </w:r>
            <w:bookmarkStart w:id="66" w:name="Texte45"/>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6"/>
          </w:p>
        </w:tc>
        <w:tc>
          <w:tcPr>
            <w:tcW w:w="3402" w:type="dxa"/>
            <w:vAlign w:val="center"/>
          </w:tcPr>
          <w:p w14:paraId="3A920F05" w14:textId="68338D26" w:rsidR="00507E20" w:rsidRDefault="00C948F5" w:rsidP="00C948F5">
            <w:pPr>
              <w:spacing w:line="240" w:lineRule="auto"/>
              <w:ind w:right="168" w:firstLine="556"/>
              <w:contextualSpacing/>
              <w:rPr>
                <w:rFonts w:ascii="Times New Roman" w:eastAsia="Calibri" w:hAnsi="Times New Roman" w:cs="Times New Roman"/>
                <w:szCs w:val="20"/>
              </w:rPr>
            </w:pPr>
            <w:r>
              <w:rPr>
                <w:rFonts w:ascii="Times New Roman" w:eastAsia="Calibri" w:hAnsi="Times New Roman" w:cs="Times New Roman"/>
                <w:szCs w:val="20"/>
              </w:rPr>
              <w:fldChar w:fldCharType="begin">
                <w:ffData>
                  <w:name w:val="Texte49"/>
                  <w:enabled/>
                  <w:calcOnExit w:val="0"/>
                  <w:textInput/>
                </w:ffData>
              </w:fldChar>
            </w:r>
            <w:bookmarkStart w:id="67" w:name="Texte49"/>
            <w:r>
              <w:rPr>
                <w:rFonts w:ascii="Times New Roman" w:eastAsia="Calibri" w:hAnsi="Times New Roman" w:cs="Times New Roman"/>
                <w:szCs w:val="20"/>
              </w:rPr>
              <w:instrText xml:space="preserve"> FORMTEXT </w:instrText>
            </w:r>
            <w:r>
              <w:rPr>
                <w:rFonts w:ascii="Times New Roman" w:eastAsia="Calibri" w:hAnsi="Times New Roman" w:cs="Times New Roman"/>
                <w:szCs w:val="20"/>
              </w:rPr>
            </w:r>
            <w:r>
              <w:rPr>
                <w:rFonts w:ascii="Times New Roman" w:eastAsia="Calibri" w:hAnsi="Times New Roman" w:cs="Times New Roman"/>
                <w:szCs w:val="20"/>
              </w:rPr>
              <w:fldChar w:fldCharType="separate"/>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noProof/>
                <w:szCs w:val="20"/>
              </w:rPr>
              <w:t> </w:t>
            </w:r>
            <w:r>
              <w:rPr>
                <w:rFonts w:ascii="Times New Roman" w:eastAsia="Calibri" w:hAnsi="Times New Roman" w:cs="Times New Roman"/>
                <w:szCs w:val="20"/>
              </w:rPr>
              <w:fldChar w:fldCharType="end"/>
            </w:r>
            <w:bookmarkEnd w:id="67"/>
          </w:p>
        </w:tc>
      </w:tr>
    </w:tbl>
    <w:p w14:paraId="321CC359" w14:textId="0575490D" w:rsidR="00A459F4" w:rsidRDefault="00A459F4" w:rsidP="00735D56">
      <w:pPr>
        <w:spacing w:after="0" w:line="240" w:lineRule="auto"/>
        <w:ind w:right="310"/>
        <w:contextualSpacing/>
        <w:rPr>
          <w:rFonts w:eastAsia="Calibri" w:cs="Times New Roman"/>
          <w:sz w:val="22"/>
          <w:lang w:val="fr-CA"/>
        </w:rPr>
      </w:pPr>
    </w:p>
    <w:p w14:paraId="7F80201B" w14:textId="715CA856" w:rsidR="00411633" w:rsidRDefault="00411633" w:rsidP="00735D56">
      <w:pPr>
        <w:spacing w:after="0" w:line="240" w:lineRule="auto"/>
        <w:ind w:right="310"/>
        <w:contextualSpacing/>
        <w:rPr>
          <w:rFonts w:eastAsia="Calibri" w:cs="Times New Roman"/>
          <w:sz w:val="22"/>
          <w:lang w:val="fr-CA"/>
        </w:rPr>
      </w:pPr>
    </w:p>
    <w:p w14:paraId="4A7EF29F" w14:textId="77777777" w:rsidR="008E4865" w:rsidRPr="0030234C" w:rsidRDefault="008E4865" w:rsidP="00735D56">
      <w:pPr>
        <w:spacing w:after="0" w:line="240" w:lineRule="auto"/>
        <w:ind w:right="310"/>
        <w:contextualSpacing/>
        <w:rPr>
          <w:rFonts w:eastAsia="Calibri" w:cs="Times New Roman"/>
          <w:sz w:val="22"/>
          <w:lang w:val="fr-CA"/>
        </w:rPr>
      </w:pPr>
    </w:p>
    <w:p w14:paraId="1169F510" w14:textId="28EB138C" w:rsidR="002634B6" w:rsidRPr="002634B6" w:rsidRDefault="00332CCF" w:rsidP="002634B6">
      <w:pPr>
        <w:pStyle w:val="Titre1"/>
        <w:tabs>
          <w:tab w:val="left" w:pos="9746"/>
        </w:tabs>
        <w:spacing w:after="0"/>
        <w:ind w:right="-35"/>
        <w:rPr>
          <w:b/>
          <w:lang w:bidi="fr-FR"/>
        </w:rPr>
      </w:pPr>
      <w:r w:rsidRPr="00FA131B">
        <w:rPr>
          <w:b/>
          <w:lang w:bidi="fr-FR"/>
        </w:rPr>
        <w:t>Offre de service</w:t>
      </w:r>
    </w:p>
    <w:p w14:paraId="06ACC7CC" w14:textId="77777777" w:rsidR="0022223E" w:rsidRPr="00A459F4" w:rsidRDefault="0022223E" w:rsidP="00095EC1">
      <w:pPr>
        <w:pStyle w:val="retraitcasecocher"/>
        <w:ind w:left="0" w:firstLine="0"/>
        <w:jc w:val="both"/>
        <w:rPr>
          <w:sz w:val="24"/>
          <w:szCs w:val="24"/>
        </w:rPr>
      </w:pPr>
      <w:r w:rsidRPr="00A459F4">
        <w:rPr>
          <w:sz w:val="24"/>
          <w:szCs w:val="24"/>
        </w:rPr>
        <w:t xml:space="preserve">Article 52, Loi sur les services de garde éducatifs à l’enfance (LSGEE) : </w:t>
      </w:r>
    </w:p>
    <w:p w14:paraId="2D799E26" w14:textId="77777777" w:rsidR="0022223E" w:rsidRPr="00A459F4" w:rsidRDefault="0022223E" w:rsidP="00095EC1">
      <w:pPr>
        <w:pStyle w:val="retraitcasecocher"/>
        <w:ind w:left="0" w:firstLine="0"/>
        <w:jc w:val="both"/>
        <w:rPr>
          <w:sz w:val="24"/>
          <w:szCs w:val="24"/>
        </w:rPr>
      </w:pPr>
      <w:r w:rsidRPr="00A459F4">
        <w:rPr>
          <w:sz w:val="24"/>
          <w:szCs w:val="24"/>
        </w:rPr>
        <w:t xml:space="preserve">Peut être reconnue à titre de responsable d’un service de garde en milieu familial […] la personne physique qui fournit des services de garde contre rémunération dans une résidence privée où elle reçoit, selon le cas : </w:t>
      </w:r>
    </w:p>
    <w:p w14:paraId="2DB4E4C2" w14:textId="77777777" w:rsidR="0022223E" w:rsidRPr="00A459F4" w:rsidRDefault="0022223E" w:rsidP="00095EC1">
      <w:pPr>
        <w:pStyle w:val="retraitcasecocher"/>
        <w:ind w:left="0" w:firstLine="0"/>
        <w:jc w:val="both"/>
        <w:rPr>
          <w:sz w:val="24"/>
          <w:szCs w:val="24"/>
        </w:rPr>
      </w:pPr>
    </w:p>
    <w:p w14:paraId="0FB8AEDC" w14:textId="77777777" w:rsidR="0022223E" w:rsidRPr="00A459F4" w:rsidRDefault="0022223E" w:rsidP="00095EC1">
      <w:pPr>
        <w:pStyle w:val="retraitcasecocher"/>
        <w:ind w:left="0" w:firstLine="0"/>
        <w:jc w:val="both"/>
        <w:rPr>
          <w:sz w:val="24"/>
          <w:szCs w:val="24"/>
        </w:rPr>
      </w:pPr>
      <w:r w:rsidRPr="00A459F4">
        <w:rPr>
          <w:sz w:val="24"/>
          <w:szCs w:val="24"/>
        </w:rPr>
        <w:t>1° au plus six enfants parmi lesquels au plus deux sont âgés de moins de 18 mois, en incluant ses enfants de moins de neuf ans et les enfants de moins de neuf ans qui habitent ordinairement avec elle et qui sont présents pendant la prestation des services ;</w:t>
      </w:r>
    </w:p>
    <w:p w14:paraId="3B18F33B" w14:textId="77777777" w:rsidR="00AF37FD" w:rsidRPr="00A459F4" w:rsidRDefault="00AF37FD" w:rsidP="00095EC1">
      <w:pPr>
        <w:pStyle w:val="retraitcasecocher"/>
        <w:ind w:left="0" w:firstLine="0"/>
        <w:jc w:val="both"/>
        <w:rPr>
          <w:sz w:val="24"/>
          <w:szCs w:val="24"/>
        </w:rPr>
      </w:pPr>
    </w:p>
    <w:p w14:paraId="4737F8F2" w14:textId="77777777" w:rsidR="0022223E" w:rsidRPr="00A459F4" w:rsidRDefault="0022223E" w:rsidP="00095EC1">
      <w:pPr>
        <w:pStyle w:val="retraitcasecocher"/>
        <w:ind w:left="0" w:firstLine="0"/>
        <w:jc w:val="both"/>
        <w:rPr>
          <w:sz w:val="24"/>
          <w:szCs w:val="24"/>
        </w:rPr>
      </w:pPr>
      <w:r w:rsidRPr="00A459F4">
        <w:rPr>
          <w:sz w:val="24"/>
          <w:szCs w:val="24"/>
        </w:rPr>
        <w:t xml:space="preserve">2° au plus six enfants parmi lesquels au plus quatre sont âgés de moins de 18 mois, si elle est assistée d’une autre personne adulte et en incluant leurs enfants de moins de neuf ans et les enfants de moins de neuf ans qui habitent ordinairement avec elles et qui sont présents pendant la prestation des services. </w:t>
      </w:r>
    </w:p>
    <w:p w14:paraId="495645F0" w14:textId="77777777" w:rsidR="0022223E" w:rsidRPr="00A459F4" w:rsidRDefault="0022223E" w:rsidP="00095EC1">
      <w:pPr>
        <w:pStyle w:val="retraitcasecocher"/>
        <w:ind w:left="0" w:firstLine="0"/>
        <w:jc w:val="both"/>
        <w:rPr>
          <w:sz w:val="24"/>
          <w:szCs w:val="24"/>
        </w:rPr>
      </w:pPr>
    </w:p>
    <w:p w14:paraId="0DC5E2DB" w14:textId="467D0049" w:rsidR="00811DB5" w:rsidRPr="00A459F4" w:rsidRDefault="0022223E" w:rsidP="00095EC1">
      <w:pPr>
        <w:pStyle w:val="retraitcasecocher"/>
        <w:ind w:left="0" w:firstLine="0"/>
        <w:jc w:val="both"/>
        <w:rPr>
          <w:sz w:val="24"/>
          <w:szCs w:val="24"/>
        </w:rPr>
      </w:pPr>
      <w:r w:rsidRPr="00A459F4">
        <w:rPr>
          <w:sz w:val="24"/>
          <w:szCs w:val="24"/>
        </w:rPr>
        <w:t xml:space="preserve">Article 53, LSGEE : Doit être reconnue à titre de responsable d’un service de garde en milieu familial par un bureau coordonnateur de la manière déterminée par règlement et être </w:t>
      </w:r>
      <w:r w:rsidRPr="00A459F4">
        <w:rPr>
          <w:sz w:val="24"/>
          <w:szCs w:val="24"/>
          <w:u w:val="single"/>
        </w:rPr>
        <w:t>assistée d’une autre personne adulte</w:t>
      </w:r>
      <w:r w:rsidRPr="00A459F4">
        <w:rPr>
          <w:sz w:val="24"/>
          <w:szCs w:val="24"/>
        </w:rPr>
        <w:t xml:space="preserve">, la personne physique, autre qu’un titulaire de permis de garderie, qui fournit un service de garde contre rémunération dans une résidence privée où elle reçoit au moins sept mais </w:t>
      </w:r>
      <w:proofErr w:type="gramStart"/>
      <w:r w:rsidRPr="00A459F4">
        <w:rPr>
          <w:sz w:val="24"/>
          <w:szCs w:val="24"/>
        </w:rPr>
        <w:t>au plus neuf</w:t>
      </w:r>
      <w:r w:rsidR="00344FB1" w:rsidRPr="00A459F4">
        <w:rPr>
          <w:sz w:val="24"/>
          <w:szCs w:val="24"/>
        </w:rPr>
        <w:t xml:space="preserve"> </w:t>
      </w:r>
      <w:r w:rsidRPr="00A459F4">
        <w:rPr>
          <w:sz w:val="24"/>
          <w:szCs w:val="24"/>
        </w:rPr>
        <w:t>enfants</w:t>
      </w:r>
      <w:proofErr w:type="gramEnd"/>
      <w:r w:rsidRPr="00A459F4">
        <w:rPr>
          <w:sz w:val="24"/>
          <w:szCs w:val="24"/>
        </w:rPr>
        <w:t>. Cette personne ne peut recevoir plus de quatre enfants qui sont âgés de moins de 18 mois et elle doit, pour les fins du calcul de nombre d’enfants reçus, inclure ses enfants et ceux de la personne qui l’assiste s’ils sont âgés de moins de neuf ans ainsi que les enfants de moins de neuf ans qui habitent ordinairement avec elles et qui sont présents pendant la prestation des services.</w:t>
      </w:r>
    </w:p>
    <w:p w14:paraId="7BB67237" w14:textId="77777777" w:rsidR="0089685D" w:rsidRPr="0019008E" w:rsidRDefault="0089685D" w:rsidP="000E06E8">
      <w:pPr>
        <w:pStyle w:val="retraitcasecocher"/>
        <w:ind w:left="0" w:firstLine="0"/>
        <w:jc w:val="both"/>
        <w:rPr>
          <w:b/>
          <w:u w:val="single"/>
        </w:rPr>
      </w:pPr>
    </w:p>
    <w:p w14:paraId="5645D6A1" w14:textId="77777777" w:rsidR="00A459F4" w:rsidRPr="00FA131B" w:rsidRDefault="00A459F4" w:rsidP="00A459F4">
      <w:pPr>
        <w:pStyle w:val="Titre1"/>
        <w:tabs>
          <w:tab w:val="left" w:pos="9746"/>
        </w:tabs>
        <w:spacing w:after="0"/>
        <w:ind w:right="-35"/>
        <w:rPr>
          <w:b/>
          <w:lang w:bidi="fr-FR"/>
        </w:rPr>
      </w:pPr>
      <w:r w:rsidRPr="00FA131B">
        <w:rPr>
          <w:b/>
          <w:lang w:bidi="fr-FR"/>
        </w:rPr>
        <w:t>Offre de service</w:t>
      </w:r>
    </w:p>
    <w:p w14:paraId="4151BC2B" w14:textId="24EA9107" w:rsidR="0019008E" w:rsidRPr="00A459F4" w:rsidRDefault="0019008E" w:rsidP="0019008E">
      <w:pPr>
        <w:pStyle w:val="retraitcasecocher"/>
        <w:ind w:left="0" w:firstLine="0"/>
        <w:rPr>
          <w:b/>
          <w:sz w:val="28"/>
          <w:szCs w:val="28"/>
        </w:rPr>
      </w:pPr>
      <w:r w:rsidRPr="00A459F4">
        <w:rPr>
          <w:b/>
          <w:sz w:val="28"/>
          <w:szCs w:val="28"/>
        </w:rPr>
        <w:t>Indiquez le nombre d’enfants que vous entendez recevoir</w:t>
      </w:r>
      <w:r w:rsidR="00A459F4" w:rsidRPr="00A459F4">
        <w:rPr>
          <w:b/>
          <w:sz w:val="28"/>
          <w:szCs w:val="28"/>
        </w:rPr>
        <w:t xml:space="preserve"> </w:t>
      </w:r>
      <w:r w:rsidRPr="00A459F4">
        <w:rPr>
          <w:b/>
          <w:sz w:val="28"/>
          <w:szCs w:val="28"/>
        </w:rPr>
        <w:t>:</w:t>
      </w:r>
    </w:p>
    <w:p w14:paraId="77AC8FF7" w14:textId="77777777" w:rsidR="0019008E" w:rsidRPr="00A459F4" w:rsidRDefault="0019008E" w:rsidP="0019008E">
      <w:pPr>
        <w:pStyle w:val="retraitcasecocher"/>
        <w:rPr>
          <w:b/>
          <w:sz w:val="24"/>
          <w:szCs w:val="24"/>
        </w:rPr>
      </w:pPr>
    </w:p>
    <w:p w14:paraId="321BE879" w14:textId="7DA02E2B" w:rsidR="0019008E" w:rsidRPr="005E22A5" w:rsidRDefault="0019008E" w:rsidP="00332CCF">
      <w:pPr>
        <w:pStyle w:val="retraitcasecocher"/>
        <w:spacing w:after="0"/>
        <w:rPr>
          <w:sz w:val="24"/>
          <w:szCs w:val="24"/>
        </w:rPr>
      </w:pPr>
      <w:r w:rsidRPr="005E22A5">
        <w:rPr>
          <w:sz w:val="24"/>
          <w:szCs w:val="24"/>
        </w:rPr>
        <w:t>Enfants</w:t>
      </w:r>
      <w:r w:rsidR="00A459F4">
        <w:rPr>
          <w:sz w:val="24"/>
          <w:szCs w:val="24"/>
        </w:rPr>
        <w:t xml:space="preserve"> </w:t>
      </w:r>
      <w:r w:rsidRPr="005E22A5">
        <w:rPr>
          <w:sz w:val="24"/>
          <w:szCs w:val="24"/>
        </w:rPr>
        <w:t xml:space="preserve">: </w:t>
      </w:r>
      <w:r w:rsidR="00C948F5">
        <w:rPr>
          <w:sz w:val="24"/>
          <w:szCs w:val="24"/>
        </w:rPr>
        <w:fldChar w:fldCharType="begin">
          <w:ffData>
            <w:name w:val="Texte50"/>
            <w:enabled/>
            <w:calcOnExit w:val="0"/>
            <w:textInput/>
          </w:ffData>
        </w:fldChar>
      </w:r>
      <w:bookmarkStart w:id="68" w:name="Texte50"/>
      <w:r w:rsidR="00C948F5">
        <w:rPr>
          <w:sz w:val="24"/>
          <w:szCs w:val="24"/>
        </w:rPr>
        <w:instrText xml:space="preserve"> FORMTEXT </w:instrText>
      </w:r>
      <w:r w:rsidR="00C948F5">
        <w:rPr>
          <w:sz w:val="24"/>
          <w:szCs w:val="24"/>
        </w:rPr>
      </w:r>
      <w:r w:rsidR="00C948F5">
        <w:rPr>
          <w:sz w:val="24"/>
          <w:szCs w:val="24"/>
        </w:rPr>
        <w:fldChar w:fldCharType="separate"/>
      </w:r>
      <w:r w:rsidR="00C948F5">
        <w:rPr>
          <w:noProof/>
          <w:sz w:val="24"/>
          <w:szCs w:val="24"/>
        </w:rPr>
        <w:t> </w:t>
      </w:r>
      <w:r w:rsidR="00C948F5">
        <w:rPr>
          <w:noProof/>
          <w:sz w:val="24"/>
          <w:szCs w:val="24"/>
        </w:rPr>
        <w:t> </w:t>
      </w:r>
      <w:r w:rsidR="00C948F5">
        <w:rPr>
          <w:noProof/>
          <w:sz w:val="24"/>
          <w:szCs w:val="24"/>
        </w:rPr>
        <w:t> </w:t>
      </w:r>
      <w:r w:rsidR="00C948F5">
        <w:rPr>
          <w:noProof/>
          <w:sz w:val="24"/>
          <w:szCs w:val="24"/>
        </w:rPr>
        <w:t> </w:t>
      </w:r>
      <w:r w:rsidR="00C948F5">
        <w:rPr>
          <w:noProof/>
          <w:sz w:val="24"/>
          <w:szCs w:val="24"/>
        </w:rPr>
        <w:t> </w:t>
      </w:r>
      <w:r w:rsidR="00C948F5">
        <w:rPr>
          <w:sz w:val="24"/>
          <w:szCs w:val="24"/>
        </w:rPr>
        <w:fldChar w:fldCharType="end"/>
      </w:r>
      <w:bookmarkEnd w:id="68"/>
    </w:p>
    <w:p w14:paraId="44A52311" w14:textId="77777777" w:rsidR="00332CCF" w:rsidRPr="0019008E" w:rsidRDefault="00332CCF" w:rsidP="00332CCF">
      <w:pPr>
        <w:pStyle w:val="retraitcasecocher"/>
        <w:spacing w:after="0"/>
        <w:ind w:left="0" w:firstLine="0"/>
      </w:pPr>
    </w:p>
    <w:p w14:paraId="0E3F12C1" w14:textId="17E92F30" w:rsidR="00332CCF" w:rsidRDefault="00332CCF" w:rsidP="00332CCF">
      <w:pPr>
        <w:pStyle w:val="retraitcasecocher"/>
        <w:spacing w:after="0"/>
        <w:ind w:left="0" w:firstLine="0"/>
        <w:rPr>
          <w:sz w:val="24"/>
          <w:szCs w:val="24"/>
        </w:rPr>
      </w:pPr>
      <w:r w:rsidRPr="00A459F4">
        <w:rPr>
          <w:b/>
          <w:sz w:val="24"/>
          <w:szCs w:val="24"/>
        </w:rPr>
        <w:t>ASSISTANTE</w:t>
      </w:r>
      <w:r w:rsidRPr="00A459F4">
        <w:rPr>
          <w:sz w:val="24"/>
          <w:szCs w:val="24"/>
        </w:rPr>
        <w:t xml:space="preserve"> (s’il y a lieu) </w:t>
      </w:r>
    </w:p>
    <w:p w14:paraId="67C3F9A2" w14:textId="77777777" w:rsidR="00A459F4" w:rsidRPr="00A459F4" w:rsidRDefault="00A459F4" w:rsidP="00332CCF">
      <w:pPr>
        <w:pStyle w:val="retraitcasecocher"/>
        <w:spacing w:after="0"/>
        <w:ind w:left="0" w:firstLine="0"/>
        <w:rPr>
          <w:sz w:val="22"/>
        </w:rPr>
      </w:pPr>
    </w:p>
    <w:p w14:paraId="24BF25D8" w14:textId="58B21C5A" w:rsidR="00332CCF" w:rsidRDefault="00332CCF" w:rsidP="00332CCF">
      <w:pPr>
        <w:pStyle w:val="retraitcasecocher"/>
        <w:spacing w:after="0"/>
        <w:ind w:left="0" w:firstLine="0"/>
        <w:rPr>
          <w:sz w:val="22"/>
        </w:rPr>
      </w:pPr>
      <w:r w:rsidRPr="00A459F4">
        <w:rPr>
          <w:sz w:val="22"/>
        </w:rPr>
        <w:t xml:space="preserve">Si vous désirez garder entre 7 et 9 enfants, indiquer les coordonnés de la personne qui prendra soin des enfants avec vous. </w:t>
      </w:r>
    </w:p>
    <w:p w14:paraId="43F67EF0" w14:textId="77777777" w:rsidR="003638B7" w:rsidRPr="00A459F4" w:rsidRDefault="003638B7" w:rsidP="00332CCF">
      <w:pPr>
        <w:pStyle w:val="retraitcasecocher"/>
        <w:spacing w:after="0"/>
        <w:ind w:left="0" w:firstLine="0"/>
        <w:rPr>
          <w:sz w:val="22"/>
        </w:rPr>
      </w:pPr>
    </w:p>
    <w:p w14:paraId="541B9DFE" w14:textId="414C5653" w:rsidR="00332CCF" w:rsidRPr="00A459F4" w:rsidRDefault="00332CCF" w:rsidP="008B7BDD">
      <w:pPr>
        <w:pStyle w:val="retraitcasecocher"/>
        <w:spacing w:after="0"/>
        <w:rPr>
          <w:sz w:val="22"/>
        </w:rPr>
      </w:pPr>
      <w:r w:rsidRPr="00A459F4">
        <w:rPr>
          <w:sz w:val="22"/>
        </w:rPr>
        <w:t xml:space="preserve">Nom : </w:t>
      </w:r>
      <w:r w:rsidR="00C948F5">
        <w:rPr>
          <w:sz w:val="22"/>
        </w:rPr>
        <w:fldChar w:fldCharType="begin">
          <w:ffData>
            <w:name w:val="Texte51"/>
            <w:enabled/>
            <w:calcOnExit w:val="0"/>
            <w:textInput/>
          </w:ffData>
        </w:fldChar>
      </w:r>
      <w:bookmarkStart w:id="69" w:name="Texte51"/>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69"/>
      <w:r w:rsidR="00C948F5">
        <w:rPr>
          <w:sz w:val="22"/>
        </w:rPr>
        <w:t xml:space="preserve">            </w:t>
      </w:r>
      <w:r w:rsidRPr="00A459F4">
        <w:rPr>
          <w:sz w:val="22"/>
        </w:rPr>
        <w:t xml:space="preserve">Prénom </w:t>
      </w:r>
      <w:r w:rsidR="008B7BDD" w:rsidRPr="00A459F4">
        <w:rPr>
          <w:sz w:val="22"/>
        </w:rPr>
        <w:t xml:space="preserve">: </w:t>
      </w:r>
      <w:r w:rsidR="00C948F5">
        <w:rPr>
          <w:sz w:val="22"/>
        </w:rPr>
        <w:fldChar w:fldCharType="begin">
          <w:ffData>
            <w:name w:val="Texte52"/>
            <w:enabled/>
            <w:calcOnExit w:val="0"/>
            <w:textInput/>
          </w:ffData>
        </w:fldChar>
      </w:r>
      <w:bookmarkStart w:id="70" w:name="Texte52"/>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0"/>
    </w:p>
    <w:p w14:paraId="3662DC78" w14:textId="5B03CECE" w:rsidR="005E22A5" w:rsidRPr="00A459F4" w:rsidRDefault="00332CCF" w:rsidP="008B7BDD">
      <w:pPr>
        <w:pStyle w:val="retraitcasecocher"/>
        <w:spacing w:after="0"/>
        <w:rPr>
          <w:sz w:val="22"/>
        </w:rPr>
      </w:pPr>
      <w:r w:rsidRPr="00A459F4">
        <w:rPr>
          <w:sz w:val="22"/>
        </w:rPr>
        <w:t xml:space="preserve">Adresse : </w:t>
      </w:r>
      <w:r w:rsidR="00C948F5">
        <w:rPr>
          <w:sz w:val="22"/>
        </w:rPr>
        <w:fldChar w:fldCharType="begin">
          <w:ffData>
            <w:name w:val="Texte53"/>
            <w:enabled/>
            <w:calcOnExit w:val="0"/>
            <w:textInput/>
          </w:ffData>
        </w:fldChar>
      </w:r>
      <w:bookmarkStart w:id="71" w:name="Texte53"/>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1"/>
    </w:p>
    <w:p w14:paraId="428900E6" w14:textId="3F282D5B" w:rsidR="00332CCF" w:rsidRPr="00A459F4" w:rsidRDefault="005E22A5" w:rsidP="008B7BDD">
      <w:pPr>
        <w:pStyle w:val="retraitcasecocher"/>
        <w:spacing w:after="0"/>
        <w:rPr>
          <w:sz w:val="22"/>
        </w:rPr>
      </w:pPr>
      <w:r w:rsidRPr="00A459F4">
        <w:rPr>
          <w:sz w:val="22"/>
        </w:rPr>
        <w:t>Téléphone :</w:t>
      </w:r>
      <w:r w:rsidR="00332CCF" w:rsidRPr="00A459F4">
        <w:rPr>
          <w:sz w:val="22"/>
        </w:rPr>
        <w:t xml:space="preserve"> </w:t>
      </w:r>
      <w:r w:rsidR="00C948F5">
        <w:rPr>
          <w:sz w:val="22"/>
        </w:rPr>
        <w:fldChar w:fldCharType="begin">
          <w:ffData>
            <w:name w:val="Texte54"/>
            <w:enabled/>
            <w:calcOnExit w:val="0"/>
            <w:textInput/>
          </w:ffData>
        </w:fldChar>
      </w:r>
      <w:bookmarkStart w:id="72" w:name="Texte54"/>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2"/>
    </w:p>
    <w:p w14:paraId="1CF4596A" w14:textId="77777777" w:rsidR="00332CCF" w:rsidRPr="00A459F4" w:rsidRDefault="00332CCF" w:rsidP="00332CCF">
      <w:pPr>
        <w:pStyle w:val="retraitcasecocher"/>
        <w:spacing w:after="0"/>
        <w:rPr>
          <w:sz w:val="22"/>
        </w:rPr>
      </w:pPr>
    </w:p>
    <w:p w14:paraId="3FDFDB63" w14:textId="77777777" w:rsidR="00576FD6" w:rsidRDefault="00576FD6" w:rsidP="00332CCF">
      <w:pPr>
        <w:pStyle w:val="retraitcasecocher"/>
        <w:spacing w:after="0"/>
        <w:rPr>
          <w:b/>
          <w:sz w:val="24"/>
          <w:szCs w:val="24"/>
        </w:rPr>
      </w:pPr>
    </w:p>
    <w:p w14:paraId="6516F386" w14:textId="0328660E" w:rsidR="00332CCF" w:rsidRDefault="00332CCF" w:rsidP="00332CCF">
      <w:pPr>
        <w:pStyle w:val="retraitcasecocher"/>
        <w:spacing w:after="0"/>
        <w:rPr>
          <w:bCs/>
          <w:sz w:val="24"/>
          <w:szCs w:val="24"/>
        </w:rPr>
      </w:pPr>
      <w:r w:rsidRPr="00A459F4">
        <w:rPr>
          <w:b/>
          <w:sz w:val="24"/>
          <w:szCs w:val="24"/>
        </w:rPr>
        <w:t xml:space="preserve">PERSONNE REMPLAÇANTE </w:t>
      </w:r>
      <w:r w:rsidR="00C207E2">
        <w:rPr>
          <w:b/>
          <w:sz w:val="24"/>
          <w:szCs w:val="24"/>
        </w:rPr>
        <w:t>D’</w:t>
      </w:r>
      <w:r w:rsidRPr="00A459F4">
        <w:rPr>
          <w:b/>
          <w:sz w:val="24"/>
          <w:szCs w:val="24"/>
        </w:rPr>
        <w:t xml:space="preserve">URGENCE </w:t>
      </w:r>
      <w:r w:rsidR="001D5D4A" w:rsidRPr="00A459F4">
        <w:rPr>
          <w:bCs/>
          <w:sz w:val="24"/>
          <w:szCs w:val="24"/>
        </w:rPr>
        <w:t>(obligatoire)</w:t>
      </w:r>
    </w:p>
    <w:p w14:paraId="6082E071" w14:textId="77777777" w:rsidR="00A459F4" w:rsidRPr="00A459F4" w:rsidRDefault="00A459F4" w:rsidP="00332CCF">
      <w:pPr>
        <w:pStyle w:val="retraitcasecocher"/>
        <w:spacing w:after="0"/>
        <w:rPr>
          <w:b/>
          <w:sz w:val="22"/>
        </w:rPr>
      </w:pPr>
    </w:p>
    <w:p w14:paraId="14C354B1" w14:textId="5F6A1BBC" w:rsidR="003638B7" w:rsidRDefault="00332CCF" w:rsidP="00332CCF">
      <w:pPr>
        <w:pStyle w:val="retraitcasecocher"/>
        <w:spacing w:after="0"/>
        <w:ind w:left="0" w:firstLine="0"/>
        <w:rPr>
          <w:sz w:val="22"/>
        </w:rPr>
      </w:pPr>
      <w:r w:rsidRPr="00A459F4">
        <w:rPr>
          <w:sz w:val="22"/>
        </w:rPr>
        <w:t xml:space="preserve">Vous devez vous assurer qu’une personne est disponible pour vous remplacer ou pour remplacer la personne qui vous assiste en tout temps </w:t>
      </w:r>
      <w:r w:rsidRPr="00A459F4">
        <w:rPr>
          <w:b/>
          <w:bCs/>
          <w:sz w:val="22"/>
        </w:rPr>
        <w:t>en cas d’urgence.</w:t>
      </w:r>
      <w:r w:rsidRPr="00A459F4">
        <w:rPr>
          <w:sz w:val="22"/>
        </w:rPr>
        <w:t xml:space="preserve"> Cette personne doit être âgée de 18 ans et plus. </w:t>
      </w:r>
    </w:p>
    <w:p w14:paraId="04B6EAF2" w14:textId="77777777" w:rsidR="00576FD6" w:rsidRPr="00A459F4" w:rsidRDefault="00576FD6" w:rsidP="00332CCF">
      <w:pPr>
        <w:pStyle w:val="retraitcasecocher"/>
        <w:spacing w:after="0"/>
        <w:ind w:left="0" w:firstLine="0"/>
        <w:rPr>
          <w:sz w:val="22"/>
        </w:rPr>
      </w:pPr>
    </w:p>
    <w:p w14:paraId="79AE4044" w14:textId="2EB11729" w:rsidR="00332CCF" w:rsidRPr="00A459F4" w:rsidRDefault="00332CCF" w:rsidP="00332CCF">
      <w:pPr>
        <w:pStyle w:val="retraitcasecocher"/>
        <w:spacing w:after="0"/>
        <w:ind w:left="0" w:firstLine="0"/>
        <w:rPr>
          <w:sz w:val="22"/>
        </w:rPr>
      </w:pPr>
      <w:r w:rsidRPr="00A459F4">
        <w:rPr>
          <w:sz w:val="22"/>
        </w:rPr>
        <w:t xml:space="preserve">Nom : </w:t>
      </w:r>
      <w:r w:rsidR="00C948F5">
        <w:rPr>
          <w:sz w:val="22"/>
        </w:rPr>
        <w:fldChar w:fldCharType="begin">
          <w:ffData>
            <w:name w:val="Texte55"/>
            <w:enabled/>
            <w:calcOnExit w:val="0"/>
            <w:textInput/>
          </w:ffData>
        </w:fldChar>
      </w:r>
      <w:bookmarkStart w:id="73" w:name="Texte55"/>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3"/>
      <w:r w:rsidR="00C948F5">
        <w:rPr>
          <w:sz w:val="22"/>
        </w:rPr>
        <w:t xml:space="preserve">   </w:t>
      </w:r>
      <w:r w:rsidRPr="00A459F4">
        <w:rPr>
          <w:sz w:val="22"/>
        </w:rPr>
        <w:t xml:space="preserve">Prénom : </w:t>
      </w:r>
      <w:r w:rsidR="00C948F5">
        <w:rPr>
          <w:sz w:val="22"/>
        </w:rPr>
        <w:fldChar w:fldCharType="begin">
          <w:ffData>
            <w:name w:val="Texte56"/>
            <w:enabled/>
            <w:calcOnExit w:val="0"/>
            <w:textInput/>
          </w:ffData>
        </w:fldChar>
      </w:r>
      <w:bookmarkStart w:id="74" w:name="Texte56"/>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4"/>
    </w:p>
    <w:p w14:paraId="6E350C06" w14:textId="3C25A8E5" w:rsidR="005E22A5" w:rsidRPr="00A459F4" w:rsidRDefault="00332CCF" w:rsidP="00332CCF">
      <w:pPr>
        <w:pStyle w:val="retraitcasecocher"/>
        <w:spacing w:after="0"/>
        <w:ind w:left="0" w:firstLine="0"/>
        <w:rPr>
          <w:sz w:val="22"/>
        </w:rPr>
      </w:pPr>
      <w:r w:rsidRPr="00A459F4">
        <w:rPr>
          <w:sz w:val="22"/>
        </w:rPr>
        <w:t xml:space="preserve">Adresse : </w:t>
      </w:r>
      <w:r w:rsidR="00C948F5">
        <w:rPr>
          <w:sz w:val="22"/>
        </w:rPr>
        <w:fldChar w:fldCharType="begin">
          <w:ffData>
            <w:name w:val="Texte57"/>
            <w:enabled/>
            <w:calcOnExit w:val="0"/>
            <w:textInput/>
          </w:ffData>
        </w:fldChar>
      </w:r>
      <w:bookmarkStart w:id="75" w:name="Texte57"/>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5"/>
    </w:p>
    <w:p w14:paraId="2CE469A4" w14:textId="27E33EA6" w:rsidR="00332CCF" w:rsidRPr="00A459F4" w:rsidRDefault="00332CCF" w:rsidP="00332CCF">
      <w:pPr>
        <w:pStyle w:val="retraitcasecocher"/>
        <w:spacing w:after="0"/>
        <w:ind w:left="0" w:firstLine="0"/>
        <w:rPr>
          <w:sz w:val="22"/>
        </w:rPr>
      </w:pPr>
      <w:r w:rsidRPr="00A459F4">
        <w:rPr>
          <w:sz w:val="22"/>
        </w:rPr>
        <w:t xml:space="preserve">Téléphone : </w:t>
      </w:r>
      <w:r w:rsidR="00C948F5">
        <w:rPr>
          <w:sz w:val="22"/>
        </w:rPr>
        <w:fldChar w:fldCharType="begin">
          <w:ffData>
            <w:name w:val="Texte58"/>
            <w:enabled/>
            <w:calcOnExit w:val="0"/>
            <w:textInput/>
          </w:ffData>
        </w:fldChar>
      </w:r>
      <w:bookmarkStart w:id="76" w:name="Texte58"/>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6"/>
    </w:p>
    <w:p w14:paraId="51B572A6" w14:textId="77777777" w:rsidR="00332CCF" w:rsidRPr="00A459F4" w:rsidRDefault="00332CCF" w:rsidP="00332CCF">
      <w:pPr>
        <w:pStyle w:val="retraitcasecocher"/>
        <w:spacing w:after="0"/>
        <w:ind w:left="0" w:firstLine="0"/>
        <w:rPr>
          <w:sz w:val="22"/>
        </w:rPr>
      </w:pPr>
    </w:p>
    <w:p w14:paraId="38FC1B61" w14:textId="2E11DE5F" w:rsidR="00332CCF" w:rsidRDefault="00332CCF" w:rsidP="00332CCF">
      <w:pPr>
        <w:pStyle w:val="retraitcasecocher"/>
        <w:spacing w:after="0"/>
        <w:ind w:left="0" w:firstLine="0"/>
        <w:rPr>
          <w:sz w:val="24"/>
          <w:szCs w:val="24"/>
        </w:rPr>
      </w:pPr>
      <w:r w:rsidRPr="00A459F4">
        <w:rPr>
          <w:b/>
          <w:sz w:val="24"/>
          <w:szCs w:val="24"/>
        </w:rPr>
        <w:t>PERSONNE REMPLAÇANTE OCCASIONNELLE</w:t>
      </w:r>
      <w:r w:rsidRPr="00A459F4">
        <w:rPr>
          <w:sz w:val="24"/>
          <w:szCs w:val="24"/>
        </w:rPr>
        <w:t xml:space="preserve"> (s’il y a lieu) </w:t>
      </w:r>
    </w:p>
    <w:p w14:paraId="7E8CBE85" w14:textId="77777777" w:rsidR="00A459F4" w:rsidRPr="00A459F4" w:rsidRDefault="00A459F4" w:rsidP="00332CCF">
      <w:pPr>
        <w:pStyle w:val="retraitcasecocher"/>
        <w:spacing w:after="0"/>
        <w:ind w:left="0" w:firstLine="0"/>
        <w:rPr>
          <w:sz w:val="24"/>
          <w:szCs w:val="24"/>
        </w:rPr>
      </w:pPr>
    </w:p>
    <w:p w14:paraId="3AB3203F" w14:textId="2494C68C" w:rsidR="00332CCF" w:rsidRDefault="00332CCF" w:rsidP="00332CCF">
      <w:pPr>
        <w:pStyle w:val="retraitcasecocher"/>
        <w:spacing w:after="0"/>
        <w:ind w:left="0" w:firstLine="0"/>
        <w:rPr>
          <w:sz w:val="22"/>
        </w:rPr>
      </w:pPr>
      <w:r w:rsidRPr="00A459F4">
        <w:rPr>
          <w:sz w:val="22"/>
        </w:rPr>
        <w:t xml:space="preserve">Une RSG peut se faire remplacer occasionnellement. Pour ce faire, elle doit prendre tous les moyens raisonnables à sa disposition pour aviser </w:t>
      </w:r>
      <w:r w:rsidR="00AF37FD" w:rsidRPr="00A459F4">
        <w:rPr>
          <w:sz w:val="22"/>
        </w:rPr>
        <w:t>les parents</w:t>
      </w:r>
      <w:r w:rsidRPr="00A459F4">
        <w:rPr>
          <w:sz w:val="22"/>
        </w:rPr>
        <w:t xml:space="preserve">. Avez-vous une personne qui pourra vous remplacer </w:t>
      </w:r>
      <w:r w:rsidR="00A459F4" w:rsidRPr="00A459F4">
        <w:rPr>
          <w:sz w:val="22"/>
        </w:rPr>
        <w:t>occasionnellement ?</w:t>
      </w:r>
      <w:r w:rsidRPr="00A459F4">
        <w:rPr>
          <w:sz w:val="22"/>
        </w:rPr>
        <w:t xml:space="preserve"> </w:t>
      </w:r>
    </w:p>
    <w:p w14:paraId="7A919DD5" w14:textId="77777777" w:rsidR="003638B7" w:rsidRPr="00A459F4" w:rsidRDefault="003638B7" w:rsidP="00332CCF">
      <w:pPr>
        <w:pStyle w:val="retraitcasecocher"/>
        <w:spacing w:after="0"/>
        <w:ind w:left="0" w:firstLine="0"/>
        <w:rPr>
          <w:sz w:val="22"/>
        </w:rPr>
      </w:pPr>
    </w:p>
    <w:p w14:paraId="04E8D9B9" w14:textId="52B6D187" w:rsidR="008B7BDD" w:rsidRPr="00A459F4" w:rsidRDefault="00332CCF" w:rsidP="00332CCF">
      <w:pPr>
        <w:pStyle w:val="retraitcasecocher"/>
        <w:spacing w:after="0"/>
        <w:ind w:left="0" w:firstLine="0"/>
        <w:rPr>
          <w:sz w:val="22"/>
        </w:rPr>
      </w:pPr>
      <w:r w:rsidRPr="00A459F4">
        <w:rPr>
          <w:sz w:val="22"/>
        </w:rPr>
        <w:t xml:space="preserve">Oui </w:t>
      </w:r>
      <w:r w:rsidR="008B7BDD" w:rsidRPr="00A459F4">
        <w:rPr>
          <w:sz w:val="22"/>
        </w:rPr>
        <w:t xml:space="preserve">  </w:t>
      </w:r>
      <w:r w:rsidR="00C948F5">
        <w:rPr>
          <w:sz w:val="22"/>
        </w:rPr>
        <w:fldChar w:fldCharType="begin">
          <w:ffData>
            <w:name w:val="CaseACocher20"/>
            <w:enabled/>
            <w:calcOnExit w:val="0"/>
            <w:checkBox>
              <w:sizeAuto/>
              <w:default w:val="0"/>
            </w:checkBox>
          </w:ffData>
        </w:fldChar>
      </w:r>
      <w:bookmarkStart w:id="77" w:name="CaseACocher20"/>
      <w:r w:rsidR="00C948F5">
        <w:rPr>
          <w:sz w:val="22"/>
        </w:rPr>
        <w:instrText xml:space="preserve"> FORMCHECKBOX </w:instrText>
      </w:r>
      <w:r w:rsidR="007769DC">
        <w:rPr>
          <w:sz w:val="22"/>
        </w:rPr>
      </w:r>
      <w:r w:rsidR="007769DC">
        <w:rPr>
          <w:sz w:val="22"/>
        </w:rPr>
        <w:fldChar w:fldCharType="separate"/>
      </w:r>
      <w:r w:rsidR="00C948F5">
        <w:rPr>
          <w:sz w:val="22"/>
        </w:rPr>
        <w:fldChar w:fldCharType="end"/>
      </w:r>
      <w:bookmarkEnd w:id="77"/>
      <w:r w:rsidR="008B7BDD" w:rsidRPr="00A459F4">
        <w:rPr>
          <w:sz w:val="22"/>
        </w:rPr>
        <w:t xml:space="preserve">          </w:t>
      </w:r>
      <w:r w:rsidRPr="00A459F4">
        <w:rPr>
          <w:sz w:val="22"/>
        </w:rPr>
        <w:t xml:space="preserve">Non </w:t>
      </w:r>
      <w:r w:rsidR="00C948F5">
        <w:rPr>
          <w:sz w:val="22"/>
        </w:rPr>
        <w:fldChar w:fldCharType="begin">
          <w:ffData>
            <w:name w:val="CaseACocher21"/>
            <w:enabled/>
            <w:calcOnExit w:val="0"/>
            <w:checkBox>
              <w:sizeAuto/>
              <w:default w:val="0"/>
            </w:checkBox>
          </w:ffData>
        </w:fldChar>
      </w:r>
      <w:bookmarkStart w:id="78" w:name="CaseACocher21"/>
      <w:r w:rsidR="00C948F5">
        <w:rPr>
          <w:sz w:val="22"/>
        </w:rPr>
        <w:instrText xml:space="preserve"> FORMCHECKBOX </w:instrText>
      </w:r>
      <w:r w:rsidR="007769DC">
        <w:rPr>
          <w:sz w:val="22"/>
        </w:rPr>
      </w:r>
      <w:r w:rsidR="007769DC">
        <w:rPr>
          <w:sz w:val="22"/>
        </w:rPr>
        <w:fldChar w:fldCharType="separate"/>
      </w:r>
      <w:r w:rsidR="00C948F5">
        <w:rPr>
          <w:sz w:val="22"/>
        </w:rPr>
        <w:fldChar w:fldCharType="end"/>
      </w:r>
      <w:bookmarkEnd w:id="78"/>
    </w:p>
    <w:p w14:paraId="73F53099" w14:textId="77777777" w:rsidR="008B7BDD" w:rsidRPr="00A459F4" w:rsidRDefault="00332CCF" w:rsidP="00332CCF">
      <w:pPr>
        <w:pStyle w:val="retraitcasecocher"/>
        <w:spacing w:after="0"/>
        <w:ind w:left="0" w:firstLine="0"/>
        <w:rPr>
          <w:sz w:val="22"/>
        </w:rPr>
      </w:pPr>
      <w:r w:rsidRPr="00A459F4">
        <w:rPr>
          <w:sz w:val="22"/>
        </w:rPr>
        <w:t xml:space="preserve">Si oui, le nom de votre remplaçante occasionnelle. </w:t>
      </w:r>
    </w:p>
    <w:p w14:paraId="211CC5F9" w14:textId="6BA42CCC" w:rsidR="005E22A5" w:rsidRPr="00A459F4" w:rsidRDefault="00332CCF" w:rsidP="00332CCF">
      <w:pPr>
        <w:pStyle w:val="retraitcasecocher"/>
        <w:spacing w:after="0"/>
        <w:ind w:left="0" w:firstLine="0"/>
        <w:rPr>
          <w:sz w:val="22"/>
        </w:rPr>
      </w:pPr>
      <w:r w:rsidRPr="00A459F4">
        <w:rPr>
          <w:sz w:val="22"/>
        </w:rPr>
        <w:t xml:space="preserve">Nom : </w:t>
      </w:r>
      <w:r w:rsidR="00C948F5">
        <w:rPr>
          <w:sz w:val="22"/>
        </w:rPr>
        <w:fldChar w:fldCharType="begin">
          <w:ffData>
            <w:name w:val="Texte59"/>
            <w:enabled/>
            <w:calcOnExit w:val="0"/>
            <w:textInput/>
          </w:ffData>
        </w:fldChar>
      </w:r>
      <w:bookmarkStart w:id="79" w:name="Texte59"/>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79"/>
    </w:p>
    <w:p w14:paraId="205645BC" w14:textId="477ED29B" w:rsidR="0019008E" w:rsidRPr="00A459F4" w:rsidRDefault="00332CCF" w:rsidP="00332CCF">
      <w:pPr>
        <w:pStyle w:val="retraitcasecocher"/>
        <w:spacing w:after="0"/>
        <w:ind w:left="0" w:firstLine="0"/>
        <w:rPr>
          <w:sz w:val="22"/>
        </w:rPr>
      </w:pPr>
      <w:r w:rsidRPr="00A459F4">
        <w:rPr>
          <w:sz w:val="22"/>
        </w:rPr>
        <w:t>Téléphone :</w:t>
      </w:r>
      <w:r w:rsidR="008B7BDD" w:rsidRPr="00A459F4">
        <w:rPr>
          <w:sz w:val="22"/>
        </w:rPr>
        <w:t xml:space="preserve"> </w:t>
      </w:r>
      <w:r w:rsidR="00C948F5">
        <w:rPr>
          <w:sz w:val="22"/>
        </w:rPr>
        <w:fldChar w:fldCharType="begin">
          <w:ffData>
            <w:name w:val="Texte60"/>
            <w:enabled/>
            <w:calcOnExit w:val="0"/>
            <w:textInput/>
          </w:ffData>
        </w:fldChar>
      </w:r>
      <w:bookmarkStart w:id="80" w:name="Texte60"/>
      <w:r w:rsidR="00C948F5">
        <w:rPr>
          <w:sz w:val="22"/>
        </w:rPr>
        <w:instrText xml:space="preserve"> FORMTEXT </w:instrText>
      </w:r>
      <w:r w:rsidR="00C948F5">
        <w:rPr>
          <w:sz w:val="22"/>
        </w:rPr>
      </w:r>
      <w:r w:rsidR="00C948F5">
        <w:rPr>
          <w:sz w:val="22"/>
        </w:rPr>
        <w:fldChar w:fldCharType="separate"/>
      </w:r>
      <w:r w:rsidR="00C948F5">
        <w:rPr>
          <w:noProof/>
          <w:sz w:val="22"/>
        </w:rPr>
        <w:t> </w:t>
      </w:r>
      <w:r w:rsidR="00C948F5">
        <w:rPr>
          <w:noProof/>
          <w:sz w:val="22"/>
        </w:rPr>
        <w:t> </w:t>
      </w:r>
      <w:r w:rsidR="00C948F5">
        <w:rPr>
          <w:noProof/>
          <w:sz w:val="22"/>
        </w:rPr>
        <w:t> </w:t>
      </w:r>
      <w:r w:rsidR="00C948F5">
        <w:rPr>
          <w:noProof/>
          <w:sz w:val="22"/>
        </w:rPr>
        <w:t> </w:t>
      </w:r>
      <w:r w:rsidR="00C948F5">
        <w:rPr>
          <w:noProof/>
          <w:sz w:val="22"/>
        </w:rPr>
        <w:t> </w:t>
      </w:r>
      <w:r w:rsidR="00C948F5">
        <w:rPr>
          <w:sz w:val="22"/>
        </w:rPr>
        <w:fldChar w:fldCharType="end"/>
      </w:r>
      <w:bookmarkEnd w:id="80"/>
    </w:p>
    <w:p w14:paraId="3EF5D0D3" w14:textId="77777777" w:rsidR="00A459F4" w:rsidRDefault="00A459F4" w:rsidP="009029A6">
      <w:pPr>
        <w:spacing w:after="0" w:line="240" w:lineRule="auto"/>
        <w:rPr>
          <w:sz w:val="28"/>
          <w:szCs w:val="28"/>
        </w:rPr>
      </w:pPr>
    </w:p>
    <w:p w14:paraId="1C938D88" w14:textId="66009234" w:rsidR="002774D6" w:rsidRPr="00A459F4" w:rsidRDefault="009029A6" w:rsidP="009029A6">
      <w:pPr>
        <w:spacing w:after="0" w:line="240" w:lineRule="auto"/>
        <w:rPr>
          <w:i/>
          <w:sz w:val="28"/>
          <w:szCs w:val="28"/>
        </w:rPr>
      </w:pPr>
      <w:r w:rsidRPr="00A459F4">
        <w:rPr>
          <w:sz w:val="28"/>
          <w:szCs w:val="28"/>
        </w:rPr>
        <w:t xml:space="preserve">Article 82.2 du RSGEE : </w:t>
      </w:r>
      <w:r w:rsidRPr="009B1957">
        <w:rPr>
          <w:i/>
          <w:sz w:val="24"/>
          <w:szCs w:val="24"/>
        </w:rPr>
        <w:t>La responsable doit détenir les documents et renseignements suivants concernant sa remplaçante occasionnelle</w:t>
      </w:r>
      <w:r w:rsidR="007058EE" w:rsidRPr="009B1957">
        <w:rPr>
          <w:i/>
          <w:sz w:val="24"/>
          <w:szCs w:val="24"/>
        </w:rPr>
        <w:t xml:space="preserve"> et son assistante</w:t>
      </w:r>
      <w:r w:rsidRPr="009B1957">
        <w:rPr>
          <w:i/>
          <w:sz w:val="24"/>
          <w:szCs w:val="24"/>
        </w:rPr>
        <w:t> :</w:t>
      </w:r>
    </w:p>
    <w:p w14:paraId="63A95B38" w14:textId="77777777" w:rsidR="00FA33FE" w:rsidRPr="000E06E8" w:rsidRDefault="00FA33FE" w:rsidP="009029A6">
      <w:pPr>
        <w:spacing w:after="0" w:line="240" w:lineRule="auto"/>
        <w:rPr>
          <w:i/>
          <w:sz w:val="24"/>
          <w:szCs w:val="24"/>
        </w:rPr>
      </w:pPr>
    </w:p>
    <w:tbl>
      <w:tblPr>
        <w:tblStyle w:val="Grilledutableau"/>
        <w:tblW w:w="10330" w:type="dxa"/>
        <w:tblLook w:val="04A0" w:firstRow="1" w:lastRow="0" w:firstColumn="1" w:lastColumn="0" w:noHBand="0" w:noVBand="1"/>
      </w:tblPr>
      <w:tblGrid>
        <w:gridCol w:w="3443"/>
        <w:gridCol w:w="3443"/>
        <w:gridCol w:w="3444"/>
      </w:tblGrid>
      <w:tr w:rsidR="002774D6" w14:paraId="0D47F679" w14:textId="77777777" w:rsidTr="005E22A5">
        <w:trPr>
          <w:trHeight w:val="633"/>
        </w:trPr>
        <w:tc>
          <w:tcPr>
            <w:tcW w:w="3443" w:type="dxa"/>
            <w:vAlign w:val="center"/>
          </w:tcPr>
          <w:p w14:paraId="731D51C0" w14:textId="77777777" w:rsidR="002774D6" w:rsidRPr="005E22A5" w:rsidRDefault="002774D6" w:rsidP="002774D6">
            <w:pPr>
              <w:pStyle w:val="retraitcasecocher"/>
              <w:ind w:left="0" w:firstLine="0"/>
              <w:rPr>
                <w:sz w:val="22"/>
              </w:rPr>
            </w:pPr>
            <w:r w:rsidRPr="005E22A5">
              <w:rPr>
                <w:sz w:val="22"/>
              </w:rPr>
              <w:t>Acte de naissance ou tout autre document établissant l'identité et la date de naissance</w:t>
            </w:r>
          </w:p>
        </w:tc>
        <w:tc>
          <w:tcPr>
            <w:tcW w:w="3443" w:type="dxa"/>
            <w:vMerge w:val="restart"/>
            <w:vAlign w:val="center"/>
          </w:tcPr>
          <w:p w14:paraId="46D62DDB" w14:textId="72A53BDB" w:rsidR="002774D6" w:rsidRPr="005E22A5" w:rsidRDefault="002774D6" w:rsidP="002774D6">
            <w:pPr>
              <w:pStyle w:val="retraitcasecocher"/>
              <w:ind w:left="0" w:hanging="34"/>
              <w:rPr>
                <w:sz w:val="22"/>
              </w:rPr>
            </w:pPr>
            <w:r w:rsidRPr="005E22A5">
              <w:rPr>
                <w:bCs/>
                <w:sz w:val="22"/>
              </w:rPr>
              <w:t>Être titulaire d'un certificat, datant d'au plus 3 ans, attestant de la réussite d'un cours de secourisme adapté à la petite enfance d'une durée minimale de 8 heures comprenant un volet sur la gestion de réactions allergiques sévères ou d'un cours d'appoint d'une durée minimale de 6 heure</w:t>
            </w:r>
            <w:r w:rsidR="002F54F1" w:rsidRPr="005E22A5">
              <w:rPr>
                <w:bCs/>
                <w:sz w:val="22"/>
              </w:rPr>
              <w:t>s</w:t>
            </w:r>
            <w:r w:rsidR="005E22A5">
              <w:rPr>
                <w:bCs/>
                <w:sz w:val="22"/>
              </w:rPr>
              <w:t>.</w:t>
            </w:r>
          </w:p>
        </w:tc>
        <w:tc>
          <w:tcPr>
            <w:tcW w:w="3444" w:type="dxa"/>
            <w:vMerge w:val="restart"/>
            <w:vAlign w:val="center"/>
          </w:tcPr>
          <w:p w14:paraId="21AA152F" w14:textId="77777777" w:rsidR="002774D6" w:rsidRPr="005E22A5" w:rsidRDefault="002774D6" w:rsidP="002774D6">
            <w:pPr>
              <w:spacing w:line="240" w:lineRule="auto"/>
              <w:rPr>
                <w:sz w:val="22"/>
              </w:rPr>
            </w:pPr>
            <w:r w:rsidRPr="005E22A5">
              <w:rPr>
                <w:sz w:val="22"/>
              </w:rPr>
              <w:t>Développement de l'enfant (12h)</w:t>
            </w:r>
          </w:p>
          <w:p w14:paraId="14FB71C3" w14:textId="77777777" w:rsidR="002774D6" w:rsidRPr="002774D6" w:rsidRDefault="002774D6" w:rsidP="002774D6">
            <w:pPr>
              <w:spacing w:line="240" w:lineRule="auto"/>
              <w:rPr>
                <w:sz w:val="18"/>
                <w:szCs w:val="18"/>
              </w:rPr>
            </w:pPr>
            <w:r w:rsidRPr="005E22A5">
              <w:rPr>
                <w:sz w:val="22"/>
              </w:rPr>
              <w:t>Datant d'au plus 3 ans avant l'entrée en fonction ou au plus tard 6 mois après l'entrée en fonction</w:t>
            </w:r>
            <w:r w:rsidRPr="002774D6">
              <w:rPr>
                <w:sz w:val="18"/>
                <w:szCs w:val="18"/>
              </w:rPr>
              <w:t>.</w:t>
            </w:r>
          </w:p>
        </w:tc>
      </w:tr>
      <w:tr w:rsidR="002774D6" w14:paraId="4AF5528C" w14:textId="77777777" w:rsidTr="005E22A5">
        <w:trPr>
          <w:trHeight w:val="691"/>
        </w:trPr>
        <w:tc>
          <w:tcPr>
            <w:tcW w:w="3443" w:type="dxa"/>
            <w:vAlign w:val="center"/>
          </w:tcPr>
          <w:p w14:paraId="1CC72F04" w14:textId="05C07A35" w:rsidR="002774D6" w:rsidRPr="005E22A5" w:rsidRDefault="005E22A5" w:rsidP="002774D6">
            <w:pPr>
              <w:spacing w:line="240" w:lineRule="auto"/>
              <w:rPr>
                <w:sz w:val="22"/>
              </w:rPr>
            </w:pPr>
            <w:r w:rsidRPr="005E22A5">
              <w:rPr>
                <w:sz w:val="22"/>
              </w:rPr>
              <w:t>Deux personnes</w:t>
            </w:r>
            <w:r w:rsidR="002774D6" w:rsidRPr="005E22A5">
              <w:rPr>
                <w:sz w:val="22"/>
              </w:rPr>
              <w:t xml:space="preserve"> de références</w:t>
            </w:r>
          </w:p>
          <w:p w14:paraId="206362A1" w14:textId="77777777" w:rsidR="002774D6" w:rsidRPr="005E22A5" w:rsidRDefault="002774D6" w:rsidP="002774D6">
            <w:pPr>
              <w:spacing w:line="240" w:lineRule="auto"/>
              <w:rPr>
                <w:i/>
                <w:sz w:val="22"/>
              </w:rPr>
            </w:pPr>
            <w:r w:rsidRPr="005E22A5">
              <w:rPr>
                <w:sz w:val="22"/>
              </w:rPr>
              <w:t>(Nom, adresse et numéro de téléphone)</w:t>
            </w:r>
          </w:p>
        </w:tc>
        <w:tc>
          <w:tcPr>
            <w:tcW w:w="3443" w:type="dxa"/>
            <w:vMerge/>
            <w:vAlign w:val="center"/>
          </w:tcPr>
          <w:p w14:paraId="1FCB7A7B" w14:textId="77777777" w:rsidR="002774D6" w:rsidRPr="002774D6" w:rsidRDefault="002774D6" w:rsidP="002774D6">
            <w:pPr>
              <w:pStyle w:val="retraitcasecocher"/>
              <w:ind w:left="0" w:firstLine="0"/>
              <w:rPr>
                <w:bCs/>
                <w:sz w:val="16"/>
                <w:szCs w:val="16"/>
              </w:rPr>
            </w:pPr>
          </w:p>
        </w:tc>
        <w:tc>
          <w:tcPr>
            <w:tcW w:w="3444" w:type="dxa"/>
            <w:vMerge/>
            <w:vAlign w:val="center"/>
          </w:tcPr>
          <w:p w14:paraId="5C2678CE" w14:textId="77777777" w:rsidR="002774D6" w:rsidRPr="002774D6" w:rsidRDefault="002774D6" w:rsidP="002774D6">
            <w:pPr>
              <w:spacing w:line="240" w:lineRule="auto"/>
              <w:rPr>
                <w:i/>
                <w:sz w:val="18"/>
                <w:szCs w:val="18"/>
              </w:rPr>
            </w:pPr>
          </w:p>
        </w:tc>
      </w:tr>
      <w:tr w:rsidR="002774D6" w14:paraId="4FE5CF29" w14:textId="77777777" w:rsidTr="005E22A5">
        <w:trPr>
          <w:trHeight w:val="609"/>
        </w:trPr>
        <w:tc>
          <w:tcPr>
            <w:tcW w:w="3443" w:type="dxa"/>
            <w:vAlign w:val="center"/>
          </w:tcPr>
          <w:p w14:paraId="406CAB49" w14:textId="1566ABDC" w:rsidR="002774D6" w:rsidRPr="005E22A5" w:rsidRDefault="002774D6" w:rsidP="002774D6">
            <w:pPr>
              <w:pStyle w:val="retraitcasecocher"/>
              <w:ind w:left="0" w:firstLine="0"/>
              <w:rPr>
                <w:b/>
                <w:sz w:val="22"/>
              </w:rPr>
            </w:pPr>
            <w:r w:rsidRPr="005E22A5">
              <w:rPr>
                <w:sz w:val="22"/>
              </w:rPr>
              <w:t>Description d'expériences de travail et de formation scolaire</w:t>
            </w:r>
            <w:r w:rsidR="005E22A5">
              <w:rPr>
                <w:sz w:val="22"/>
              </w:rPr>
              <w:t>.</w:t>
            </w:r>
          </w:p>
        </w:tc>
        <w:tc>
          <w:tcPr>
            <w:tcW w:w="3443" w:type="dxa"/>
            <w:vMerge/>
            <w:vAlign w:val="center"/>
          </w:tcPr>
          <w:p w14:paraId="23F3F4F9" w14:textId="77777777" w:rsidR="002774D6" w:rsidRPr="002774D6" w:rsidRDefault="002774D6" w:rsidP="002774D6">
            <w:pPr>
              <w:spacing w:line="240" w:lineRule="auto"/>
              <w:rPr>
                <w:i/>
                <w:sz w:val="16"/>
                <w:szCs w:val="16"/>
              </w:rPr>
            </w:pPr>
          </w:p>
        </w:tc>
        <w:tc>
          <w:tcPr>
            <w:tcW w:w="3444" w:type="dxa"/>
            <w:vMerge w:val="restart"/>
            <w:vAlign w:val="center"/>
          </w:tcPr>
          <w:p w14:paraId="6109CC0C" w14:textId="367CF3E4" w:rsidR="002774D6" w:rsidRPr="005E22A5" w:rsidRDefault="002774D6" w:rsidP="002774D6">
            <w:pPr>
              <w:pStyle w:val="retraitcasecocher"/>
              <w:ind w:left="0" w:firstLine="0"/>
              <w:rPr>
                <w:b/>
                <w:sz w:val="22"/>
              </w:rPr>
            </w:pPr>
            <w:r w:rsidRPr="005E22A5">
              <w:rPr>
                <w:sz w:val="22"/>
              </w:rPr>
              <w:t xml:space="preserve">Certificat médical </w:t>
            </w:r>
            <w:r w:rsidRPr="005E22A5">
              <w:rPr>
                <w:iCs/>
                <w:sz w:val="22"/>
              </w:rPr>
              <w:t>attestant qu’elle a une bonne santé physique et mentale lui permettant d’assurer la garde d’enfants</w:t>
            </w:r>
            <w:r w:rsidR="005E22A5">
              <w:rPr>
                <w:iCs/>
                <w:sz w:val="22"/>
              </w:rPr>
              <w:t>.</w:t>
            </w:r>
          </w:p>
        </w:tc>
      </w:tr>
      <w:tr w:rsidR="002774D6" w14:paraId="6E9BEA2B" w14:textId="77777777" w:rsidTr="005E22A5">
        <w:trPr>
          <w:trHeight w:val="609"/>
        </w:trPr>
        <w:tc>
          <w:tcPr>
            <w:tcW w:w="3443" w:type="dxa"/>
            <w:vAlign w:val="center"/>
          </w:tcPr>
          <w:p w14:paraId="3E4939D4" w14:textId="47F62C15" w:rsidR="002774D6" w:rsidRPr="005E22A5" w:rsidRDefault="002774D6" w:rsidP="002774D6">
            <w:pPr>
              <w:pStyle w:val="retraitcasecocher"/>
              <w:ind w:left="0" w:firstLine="0"/>
              <w:rPr>
                <w:sz w:val="22"/>
              </w:rPr>
            </w:pPr>
            <w:r w:rsidRPr="005E22A5">
              <w:rPr>
                <w:sz w:val="22"/>
              </w:rPr>
              <w:t>Vérification d’absence empêchement</w:t>
            </w:r>
            <w:r w:rsidR="005E22A5">
              <w:rPr>
                <w:sz w:val="22"/>
              </w:rPr>
              <w:t>.</w:t>
            </w:r>
          </w:p>
        </w:tc>
        <w:tc>
          <w:tcPr>
            <w:tcW w:w="3443" w:type="dxa"/>
            <w:vMerge/>
            <w:vAlign w:val="center"/>
          </w:tcPr>
          <w:p w14:paraId="1A3C3D01" w14:textId="77777777" w:rsidR="002774D6" w:rsidRPr="002774D6" w:rsidRDefault="002774D6" w:rsidP="002774D6">
            <w:pPr>
              <w:spacing w:line="240" w:lineRule="auto"/>
              <w:rPr>
                <w:i/>
                <w:sz w:val="18"/>
                <w:szCs w:val="18"/>
              </w:rPr>
            </w:pPr>
          </w:p>
        </w:tc>
        <w:tc>
          <w:tcPr>
            <w:tcW w:w="3444" w:type="dxa"/>
            <w:vMerge/>
            <w:vAlign w:val="center"/>
          </w:tcPr>
          <w:p w14:paraId="13FD11AE" w14:textId="77777777" w:rsidR="002774D6" w:rsidRPr="002774D6" w:rsidRDefault="002774D6" w:rsidP="002774D6">
            <w:pPr>
              <w:pStyle w:val="retraitcasecocher"/>
              <w:ind w:left="0" w:firstLine="0"/>
              <w:rPr>
                <w:sz w:val="18"/>
                <w:szCs w:val="18"/>
              </w:rPr>
            </w:pPr>
          </w:p>
        </w:tc>
      </w:tr>
    </w:tbl>
    <w:p w14:paraId="63E0C0CF" w14:textId="335888AB" w:rsidR="00A459F4" w:rsidRDefault="00A459F4" w:rsidP="0019008E">
      <w:pPr>
        <w:pStyle w:val="retraitcasecocher"/>
        <w:ind w:left="0" w:firstLine="0"/>
        <w:rPr>
          <w:b/>
        </w:rPr>
      </w:pPr>
    </w:p>
    <w:p w14:paraId="4CD1943B" w14:textId="785FEBC0" w:rsidR="007058EE" w:rsidRPr="00576FD6" w:rsidRDefault="007058EE" w:rsidP="00576FD6">
      <w:pPr>
        <w:pStyle w:val="Titre1"/>
        <w:spacing w:after="0"/>
        <w:ind w:right="-35"/>
        <w:rPr>
          <w:b/>
          <w:lang w:bidi="fr-FR"/>
        </w:rPr>
      </w:pPr>
      <w:r w:rsidRPr="00FA131B">
        <w:rPr>
          <w:b/>
          <w:lang w:bidi="fr-FR"/>
        </w:rPr>
        <w:t>HOraire</w:t>
      </w:r>
    </w:p>
    <w:p w14:paraId="1F308349" w14:textId="77777777" w:rsidR="0019008E" w:rsidRPr="00A459F4" w:rsidRDefault="0019008E" w:rsidP="0019008E">
      <w:pPr>
        <w:pStyle w:val="retraitcasecocher"/>
        <w:ind w:left="0" w:firstLine="0"/>
        <w:rPr>
          <w:b/>
          <w:sz w:val="24"/>
          <w:szCs w:val="24"/>
        </w:rPr>
      </w:pPr>
      <w:r w:rsidRPr="00A459F4">
        <w:rPr>
          <w:b/>
          <w:sz w:val="24"/>
          <w:szCs w:val="24"/>
        </w:rPr>
        <w:t>Indiquez les jours et les heures d’ouverture du service de garde comprenant les heures de repas et des collations dispensées aux enfants reçus :</w:t>
      </w:r>
    </w:p>
    <w:p w14:paraId="232957EB" w14:textId="67E63DDF" w:rsidR="0019008E" w:rsidRPr="00A459F4" w:rsidRDefault="0019008E" w:rsidP="0019008E">
      <w:pPr>
        <w:pStyle w:val="retraitcasecocher"/>
        <w:rPr>
          <w:b/>
          <w:sz w:val="24"/>
          <w:szCs w:val="24"/>
        </w:rPr>
      </w:pPr>
    </w:p>
    <w:tbl>
      <w:tblPr>
        <w:tblStyle w:val="Grilledutableau"/>
        <w:tblW w:w="10201" w:type="dxa"/>
        <w:tblLook w:val="04A0" w:firstRow="1" w:lastRow="0" w:firstColumn="1" w:lastColumn="0" w:noHBand="0" w:noVBand="1"/>
      </w:tblPr>
      <w:tblGrid>
        <w:gridCol w:w="1773"/>
        <w:gridCol w:w="1312"/>
        <w:gridCol w:w="1131"/>
        <w:gridCol w:w="1146"/>
        <w:gridCol w:w="1273"/>
        <w:gridCol w:w="1108"/>
        <w:gridCol w:w="1264"/>
        <w:gridCol w:w="1194"/>
      </w:tblGrid>
      <w:tr w:rsidR="0019008E" w:rsidRPr="0019008E" w14:paraId="74E6DAC5" w14:textId="77777777" w:rsidTr="005E22A5">
        <w:trPr>
          <w:trHeight w:val="381"/>
        </w:trPr>
        <w:tc>
          <w:tcPr>
            <w:tcW w:w="1773" w:type="dxa"/>
            <w:vAlign w:val="center"/>
          </w:tcPr>
          <w:p w14:paraId="041EA865" w14:textId="03C4E5D0" w:rsidR="0019008E" w:rsidRPr="0019008E" w:rsidRDefault="0019008E" w:rsidP="0019008E">
            <w:pPr>
              <w:pStyle w:val="retraitcasecocher"/>
              <w:jc w:val="both"/>
              <w:rPr>
                <w:b/>
              </w:rPr>
            </w:pPr>
            <w:r w:rsidRPr="0019008E">
              <w:rPr>
                <w:b/>
              </w:rPr>
              <w:t>JOURS</w:t>
            </w:r>
          </w:p>
        </w:tc>
        <w:tc>
          <w:tcPr>
            <w:tcW w:w="1312" w:type="dxa"/>
            <w:shd w:val="clear" w:color="auto" w:fill="CEF0F9" w:themeFill="accent2" w:themeFillTint="33"/>
          </w:tcPr>
          <w:p w14:paraId="272ECBE3" w14:textId="77777777" w:rsidR="0019008E" w:rsidRPr="0019008E" w:rsidRDefault="0019008E" w:rsidP="007058EE">
            <w:pPr>
              <w:pStyle w:val="retraitcasecocher"/>
              <w:jc w:val="center"/>
              <w:rPr>
                <w:b/>
              </w:rPr>
            </w:pPr>
            <w:r w:rsidRPr="0019008E">
              <w:rPr>
                <w:b/>
              </w:rPr>
              <w:t>Dimanche</w:t>
            </w:r>
          </w:p>
        </w:tc>
        <w:tc>
          <w:tcPr>
            <w:tcW w:w="1131" w:type="dxa"/>
            <w:shd w:val="clear" w:color="auto" w:fill="CEF0F9" w:themeFill="accent2" w:themeFillTint="33"/>
          </w:tcPr>
          <w:p w14:paraId="495088D9" w14:textId="77777777" w:rsidR="0019008E" w:rsidRPr="0019008E" w:rsidRDefault="0019008E" w:rsidP="007058EE">
            <w:pPr>
              <w:pStyle w:val="retraitcasecocher"/>
              <w:jc w:val="center"/>
              <w:rPr>
                <w:b/>
              </w:rPr>
            </w:pPr>
            <w:r w:rsidRPr="0019008E">
              <w:rPr>
                <w:b/>
              </w:rPr>
              <w:t>Lundi</w:t>
            </w:r>
          </w:p>
        </w:tc>
        <w:tc>
          <w:tcPr>
            <w:tcW w:w="1146" w:type="dxa"/>
            <w:shd w:val="clear" w:color="auto" w:fill="CEF0F9" w:themeFill="accent2" w:themeFillTint="33"/>
          </w:tcPr>
          <w:p w14:paraId="319ECE51" w14:textId="77777777" w:rsidR="0019008E" w:rsidRPr="0019008E" w:rsidRDefault="0019008E" w:rsidP="007058EE">
            <w:pPr>
              <w:pStyle w:val="retraitcasecocher"/>
              <w:jc w:val="center"/>
              <w:rPr>
                <w:b/>
              </w:rPr>
            </w:pPr>
            <w:r w:rsidRPr="0019008E">
              <w:rPr>
                <w:b/>
              </w:rPr>
              <w:t>Mardi</w:t>
            </w:r>
          </w:p>
        </w:tc>
        <w:tc>
          <w:tcPr>
            <w:tcW w:w="1273" w:type="dxa"/>
            <w:shd w:val="clear" w:color="auto" w:fill="CEF0F9" w:themeFill="accent2" w:themeFillTint="33"/>
          </w:tcPr>
          <w:p w14:paraId="345DB8F7" w14:textId="77777777" w:rsidR="0019008E" w:rsidRPr="0019008E" w:rsidRDefault="0019008E" w:rsidP="007058EE">
            <w:pPr>
              <w:pStyle w:val="retraitcasecocher"/>
              <w:jc w:val="center"/>
              <w:rPr>
                <w:b/>
              </w:rPr>
            </w:pPr>
            <w:r w:rsidRPr="0019008E">
              <w:rPr>
                <w:b/>
              </w:rPr>
              <w:t>Mercredi</w:t>
            </w:r>
          </w:p>
        </w:tc>
        <w:tc>
          <w:tcPr>
            <w:tcW w:w="1108" w:type="dxa"/>
            <w:shd w:val="clear" w:color="auto" w:fill="CEF0F9" w:themeFill="accent2" w:themeFillTint="33"/>
          </w:tcPr>
          <w:p w14:paraId="0A8DB6C6" w14:textId="1A819EEC" w:rsidR="0019008E" w:rsidRPr="0019008E" w:rsidRDefault="0019008E" w:rsidP="007058EE">
            <w:pPr>
              <w:pStyle w:val="retraitcasecocher"/>
              <w:jc w:val="center"/>
              <w:rPr>
                <w:b/>
              </w:rPr>
            </w:pPr>
            <w:r w:rsidRPr="0019008E">
              <w:rPr>
                <w:b/>
              </w:rPr>
              <w:t>Jeudi</w:t>
            </w:r>
          </w:p>
        </w:tc>
        <w:tc>
          <w:tcPr>
            <w:tcW w:w="1264" w:type="dxa"/>
            <w:shd w:val="clear" w:color="auto" w:fill="CEF0F9" w:themeFill="accent2" w:themeFillTint="33"/>
          </w:tcPr>
          <w:p w14:paraId="79A971A3" w14:textId="77777777" w:rsidR="0019008E" w:rsidRPr="0019008E" w:rsidRDefault="0019008E" w:rsidP="007058EE">
            <w:pPr>
              <w:pStyle w:val="retraitcasecocher"/>
              <w:jc w:val="center"/>
              <w:rPr>
                <w:b/>
              </w:rPr>
            </w:pPr>
            <w:r w:rsidRPr="0019008E">
              <w:rPr>
                <w:b/>
              </w:rPr>
              <w:t>Vendredi</w:t>
            </w:r>
          </w:p>
        </w:tc>
        <w:tc>
          <w:tcPr>
            <w:tcW w:w="1194" w:type="dxa"/>
            <w:shd w:val="clear" w:color="auto" w:fill="CEF0F9" w:themeFill="accent2" w:themeFillTint="33"/>
          </w:tcPr>
          <w:p w14:paraId="747984C1" w14:textId="77777777" w:rsidR="0019008E" w:rsidRPr="0019008E" w:rsidRDefault="0019008E" w:rsidP="007058EE">
            <w:pPr>
              <w:pStyle w:val="retraitcasecocher"/>
              <w:jc w:val="center"/>
              <w:rPr>
                <w:b/>
              </w:rPr>
            </w:pPr>
            <w:r w:rsidRPr="0019008E">
              <w:rPr>
                <w:b/>
              </w:rPr>
              <w:t>Samedi</w:t>
            </w:r>
          </w:p>
        </w:tc>
      </w:tr>
      <w:tr w:rsidR="0019008E" w:rsidRPr="0019008E" w14:paraId="47286BC4" w14:textId="77777777" w:rsidTr="005E22A5">
        <w:trPr>
          <w:trHeight w:val="561"/>
        </w:trPr>
        <w:tc>
          <w:tcPr>
            <w:tcW w:w="1773" w:type="dxa"/>
            <w:vAlign w:val="center"/>
          </w:tcPr>
          <w:p w14:paraId="57639EBE" w14:textId="4093D224" w:rsidR="0019008E" w:rsidRPr="0019008E" w:rsidRDefault="0019008E" w:rsidP="0019008E">
            <w:pPr>
              <w:pStyle w:val="retraitcasecocher"/>
              <w:ind w:left="0" w:firstLine="0"/>
              <w:jc w:val="both"/>
              <w:rPr>
                <w:b/>
              </w:rPr>
            </w:pPr>
            <w:r w:rsidRPr="0019008E">
              <w:rPr>
                <w:b/>
              </w:rPr>
              <w:t>HEURE D’OUVERTURE </w:t>
            </w:r>
          </w:p>
        </w:tc>
        <w:tc>
          <w:tcPr>
            <w:tcW w:w="1312" w:type="dxa"/>
            <w:vAlign w:val="center"/>
          </w:tcPr>
          <w:p w14:paraId="23CDBD83" w14:textId="0928F8BF" w:rsidR="0019008E" w:rsidRPr="0019008E" w:rsidRDefault="00C948F5" w:rsidP="0019008E">
            <w:pPr>
              <w:pStyle w:val="retraitcasecocher"/>
              <w:jc w:val="both"/>
            </w:pPr>
            <w:r>
              <w:fldChar w:fldCharType="begin">
                <w:ffData>
                  <w:name w:val="Texte61"/>
                  <w:enabled/>
                  <w:calcOnExit w:val="0"/>
                  <w:textInput/>
                </w:ffData>
              </w:fldChar>
            </w:r>
            <w:bookmarkStart w:id="81" w:name="Texte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1131" w:type="dxa"/>
            <w:vAlign w:val="center"/>
          </w:tcPr>
          <w:p w14:paraId="26EBFFF1" w14:textId="4A53CE9A" w:rsidR="0019008E" w:rsidRPr="0019008E" w:rsidRDefault="00C948F5" w:rsidP="0019008E">
            <w:pPr>
              <w:pStyle w:val="retraitcasecocher"/>
              <w:jc w:val="both"/>
            </w:pPr>
            <w:r>
              <w:fldChar w:fldCharType="begin">
                <w:ffData>
                  <w:name w:val="Texte62"/>
                  <w:enabled/>
                  <w:calcOnExit w:val="0"/>
                  <w:textInput/>
                </w:ffData>
              </w:fldChar>
            </w:r>
            <w:bookmarkStart w:id="82" w:name="Texte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1146" w:type="dxa"/>
            <w:vAlign w:val="center"/>
          </w:tcPr>
          <w:p w14:paraId="46C6809D" w14:textId="471B3A1E" w:rsidR="0019008E" w:rsidRPr="0019008E" w:rsidRDefault="00C948F5" w:rsidP="0019008E">
            <w:pPr>
              <w:pStyle w:val="retraitcasecocher"/>
              <w:jc w:val="both"/>
            </w:pPr>
            <w:r>
              <w:fldChar w:fldCharType="begin">
                <w:ffData>
                  <w:name w:val="Texte63"/>
                  <w:enabled/>
                  <w:calcOnExit w:val="0"/>
                  <w:textInput/>
                </w:ffData>
              </w:fldChar>
            </w:r>
            <w:bookmarkStart w:id="83" w:name="Texte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273" w:type="dxa"/>
            <w:vAlign w:val="center"/>
          </w:tcPr>
          <w:p w14:paraId="4840EC7D" w14:textId="2A2E9650" w:rsidR="0019008E" w:rsidRPr="0019008E" w:rsidRDefault="00C948F5" w:rsidP="0019008E">
            <w:pPr>
              <w:pStyle w:val="retraitcasecocher"/>
              <w:jc w:val="both"/>
            </w:pPr>
            <w:r>
              <w:fldChar w:fldCharType="begin">
                <w:ffData>
                  <w:name w:val="Texte64"/>
                  <w:enabled/>
                  <w:calcOnExit w:val="0"/>
                  <w:textInput/>
                </w:ffData>
              </w:fldChar>
            </w:r>
            <w:bookmarkStart w:id="84" w:name="Texte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108" w:type="dxa"/>
            <w:vAlign w:val="center"/>
          </w:tcPr>
          <w:p w14:paraId="7DBD4EFF" w14:textId="1DC51E33" w:rsidR="0019008E" w:rsidRPr="0019008E" w:rsidRDefault="00C948F5" w:rsidP="0019008E">
            <w:pPr>
              <w:pStyle w:val="retraitcasecocher"/>
              <w:jc w:val="both"/>
            </w:pPr>
            <w:r>
              <w:fldChar w:fldCharType="begin">
                <w:ffData>
                  <w:name w:val="Texte65"/>
                  <w:enabled/>
                  <w:calcOnExit w:val="0"/>
                  <w:textInput/>
                </w:ffData>
              </w:fldChar>
            </w:r>
            <w:bookmarkStart w:id="85" w:name="Texte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1264" w:type="dxa"/>
            <w:vAlign w:val="center"/>
          </w:tcPr>
          <w:p w14:paraId="628C99CD" w14:textId="54DBF8E0" w:rsidR="0019008E" w:rsidRPr="0019008E" w:rsidRDefault="00C948F5" w:rsidP="0019008E">
            <w:pPr>
              <w:pStyle w:val="retraitcasecocher"/>
              <w:jc w:val="both"/>
            </w:pPr>
            <w:r>
              <w:fldChar w:fldCharType="begin">
                <w:ffData>
                  <w:name w:val="Texte66"/>
                  <w:enabled/>
                  <w:calcOnExit w:val="0"/>
                  <w:textInput/>
                </w:ffData>
              </w:fldChar>
            </w:r>
            <w:bookmarkStart w:id="86" w:name="Texte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1194" w:type="dxa"/>
            <w:vAlign w:val="center"/>
          </w:tcPr>
          <w:p w14:paraId="46F52F67" w14:textId="63826931" w:rsidR="0019008E" w:rsidRPr="0019008E" w:rsidRDefault="00C948F5" w:rsidP="0019008E">
            <w:pPr>
              <w:pStyle w:val="retraitcasecocher"/>
              <w:jc w:val="both"/>
            </w:pPr>
            <w:r>
              <w:fldChar w:fldCharType="begin">
                <w:ffData>
                  <w:name w:val="Texte67"/>
                  <w:enabled/>
                  <w:calcOnExit w:val="0"/>
                  <w:textInput/>
                </w:ffData>
              </w:fldChar>
            </w:r>
            <w:bookmarkStart w:id="87" w:name="Texte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r w:rsidR="0019008E" w:rsidRPr="0019008E" w14:paraId="71BF2A11" w14:textId="77777777" w:rsidTr="005E22A5">
        <w:trPr>
          <w:trHeight w:val="554"/>
        </w:trPr>
        <w:tc>
          <w:tcPr>
            <w:tcW w:w="1773" w:type="dxa"/>
            <w:vAlign w:val="center"/>
          </w:tcPr>
          <w:p w14:paraId="4ACF5610" w14:textId="5BD710C2" w:rsidR="0019008E" w:rsidRPr="0019008E" w:rsidRDefault="005E22A5" w:rsidP="005E22A5">
            <w:pPr>
              <w:pStyle w:val="retraitcasecocher"/>
              <w:ind w:left="0" w:firstLine="0"/>
            </w:pPr>
            <w:r w:rsidRPr="0019008E">
              <w:rPr>
                <w:b/>
              </w:rPr>
              <w:t>HEURE DU REPAS</w:t>
            </w:r>
            <w:r>
              <w:rPr>
                <w:b/>
              </w:rPr>
              <w:t xml:space="preserve">  </w:t>
            </w:r>
          </w:p>
        </w:tc>
        <w:tc>
          <w:tcPr>
            <w:tcW w:w="1312" w:type="dxa"/>
            <w:vAlign w:val="center"/>
          </w:tcPr>
          <w:p w14:paraId="0F2572DD" w14:textId="744BC787" w:rsidR="0019008E" w:rsidRPr="0019008E" w:rsidRDefault="00C948F5" w:rsidP="0019008E">
            <w:pPr>
              <w:pStyle w:val="retraitcasecocher"/>
              <w:jc w:val="both"/>
            </w:pPr>
            <w:r>
              <w:fldChar w:fldCharType="begin">
                <w:ffData>
                  <w:name w:val="Texte68"/>
                  <w:enabled/>
                  <w:calcOnExit w:val="0"/>
                  <w:textInput/>
                </w:ffData>
              </w:fldChar>
            </w:r>
            <w:bookmarkStart w:id="88" w:name="Texte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131" w:type="dxa"/>
            <w:vAlign w:val="center"/>
          </w:tcPr>
          <w:p w14:paraId="2AB453F7" w14:textId="656FDECD" w:rsidR="0019008E" w:rsidRPr="0019008E" w:rsidRDefault="00C948F5" w:rsidP="0019008E">
            <w:pPr>
              <w:pStyle w:val="retraitcasecocher"/>
              <w:jc w:val="both"/>
            </w:pPr>
            <w:r>
              <w:fldChar w:fldCharType="begin">
                <w:ffData>
                  <w:name w:val="Texte69"/>
                  <w:enabled/>
                  <w:calcOnExit w:val="0"/>
                  <w:textInput/>
                </w:ffData>
              </w:fldChar>
            </w:r>
            <w:bookmarkStart w:id="89" w:name="Texte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1146" w:type="dxa"/>
            <w:vAlign w:val="center"/>
          </w:tcPr>
          <w:p w14:paraId="6305EFBD" w14:textId="108E1241" w:rsidR="0019008E" w:rsidRPr="0019008E" w:rsidRDefault="00C948F5" w:rsidP="0019008E">
            <w:pPr>
              <w:pStyle w:val="retraitcasecocher"/>
              <w:jc w:val="both"/>
            </w:pPr>
            <w:r>
              <w:fldChar w:fldCharType="begin">
                <w:ffData>
                  <w:name w:val="Texte70"/>
                  <w:enabled/>
                  <w:calcOnExit w:val="0"/>
                  <w:textInput/>
                </w:ffData>
              </w:fldChar>
            </w:r>
            <w:bookmarkStart w:id="90" w:name="Texte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1273" w:type="dxa"/>
            <w:vAlign w:val="center"/>
          </w:tcPr>
          <w:p w14:paraId="75CB0AA9" w14:textId="2BEC1455" w:rsidR="0019008E" w:rsidRPr="0019008E" w:rsidRDefault="00C948F5" w:rsidP="0019008E">
            <w:pPr>
              <w:pStyle w:val="retraitcasecocher"/>
              <w:jc w:val="both"/>
            </w:pPr>
            <w:r>
              <w:fldChar w:fldCharType="begin">
                <w:ffData>
                  <w:name w:val="Texte71"/>
                  <w:enabled/>
                  <w:calcOnExit w:val="0"/>
                  <w:textInput/>
                </w:ffData>
              </w:fldChar>
            </w:r>
            <w:bookmarkStart w:id="91" w:name="Texte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1108" w:type="dxa"/>
            <w:vAlign w:val="center"/>
          </w:tcPr>
          <w:p w14:paraId="0964EFE8" w14:textId="56C1CD9A" w:rsidR="0019008E" w:rsidRPr="0019008E" w:rsidRDefault="00C948F5" w:rsidP="0019008E">
            <w:pPr>
              <w:pStyle w:val="retraitcasecocher"/>
              <w:jc w:val="both"/>
            </w:pPr>
            <w:r>
              <w:fldChar w:fldCharType="begin">
                <w:ffData>
                  <w:name w:val="Texte72"/>
                  <w:enabled/>
                  <w:calcOnExit w:val="0"/>
                  <w:textInput/>
                </w:ffData>
              </w:fldChar>
            </w:r>
            <w:bookmarkStart w:id="92" w:name="Texte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264" w:type="dxa"/>
            <w:vAlign w:val="center"/>
          </w:tcPr>
          <w:p w14:paraId="00544A29" w14:textId="665AD021" w:rsidR="0019008E" w:rsidRPr="0019008E" w:rsidRDefault="00C948F5" w:rsidP="0019008E">
            <w:pPr>
              <w:pStyle w:val="retraitcasecocher"/>
              <w:jc w:val="both"/>
            </w:pPr>
            <w:r>
              <w:fldChar w:fldCharType="begin">
                <w:ffData>
                  <w:name w:val="Texte73"/>
                  <w:enabled/>
                  <w:calcOnExit w:val="0"/>
                  <w:textInput/>
                </w:ffData>
              </w:fldChar>
            </w:r>
            <w:bookmarkStart w:id="93" w:name="Texte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1194" w:type="dxa"/>
            <w:vAlign w:val="center"/>
          </w:tcPr>
          <w:p w14:paraId="3CADC72F" w14:textId="176D3FBE" w:rsidR="0019008E" w:rsidRPr="0019008E" w:rsidRDefault="00C948F5" w:rsidP="0019008E">
            <w:pPr>
              <w:pStyle w:val="retraitcasecocher"/>
              <w:jc w:val="both"/>
            </w:pPr>
            <w:r>
              <w:fldChar w:fldCharType="begin">
                <w:ffData>
                  <w:name w:val="Texte74"/>
                  <w:enabled/>
                  <w:calcOnExit w:val="0"/>
                  <w:textInput/>
                </w:ffData>
              </w:fldChar>
            </w:r>
            <w:bookmarkStart w:id="94" w:name="Texte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r>
      <w:tr w:rsidR="005E22A5" w:rsidRPr="0019008E" w14:paraId="3F4E1C7B" w14:textId="77777777" w:rsidTr="005E22A5">
        <w:trPr>
          <w:trHeight w:val="284"/>
        </w:trPr>
        <w:tc>
          <w:tcPr>
            <w:tcW w:w="1773" w:type="dxa"/>
            <w:vMerge w:val="restart"/>
            <w:vAlign w:val="center"/>
          </w:tcPr>
          <w:p w14:paraId="2DF99CD1" w14:textId="1D4AF82A" w:rsidR="005E22A5" w:rsidRPr="0019008E" w:rsidRDefault="005E22A5" w:rsidP="005E22A5">
            <w:pPr>
              <w:pStyle w:val="retraitcasecocher"/>
              <w:ind w:left="0" w:firstLine="0"/>
              <w:rPr>
                <w:b/>
              </w:rPr>
            </w:pPr>
            <w:r w:rsidRPr="0019008E">
              <w:rPr>
                <w:b/>
              </w:rPr>
              <w:t>HEURE DES COLLATIONS</w:t>
            </w:r>
          </w:p>
        </w:tc>
        <w:tc>
          <w:tcPr>
            <w:tcW w:w="1312" w:type="dxa"/>
            <w:tcBorders>
              <w:bottom w:val="nil"/>
            </w:tcBorders>
            <w:vAlign w:val="center"/>
          </w:tcPr>
          <w:p w14:paraId="5C01CFF9" w14:textId="7863D5FC" w:rsidR="005E22A5" w:rsidRPr="00C948F5" w:rsidRDefault="005E22A5" w:rsidP="005E22A5">
            <w:pPr>
              <w:pStyle w:val="retraitcasecocher"/>
              <w:jc w:val="both"/>
              <w:rPr>
                <w:b/>
                <w:sz w:val="16"/>
                <w:szCs w:val="16"/>
              </w:rPr>
            </w:pPr>
            <w:r w:rsidRPr="00C948F5">
              <w:rPr>
                <w:b/>
                <w:sz w:val="16"/>
                <w:szCs w:val="16"/>
              </w:rPr>
              <w:t xml:space="preserve">AM : </w:t>
            </w:r>
            <w:r w:rsidR="00C948F5" w:rsidRPr="00C948F5">
              <w:rPr>
                <w:b/>
                <w:sz w:val="16"/>
                <w:szCs w:val="16"/>
              </w:rPr>
              <w:fldChar w:fldCharType="begin">
                <w:ffData>
                  <w:name w:val="Texte75"/>
                  <w:enabled/>
                  <w:calcOnExit w:val="0"/>
                  <w:textInput/>
                </w:ffData>
              </w:fldChar>
            </w:r>
            <w:bookmarkStart w:id="95" w:name="Texte75"/>
            <w:r w:rsidR="00C948F5" w:rsidRPr="00C948F5">
              <w:rPr>
                <w:b/>
                <w:sz w:val="16"/>
                <w:szCs w:val="16"/>
              </w:rPr>
              <w:instrText xml:space="preserve"> FORMTEXT </w:instrText>
            </w:r>
            <w:r w:rsidR="00C948F5" w:rsidRPr="00C948F5">
              <w:rPr>
                <w:b/>
                <w:sz w:val="16"/>
                <w:szCs w:val="16"/>
              </w:rPr>
            </w:r>
            <w:r w:rsidR="00C948F5" w:rsidRPr="00C948F5">
              <w:rPr>
                <w:b/>
                <w:sz w:val="16"/>
                <w:szCs w:val="16"/>
              </w:rPr>
              <w:fldChar w:fldCharType="separate"/>
            </w:r>
            <w:r w:rsidR="00C948F5" w:rsidRPr="00C948F5">
              <w:rPr>
                <w:b/>
                <w:noProof/>
                <w:sz w:val="16"/>
                <w:szCs w:val="16"/>
              </w:rPr>
              <w:t> </w:t>
            </w:r>
            <w:r w:rsidR="00C948F5" w:rsidRPr="00C948F5">
              <w:rPr>
                <w:b/>
                <w:noProof/>
                <w:sz w:val="16"/>
                <w:szCs w:val="16"/>
              </w:rPr>
              <w:t> </w:t>
            </w:r>
            <w:r w:rsidR="00C948F5" w:rsidRPr="00C948F5">
              <w:rPr>
                <w:b/>
                <w:noProof/>
                <w:sz w:val="16"/>
                <w:szCs w:val="16"/>
              </w:rPr>
              <w:t> </w:t>
            </w:r>
            <w:r w:rsidR="00C948F5" w:rsidRPr="00C948F5">
              <w:rPr>
                <w:b/>
                <w:noProof/>
                <w:sz w:val="16"/>
                <w:szCs w:val="16"/>
              </w:rPr>
              <w:t> </w:t>
            </w:r>
            <w:r w:rsidR="00C948F5" w:rsidRPr="00C948F5">
              <w:rPr>
                <w:b/>
                <w:noProof/>
                <w:sz w:val="16"/>
                <w:szCs w:val="16"/>
              </w:rPr>
              <w:t> </w:t>
            </w:r>
            <w:r w:rsidR="00C948F5" w:rsidRPr="00C948F5">
              <w:rPr>
                <w:b/>
                <w:sz w:val="16"/>
                <w:szCs w:val="16"/>
              </w:rPr>
              <w:fldChar w:fldCharType="end"/>
            </w:r>
            <w:bookmarkEnd w:id="95"/>
          </w:p>
        </w:tc>
        <w:tc>
          <w:tcPr>
            <w:tcW w:w="1131" w:type="dxa"/>
            <w:tcBorders>
              <w:bottom w:val="nil"/>
            </w:tcBorders>
            <w:vAlign w:val="center"/>
          </w:tcPr>
          <w:p w14:paraId="4C945953" w14:textId="511D8287" w:rsidR="005E22A5" w:rsidRPr="00C948F5" w:rsidRDefault="005E22A5" w:rsidP="00C948F5">
            <w:pPr>
              <w:pStyle w:val="retraitcasecocher"/>
              <w:ind w:right="-115"/>
              <w:jc w:val="both"/>
              <w:rPr>
                <w:b/>
                <w:sz w:val="16"/>
                <w:szCs w:val="16"/>
              </w:rPr>
            </w:pPr>
            <w:r w:rsidRPr="00C948F5">
              <w:rPr>
                <w:b/>
                <w:sz w:val="16"/>
                <w:szCs w:val="16"/>
              </w:rPr>
              <w:t xml:space="preserve">AM : </w:t>
            </w:r>
            <w:r w:rsidR="00C948F5">
              <w:rPr>
                <w:b/>
                <w:sz w:val="16"/>
                <w:szCs w:val="16"/>
              </w:rPr>
              <w:fldChar w:fldCharType="begin">
                <w:ffData>
                  <w:name w:val="Texte76"/>
                  <w:enabled/>
                  <w:calcOnExit w:val="0"/>
                  <w:textInput/>
                </w:ffData>
              </w:fldChar>
            </w:r>
            <w:bookmarkStart w:id="96" w:name="Texte76"/>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96"/>
          </w:p>
        </w:tc>
        <w:tc>
          <w:tcPr>
            <w:tcW w:w="1146" w:type="dxa"/>
            <w:tcBorders>
              <w:bottom w:val="nil"/>
            </w:tcBorders>
            <w:vAlign w:val="center"/>
          </w:tcPr>
          <w:p w14:paraId="7233A522" w14:textId="4AA1E0B0" w:rsidR="005E22A5" w:rsidRPr="00C948F5" w:rsidRDefault="005E22A5" w:rsidP="005E22A5">
            <w:pPr>
              <w:pStyle w:val="retraitcasecocher"/>
              <w:jc w:val="both"/>
              <w:rPr>
                <w:b/>
                <w:sz w:val="16"/>
                <w:szCs w:val="16"/>
              </w:rPr>
            </w:pPr>
            <w:r w:rsidRPr="00C948F5">
              <w:rPr>
                <w:b/>
                <w:sz w:val="16"/>
                <w:szCs w:val="16"/>
              </w:rPr>
              <w:t>AM :</w:t>
            </w:r>
            <w:r w:rsidR="00C948F5">
              <w:rPr>
                <w:b/>
                <w:sz w:val="16"/>
                <w:szCs w:val="16"/>
              </w:rPr>
              <w:fldChar w:fldCharType="begin">
                <w:ffData>
                  <w:name w:val="Texte77"/>
                  <w:enabled/>
                  <w:calcOnExit w:val="0"/>
                  <w:textInput/>
                </w:ffData>
              </w:fldChar>
            </w:r>
            <w:bookmarkStart w:id="97" w:name="Texte77"/>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97"/>
            <w:r w:rsidRPr="00C948F5">
              <w:rPr>
                <w:b/>
                <w:sz w:val="16"/>
                <w:szCs w:val="16"/>
              </w:rPr>
              <w:t xml:space="preserve"> </w:t>
            </w:r>
          </w:p>
        </w:tc>
        <w:tc>
          <w:tcPr>
            <w:tcW w:w="1273" w:type="dxa"/>
            <w:tcBorders>
              <w:bottom w:val="nil"/>
            </w:tcBorders>
            <w:vAlign w:val="center"/>
          </w:tcPr>
          <w:p w14:paraId="4252FD57" w14:textId="7781551D" w:rsidR="005E22A5" w:rsidRPr="00C948F5" w:rsidRDefault="005E22A5" w:rsidP="005E22A5">
            <w:pPr>
              <w:pStyle w:val="retraitcasecocher"/>
              <w:jc w:val="both"/>
              <w:rPr>
                <w:b/>
                <w:sz w:val="16"/>
                <w:szCs w:val="16"/>
              </w:rPr>
            </w:pPr>
            <w:r w:rsidRPr="00C948F5">
              <w:rPr>
                <w:b/>
                <w:sz w:val="16"/>
                <w:szCs w:val="16"/>
              </w:rPr>
              <w:t xml:space="preserve">AM : </w:t>
            </w:r>
            <w:r w:rsidR="00C948F5">
              <w:rPr>
                <w:b/>
                <w:sz w:val="16"/>
                <w:szCs w:val="16"/>
              </w:rPr>
              <w:fldChar w:fldCharType="begin">
                <w:ffData>
                  <w:name w:val="Texte78"/>
                  <w:enabled/>
                  <w:calcOnExit w:val="0"/>
                  <w:textInput/>
                </w:ffData>
              </w:fldChar>
            </w:r>
            <w:bookmarkStart w:id="98" w:name="Texte78"/>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98"/>
          </w:p>
        </w:tc>
        <w:tc>
          <w:tcPr>
            <w:tcW w:w="1108" w:type="dxa"/>
            <w:tcBorders>
              <w:bottom w:val="nil"/>
            </w:tcBorders>
            <w:vAlign w:val="center"/>
          </w:tcPr>
          <w:p w14:paraId="04CDD358" w14:textId="6DB4E6D9" w:rsidR="005E22A5" w:rsidRPr="00C948F5" w:rsidRDefault="005E22A5" w:rsidP="005E22A5">
            <w:pPr>
              <w:pStyle w:val="retraitcasecocher"/>
              <w:jc w:val="both"/>
              <w:rPr>
                <w:b/>
                <w:sz w:val="16"/>
                <w:szCs w:val="16"/>
              </w:rPr>
            </w:pPr>
            <w:r w:rsidRPr="00C948F5">
              <w:rPr>
                <w:b/>
                <w:sz w:val="16"/>
                <w:szCs w:val="16"/>
              </w:rPr>
              <w:t xml:space="preserve">AM : </w:t>
            </w:r>
            <w:r w:rsidR="00C948F5">
              <w:rPr>
                <w:b/>
                <w:sz w:val="16"/>
                <w:szCs w:val="16"/>
              </w:rPr>
              <w:fldChar w:fldCharType="begin">
                <w:ffData>
                  <w:name w:val="Texte79"/>
                  <w:enabled/>
                  <w:calcOnExit w:val="0"/>
                  <w:textInput/>
                </w:ffData>
              </w:fldChar>
            </w:r>
            <w:bookmarkStart w:id="99" w:name="Texte79"/>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99"/>
          </w:p>
        </w:tc>
        <w:tc>
          <w:tcPr>
            <w:tcW w:w="1264" w:type="dxa"/>
            <w:tcBorders>
              <w:bottom w:val="nil"/>
            </w:tcBorders>
            <w:vAlign w:val="center"/>
          </w:tcPr>
          <w:p w14:paraId="67317730" w14:textId="048F6375" w:rsidR="005E22A5" w:rsidRPr="00C948F5" w:rsidRDefault="005E22A5" w:rsidP="005E22A5">
            <w:pPr>
              <w:pStyle w:val="retraitcasecocher"/>
              <w:jc w:val="both"/>
              <w:rPr>
                <w:b/>
                <w:sz w:val="16"/>
                <w:szCs w:val="16"/>
              </w:rPr>
            </w:pPr>
            <w:r w:rsidRPr="00C948F5">
              <w:rPr>
                <w:b/>
                <w:sz w:val="16"/>
                <w:szCs w:val="16"/>
              </w:rPr>
              <w:t>AM :</w:t>
            </w:r>
            <w:r w:rsidR="00C948F5">
              <w:rPr>
                <w:b/>
                <w:sz w:val="16"/>
                <w:szCs w:val="16"/>
              </w:rPr>
              <w:fldChar w:fldCharType="begin">
                <w:ffData>
                  <w:name w:val="Texte80"/>
                  <w:enabled/>
                  <w:calcOnExit w:val="0"/>
                  <w:textInput/>
                </w:ffData>
              </w:fldChar>
            </w:r>
            <w:bookmarkStart w:id="100" w:name="Texte80"/>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100"/>
          </w:p>
        </w:tc>
        <w:tc>
          <w:tcPr>
            <w:tcW w:w="1194" w:type="dxa"/>
            <w:tcBorders>
              <w:bottom w:val="nil"/>
            </w:tcBorders>
            <w:vAlign w:val="center"/>
          </w:tcPr>
          <w:p w14:paraId="6FB64A52" w14:textId="1DDFBEA9" w:rsidR="005E22A5" w:rsidRPr="00C948F5" w:rsidRDefault="005E22A5" w:rsidP="005E22A5">
            <w:pPr>
              <w:pStyle w:val="retraitcasecocher"/>
              <w:jc w:val="both"/>
              <w:rPr>
                <w:b/>
                <w:sz w:val="16"/>
                <w:szCs w:val="16"/>
              </w:rPr>
            </w:pPr>
            <w:r w:rsidRPr="00C948F5">
              <w:rPr>
                <w:b/>
                <w:sz w:val="16"/>
                <w:szCs w:val="16"/>
              </w:rPr>
              <w:t>AM :</w:t>
            </w:r>
            <w:r w:rsidR="00C948F5">
              <w:rPr>
                <w:b/>
                <w:sz w:val="16"/>
                <w:szCs w:val="16"/>
              </w:rPr>
              <w:fldChar w:fldCharType="begin">
                <w:ffData>
                  <w:name w:val="Texte81"/>
                  <w:enabled/>
                  <w:calcOnExit w:val="0"/>
                  <w:textInput/>
                </w:ffData>
              </w:fldChar>
            </w:r>
            <w:bookmarkStart w:id="101" w:name="Texte81"/>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101"/>
            <w:r w:rsidRPr="00C948F5">
              <w:rPr>
                <w:b/>
                <w:sz w:val="16"/>
                <w:szCs w:val="16"/>
              </w:rPr>
              <w:t xml:space="preserve"> </w:t>
            </w:r>
          </w:p>
        </w:tc>
      </w:tr>
      <w:tr w:rsidR="005E22A5" w:rsidRPr="0019008E" w14:paraId="73184949" w14:textId="77777777" w:rsidTr="007E3C67">
        <w:trPr>
          <w:trHeight w:val="284"/>
        </w:trPr>
        <w:tc>
          <w:tcPr>
            <w:tcW w:w="1773" w:type="dxa"/>
            <w:vMerge/>
            <w:vAlign w:val="center"/>
          </w:tcPr>
          <w:p w14:paraId="32A77BB8" w14:textId="77777777" w:rsidR="005E22A5" w:rsidRPr="0019008E" w:rsidRDefault="005E22A5" w:rsidP="005E22A5">
            <w:pPr>
              <w:pStyle w:val="retraitcasecocher"/>
              <w:jc w:val="both"/>
              <w:rPr>
                <w:b/>
              </w:rPr>
            </w:pPr>
          </w:p>
        </w:tc>
        <w:tc>
          <w:tcPr>
            <w:tcW w:w="1312" w:type="dxa"/>
            <w:tcBorders>
              <w:top w:val="nil"/>
              <w:bottom w:val="single" w:sz="4" w:space="0" w:color="000000" w:themeColor="text1"/>
            </w:tcBorders>
            <w:vAlign w:val="center"/>
          </w:tcPr>
          <w:p w14:paraId="5E41FDEF" w14:textId="65DF7317" w:rsidR="005E22A5" w:rsidRPr="00C948F5" w:rsidRDefault="005E22A5" w:rsidP="005E22A5">
            <w:pPr>
              <w:pStyle w:val="retraitcasecocher"/>
              <w:jc w:val="both"/>
              <w:rPr>
                <w:sz w:val="16"/>
                <w:szCs w:val="16"/>
              </w:rPr>
            </w:pPr>
            <w:r w:rsidRPr="00C948F5">
              <w:rPr>
                <w:b/>
                <w:sz w:val="16"/>
                <w:szCs w:val="16"/>
              </w:rPr>
              <w:t>PM :</w:t>
            </w:r>
            <w:r w:rsidRPr="00C948F5">
              <w:rPr>
                <w:sz w:val="16"/>
                <w:szCs w:val="16"/>
              </w:rPr>
              <w:t xml:space="preserve"> </w:t>
            </w:r>
            <w:r w:rsidR="00C948F5">
              <w:rPr>
                <w:sz w:val="16"/>
                <w:szCs w:val="16"/>
              </w:rPr>
              <w:fldChar w:fldCharType="begin">
                <w:ffData>
                  <w:name w:val="Texte82"/>
                  <w:enabled/>
                  <w:calcOnExit w:val="0"/>
                  <w:textInput/>
                </w:ffData>
              </w:fldChar>
            </w:r>
            <w:bookmarkStart w:id="102" w:name="Texte82"/>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2"/>
          </w:p>
        </w:tc>
        <w:tc>
          <w:tcPr>
            <w:tcW w:w="1131" w:type="dxa"/>
            <w:tcBorders>
              <w:top w:val="nil"/>
              <w:bottom w:val="single" w:sz="4" w:space="0" w:color="000000" w:themeColor="text1"/>
            </w:tcBorders>
            <w:vAlign w:val="center"/>
          </w:tcPr>
          <w:p w14:paraId="24B7AD97" w14:textId="1C53BDE2" w:rsidR="005E22A5" w:rsidRPr="00C948F5" w:rsidRDefault="005E22A5" w:rsidP="005E22A5">
            <w:pPr>
              <w:pStyle w:val="retraitcasecocher"/>
              <w:jc w:val="both"/>
              <w:rPr>
                <w:sz w:val="16"/>
                <w:szCs w:val="16"/>
              </w:rPr>
            </w:pPr>
            <w:r w:rsidRPr="00C948F5">
              <w:rPr>
                <w:b/>
                <w:sz w:val="16"/>
                <w:szCs w:val="16"/>
              </w:rPr>
              <w:t>PM :</w:t>
            </w:r>
            <w:r w:rsidRPr="00C948F5">
              <w:rPr>
                <w:sz w:val="16"/>
                <w:szCs w:val="16"/>
              </w:rPr>
              <w:t xml:space="preserve"> </w:t>
            </w:r>
            <w:r w:rsidR="00C948F5">
              <w:rPr>
                <w:sz w:val="16"/>
                <w:szCs w:val="16"/>
              </w:rPr>
              <w:fldChar w:fldCharType="begin">
                <w:ffData>
                  <w:name w:val="Texte83"/>
                  <w:enabled/>
                  <w:calcOnExit w:val="0"/>
                  <w:textInput/>
                </w:ffData>
              </w:fldChar>
            </w:r>
            <w:bookmarkStart w:id="103" w:name="Texte83"/>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3"/>
          </w:p>
        </w:tc>
        <w:tc>
          <w:tcPr>
            <w:tcW w:w="1146" w:type="dxa"/>
            <w:tcBorders>
              <w:top w:val="nil"/>
              <w:bottom w:val="single" w:sz="4" w:space="0" w:color="000000" w:themeColor="text1"/>
            </w:tcBorders>
            <w:vAlign w:val="center"/>
          </w:tcPr>
          <w:p w14:paraId="358B45AF" w14:textId="294F3B70" w:rsidR="005E22A5" w:rsidRPr="00C948F5" w:rsidRDefault="005E22A5" w:rsidP="005E22A5">
            <w:pPr>
              <w:pStyle w:val="retraitcasecocher"/>
              <w:jc w:val="both"/>
              <w:rPr>
                <w:sz w:val="16"/>
                <w:szCs w:val="16"/>
              </w:rPr>
            </w:pPr>
            <w:r w:rsidRPr="00C948F5">
              <w:rPr>
                <w:b/>
                <w:sz w:val="16"/>
                <w:szCs w:val="16"/>
              </w:rPr>
              <w:t>PM</w:t>
            </w:r>
            <w:r w:rsidR="00C948F5">
              <w:rPr>
                <w:b/>
                <w:sz w:val="16"/>
                <w:szCs w:val="16"/>
              </w:rPr>
              <w:t> :</w:t>
            </w:r>
            <w:r w:rsidR="00C948F5">
              <w:rPr>
                <w:sz w:val="16"/>
                <w:szCs w:val="16"/>
              </w:rPr>
              <w:fldChar w:fldCharType="begin">
                <w:ffData>
                  <w:name w:val="Texte84"/>
                  <w:enabled/>
                  <w:calcOnExit w:val="0"/>
                  <w:textInput/>
                </w:ffData>
              </w:fldChar>
            </w:r>
            <w:bookmarkStart w:id="104" w:name="Texte84"/>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4"/>
          </w:p>
        </w:tc>
        <w:tc>
          <w:tcPr>
            <w:tcW w:w="1273" w:type="dxa"/>
            <w:tcBorders>
              <w:top w:val="nil"/>
              <w:bottom w:val="single" w:sz="4" w:space="0" w:color="000000" w:themeColor="text1"/>
            </w:tcBorders>
            <w:vAlign w:val="center"/>
          </w:tcPr>
          <w:p w14:paraId="3AFD1D85" w14:textId="1E206240" w:rsidR="005E22A5" w:rsidRPr="00C948F5" w:rsidRDefault="005E22A5" w:rsidP="005E22A5">
            <w:pPr>
              <w:pStyle w:val="retraitcasecocher"/>
              <w:jc w:val="both"/>
              <w:rPr>
                <w:sz w:val="16"/>
                <w:szCs w:val="16"/>
              </w:rPr>
            </w:pPr>
            <w:r w:rsidRPr="00C948F5">
              <w:rPr>
                <w:b/>
                <w:sz w:val="16"/>
                <w:szCs w:val="16"/>
              </w:rPr>
              <w:t>PM :</w:t>
            </w:r>
            <w:r w:rsidRPr="00C948F5">
              <w:rPr>
                <w:sz w:val="16"/>
                <w:szCs w:val="16"/>
              </w:rPr>
              <w:t xml:space="preserve"> </w:t>
            </w:r>
            <w:r w:rsidR="00C948F5">
              <w:rPr>
                <w:sz w:val="16"/>
                <w:szCs w:val="16"/>
              </w:rPr>
              <w:fldChar w:fldCharType="begin">
                <w:ffData>
                  <w:name w:val="Texte85"/>
                  <w:enabled/>
                  <w:calcOnExit w:val="0"/>
                  <w:textInput/>
                </w:ffData>
              </w:fldChar>
            </w:r>
            <w:bookmarkStart w:id="105" w:name="Texte85"/>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5"/>
          </w:p>
        </w:tc>
        <w:tc>
          <w:tcPr>
            <w:tcW w:w="1108" w:type="dxa"/>
            <w:tcBorders>
              <w:top w:val="nil"/>
              <w:bottom w:val="single" w:sz="4" w:space="0" w:color="000000" w:themeColor="text1"/>
            </w:tcBorders>
            <w:vAlign w:val="center"/>
          </w:tcPr>
          <w:p w14:paraId="1B625415" w14:textId="69E3FB18" w:rsidR="005E22A5" w:rsidRPr="00C948F5" w:rsidRDefault="005E22A5" w:rsidP="005E22A5">
            <w:pPr>
              <w:pStyle w:val="retraitcasecocher"/>
              <w:jc w:val="both"/>
              <w:rPr>
                <w:sz w:val="16"/>
                <w:szCs w:val="16"/>
              </w:rPr>
            </w:pPr>
            <w:r w:rsidRPr="00C948F5">
              <w:rPr>
                <w:b/>
                <w:sz w:val="16"/>
                <w:szCs w:val="16"/>
              </w:rPr>
              <w:t>PM :</w:t>
            </w:r>
            <w:r w:rsidRPr="00C948F5">
              <w:rPr>
                <w:sz w:val="16"/>
                <w:szCs w:val="16"/>
              </w:rPr>
              <w:t xml:space="preserve"> </w:t>
            </w:r>
            <w:r w:rsidR="00C948F5">
              <w:rPr>
                <w:sz w:val="16"/>
                <w:szCs w:val="16"/>
              </w:rPr>
              <w:fldChar w:fldCharType="begin">
                <w:ffData>
                  <w:name w:val="Texte86"/>
                  <w:enabled/>
                  <w:calcOnExit w:val="0"/>
                  <w:textInput/>
                </w:ffData>
              </w:fldChar>
            </w:r>
            <w:bookmarkStart w:id="106" w:name="Texte86"/>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6"/>
          </w:p>
        </w:tc>
        <w:tc>
          <w:tcPr>
            <w:tcW w:w="1264" w:type="dxa"/>
            <w:tcBorders>
              <w:top w:val="nil"/>
              <w:bottom w:val="single" w:sz="4" w:space="0" w:color="000000" w:themeColor="text1"/>
            </w:tcBorders>
            <w:vAlign w:val="center"/>
          </w:tcPr>
          <w:p w14:paraId="26405829" w14:textId="761DAD3C" w:rsidR="005E22A5" w:rsidRPr="00C948F5" w:rsidRDefault="005E22A5" w:rsidP="005E22A5">
            <w:pPr>
              <w:pStyle w:val="retraitcasecocher"/>
              <w:jc w:val="both"/>
              <w:rPr>
                <w:sz w:val="16"/>
                <w:szCs w:val="16"/>
              </w:rPr>
            </w:pPr>
            <w:r w:rsidRPr="00C948F5">
              <w:rPr>
                <w:b/>
                <w:sz w:val="16"/>
                <w:szCs w:val="16"/>
              </w:rPr>
              <w:t>PM :</w:t>
            </w:r>
            <w:r w:rsidR="00C948F5">
              <w:rPr>
                <w:b/>
                <w:sz w:val="16"/>
                <w:szCs w:val="16"/>
              </w:rPr>
              <w:fldChar w:fldCharType="begin">
                <w:ffData>
                  <w:name w:val="Texte87"/>
                  <w:enabled/>
                  <w:calcOnExit w:val="0"/>
                  <w:textInput/>
                </w:ffData>
              </w:fldChar>
            </w:r>
            <w:bookmarkStart w:id="107" w:name="Texte87"/>
            <w:r w:rsidR="00C948F5">
              <w:rPr>
                <w:b/>
                <w:sz w:val="16"/>
                <w:szCs w:val="16"/>
              </w:rPr>
              <w:instrText xml:space="preserve"> FORMTEXT </w:instrText>
            </w:r>
            <w:r w:rsidR="00C948F5">
              <w:rPr>
                <w:b/>
                <w:sz w:val="16"/>
                <w:szCs w:val="16"/>
              </w:rPr>
            </w:r>
            <w:r w:rsidR="00C948F5">
              <w:rPr>
                <w:b/>
                <w:sz w:val="16"/>
                <w:szCs w:val="16"/>
              </w:rPr>
              <w:fldChar w:fldCharType="separate"/>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noProof/>
                <w:sz w:val="16"/>
                <w:szCs w:val="16"/>
              </w:rPr>
              <w:t> </w:t>
            </w:r>
            <w:r w:rsidR="00C948F5">
              <w:rPr>
                <w:b/>
                <w:sz w:val="16"/>
                <w:szCs w:val="16"/>
              </w:rPr>
              <w:fldChar w:fldCharType="end"/>
            </w:r>
            <w:bookmarkEnd w:id="107"/>
            <w:r w:rsidRPr="00C948F5">
              <w:rPr>
                <w:sz w:val="16"/>
                <w:szCs w:val="16"/>
              </w:rPr>
              <w:t xml:space="preserve"> </w:t>
            </w:r>
          </w:p>
        </w:tc>
        <w:tc>
          <w:tcPr>
            <w:tcW w:w="1194" w:type="dxa"/>
            <w:tcBorders>
              <w:top w:val="nil"/>
              <w:bottom w:val="single" w:sz="4" w:space="0" w:color="000000" w:themeColor="text1"/>
            </w:tcBorders>
            <w:vAlign w:val="center"/>
          </w:tcPr>
          <w:p w14:paraId="0D82EF05" w14:textId="09033BCC" w:rsidR="005E22A5" w:rsidRPr="00C948F5" w:rsidRDefault="005E22A5" w:rsidP="005E22A5">
            <w:pPr>
              <w:pStyle w:val="retraitcasecocher"/>
              <w:jc w:val="both"/>
              <w:rPr>
                <w:sz w:val="16"/>
                <w:szCs w:val="16"/>
              </w:rPr>
            </w:pPr>
            <w:r w:rsidRPr="00C948F5">
              <w:rPr>
                <w:b/>
                <w:sz w:val="16"/>
                <w:szCs w:val="16"/>
              </w:rPr>
              <w:t>PM</w:t>
            </w:r>
            <w:r w:rsidR="00C948F5">
              <w:rPr>
                <w:b/>
                <w:sz w:val="16"/>
                <w:szCs w:val="16"/>
              </w:rPr>
              <w:t> :</w:t>
            </w:r>
            <w:r w:rsidRPr="00C948F5">
              <w:rPr>
                <w:sz w:val="16"/>
                <w:szCs w:val="16"/>
              </w:rPr>
              <w:t xml:space="preserve"> </w:t>
            </w:r>
            <w:r w:rsidR="00C948F5">
              <w:rPr>
                <w:sz w:val="16"/>
                <w:szCs w:val="16"/>
              </w:rPr>
              <w:fldChar w:fldCharType="begin">
                <w:ffData>
                  <w:name w:val="Texte88"/>
                  <w:enabled/>
                  <w:calcOnExit w:val="0"/>
                  <w:textInput/>
                </w:ffData>
              </w:fldChar>
            </w:r>
            <w:bookmarkStart w:id="108" w:name="Texte88"/>
            <w:r w:rsidR="00C948F5">
              <w:rPr>
                <w:sz w:val="16"/>
                <w:szCs w:val="16"/>
              </w:rPr>
              <w:instrText xml:space="preserve"> FORMTEXT </w:instrText>
            </w:r>
            <w:r w:rsidR="00C948F5">
              <w:rPr>
                <w:sz w:val="16"/>
                <w:szCs w:val="16"/>
              </w:rPr>
            </w:r>
            <w:r w:rsidR="00C948F5">
              <w:rPr>
                <w:sz w:val="16"/>
                <w:szCs w:val="16"/>
              </w:rPr>
              <w:fldChar w:fldCharType="separate"/>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noProof/>
                <w:sz w:val="16"/>
                <w:szCs w:val="16"/>
              </w:rPr>
              <w:t> </w:t>
            </w:r>
            <w:r w:rsidR="00C948F5">
              <w:rPr>
                <w:sz w:val="16"/>
                <w:szCs w:val="16"/>
              </w:rPr>
              <w:fldChar w:fldCharType="end"/>
            </w:r>
            <w:bookmarkEnd w:id="108"/>
          </w:p>
        </w:tc>
      </w:tr>
      <w:tr w:rsidR="005E22A5" w:rsidRPr="0019008E" w14:paraId="197FB9F5" w14:textId="77777777" w:rsidTr="007E3C67">
        <w:trPr>
          <w:trHeight w:val="522"/>
        </w:trPr>
        <w:tc>
          <w:tcPr>
            <w:tcW w:w="1773" w:type="dxa"/>
            <w:vAlign w:val="center"/>
          </w:tcPr>
          <w:p w14:paraId="38EDD8BE" w14:textId="77777777" w:rsidR="005E22A5" w:rsidRPr="0019008E" w:rsidRDefault="005E22A5" w:rsidP="005E22A5">
            <w:pPr>
              <w:pStyle w:val="retraitcasecocher"/>
              <w:jc w:val="both"/>
              <w:rPr>
                <w:b/>
              </w:rPr>
            </w:pPr>
            <w:r w:rsidRPr="0019008E">
              <w:rPr>
                <w:b/>
              </w:rPr>
              <w:t xml:space="preserve">HEURE DE </w:t>
            </w:r>
          </w:p>
          <w:p w14:paraId="45733B1E" w14:textId="17A0B476" w:rsidR="005E22A5" w:rsidRPr="0019008E" w:rsidRDefault="005E22A5" w:rsidP="005E22A5">
            <w:pPr>
              <w:pStyle w:val="retraitcasecocher"/>
              <w:jc w:val="both"/>
              <w:rPr>
                <w:b/>
              </w:rPr>
            </w:pPr>
            <w:r w:rsidRPr="0019008E">
              <w:rPr>
                <w:b/>
              </w:rPr>
              <w:t>FERMETURE</w:t>
            </w:r>
          </w:p>
        </w:tc>
        <w:tc>
          <w:tcPr>
            <w:tcW w:w="1312" w:type="dxa"/>
            <w:tcBorders>
              <w:top w:val="single" w:sz="4" w:space="0" w:color="000000" w:themeColor="text1"/>
            </w:tcBorders>
            <w:vAlign w:val="center"/>
          </w:tcPr>
          <w:p w14:paraId="70AFCA6F" w14:textId="4F2825EF" w:rsidR="005E22A5" w:rsidRPr="007E3C67" w:rsidRDefault="00C948F5" w:rsidP="005E22A5">
            <w:pPr>
              <w:pStyle w:val="retraitcasecocher"/>
              <w:jc w:val="both"/>
              <w:rPr>
                <w:b/>
              </w:rPr>
            </w:pPr>
            <w:r>
              <w:rPr>
                <w:b/>
              </w:rPr>
              <w:fldChar w:fldCharType="begin">
                <w:ffData>
                  <w:name w:val="Texte89"/>
                  <w:enabled/>
                  <w:calcOnExit w:val="0"/>
                  <w:textInput/>
                </w:ffData>
              </w:fldChar>
            </w:r>
            <w:bookmarkStart w:id="109" w:name="Texte8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9"/>
          </w:p>
        </w:tc>
        <w:tc>
          <w:tcPr>
            <w:tcW w:w="1131" w:type="dxa"/>
            <w:tcBorders>
              <w:top w:val="single" w:sz="4" w:space="0" w:color="000000" w:themeColor="text1"/>
            </w:tcBorders>
            <w:vAlign w:val="center"/>
          </w:tcPr>
          <w:p w14:paraId="22F5EAAE" w14:textId="4ECFE47F" w:rsidR="005E22A5" w:rsidRPr="007E3C67" w:rsidRDefault="00C948F5" w:rsidP="005E22A5">
            <w:pPr>
              <w:pStyle w:val="retraitcasecocher"/>
              <w:jc w:val="both"/>
              <w:rPr>
                <w:b/>
              </w:rPr>
            </w:pPr>
            <w:r>
              <w:rPr>
                <w:b/>
              </w:rPr>
              <w:fldChar w:fldCharType="begin">
                <w:ffData>
                  <w:name w:val="Texte90"/>
                  <w:enabled/>
                  <w:calcOnExit w:val="0"/>
                  <w:textInput/>
                </w:ffData>
              </w:fldChar>
            </w:r>
            <w:bookmarkStart w:id="110" w:name="Texte9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0"/>
          </w:p>
        </w:tc>
        <w:tc>
          <w:tcPr>
            <w:tcW w:w="1146" w:type="dxa"/>
            <w:tcBorders>
              <w:top w:val="single" w:sz="4" w:space="0" w:color="000000" w:themeColor="text1"/>
            </w:tcBorders>
            <w:vAlign w:val="center"/>
          </w:tcPr>
          <w:p w14:paraId="4F38CD7B" w14:textId="56AE240F" w:rsidR="005E22A5" w:rsidRPr="007E3C67" w:rsidRDefault="00C948F5" w:rsidP="005E22A5">
            <w:pPr>
              <w:pStyle w:val="retraitcasecocher"/>
              <w:jc w:val="both"/>
              <w:rPr>
                <w:b/>
              </w:rPr>
            </w:pPr>
            <w:r>
              <w:rPr>
                <w:b/>
              </w:rPr>
              <w:fldChar w:fldCharType="begin">
                <w:ffData>
                  <w:name w:val="Texte91"/>
                  <w:enabled/>
                  <w:calcOnExit w:val="0"/>
                  <w:textInput/>
                </w:ffData>
              </w:fldChar>
            </w:r>
            <w:bookmarkStart w:id="111" w:name="Texte9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1"/>
          </w:p>
        </w:tc>
        <w:tc>
          <w:tcPr>
            <w:tcW w:w="1273" w:type="dxa"/>
            <w:tcBorders>
              <w:top w:val="single" w:sz="4" w:space="0" w:color="000000" w:themeColor="text1"/>
            </w:tcBorders>
            <w:vAlign w:val="center"/>
          </w:tcPr>
          <w:p w14:paraId="512FD155" w14:textId="3FCC7A32" w:rsidR="005E22A5" w:rsidRPr="007E3C67" w:rsidRDefault="00C948F5" w:rsidP="005E22A5">
            <w:pPr>
              <w:pStyle w:val="retraitcasecocher"/>
              <w:jc w:val="both"/>
              <w:rPr>
                <w:b/>
              </w:rPr>
            </w:pPr>
            <w:r>
              <w:rPr>
                <w:b/>
              </w:rPr>
              <w:fldChar w:fldCharType="begin">
                <w:ffData>
                  <w:name w:val="Texte92"/>
                  <w:enabled/>
                  <w:calcOnExit w:val="0"/>
                  <w:textInput/>
                </w:ffData>
              </w:fldChar>
            </w:r>
            <w:bookmarkStart w:id="112" w:name="Texte9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2"/>
          </w:p>
        </w:tc>
        <w:tc>
          <w:tcPr>
            <w:tcW w:w="1108" w:type="dxa"/>
            <w:tcBorders>
              <w:top w:val="single" w:sz="4" w:space="0" w:color="000000" w:themeColor="text1"/>
            </w:tcBorders>
            <w:vAlign w:val="center"/>
          </w:tcPr>
          <w:p w14:paraId="327E8811" w14:textId="5F62E815" w:rsidR="005E22A5" w:rsidRPr="007E3C67" w:rsidRDefault="00C948F5" w:rsidP="005E22A5">
            <w:pPr>
              <w:pStyle w:val="retraitcasecocher"/>
              <w:jc w:val="both"/>
              <w:rPr>
                <w:b/>
              </w:rPr>
            </w:pPr>
            <w:r>
              <w:rPr>
                <w:b/>
              </w:rPr>
              <w:fldChar w:fldCharType="begin">
                <w:ffData>
                  <w:name w:val="Texte93"/>
                  <w:enabled/>
                  <w:calcOnExit w:val="0"/>
                  <w:textInput/>
                </w:ffData>
              </w:fldChar>
            </w:r>
            <w:bookmarkStart w:id="113" w:name="Texte9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3"/>
          </w:p>
        </w:tc>
        <w:tc>
          <w:tcPr>
            <w:tcW w:w="1264" w:type="dxa"/>
            <w:tcBorders>
              <w:top w:val="single" w:sz="4" w:space="0" w:color="000000" w:themeColor="text1"/>
            </w:tcBorders>
            <w:vAlign w:val="center"/>
          </w:tcPr>
          <w:p w14:paraId="3B36B404" w14:textId="13CF1C59" w:rsidR="005E22A5" w:rsidRPr="007E3C67" w:rsidRDefault="00C948F5" w:rsidP="005E22A5">
            <w:pPr>
              <w:pStyle w:val="retraitcasecocher"/>
              <w:jc w:val="both"/>
              <w:rPr>
                <w:b/>
              </w:rPr>
            </w:pPr>
            <w:r>
              <w:rPr>
                <w:b/>
              </w:rPr>
              <w:fldChar w:fldCharType="begin">
                <w:ffData>
                  <w:name w:val="Texte94"/>
                  <w:enabled/>
                  <w:calcOnExit w:val="0"/>
                  <w:textInput/>
                </w:ffData>
              </w:fldChar>
            </w:r>
            <w:bookmarkStart w:id="114" w:name="Texte9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4"/>
          </w:p>
        </w:tc>
        <w:tc>
          <w:tcPr>
            <w:tcW w:w="1194" w:type="dxa"/>
            <w:tcBorders>
              <w:top w:val="single" w:sz="4" w:space="0" w:color="000000" w:themeColor="text1"/>
            </w:tcBorders>
            <w:vAlign w:val="center"/>
          </w:tcPr>
          <w:p w14:paraId="3CA4CE00" w14:textId="45672FBB" w:rsidR="005E22A5" w:rsidRPr="007E3C67" w:rsidRDefault="00C948F5" w:rsidP="005E22A5">
            <w:pPr>
              <w:pStyle w:val="retraitcasecocher"/>
              <w:jc w:val="both"/>
              <w:rPr>
                <w:b/>
              </w:rPr>
            </w:pPr>
            <w:r>
              <w:rPr>
                <w:b/>
              </w:rPr>
              <w:fldChar w:fldCharType="begin">
                <w:ffData>
                  <w:name w:val="Texte95"/>
                  <w:enabled/>
                  <w:calcOnExit w:val="0"/>
                  <w:textInput/>
                </w:ffData>
              </w:fldChar>
            </w:r>
            <w:bookmarkStart w:id="115" w:name="Texte9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5"/>
          </w:p>
        </w:tc>
      </w:tr>
    </w:tbl>
    <w:p w14:paraId="05C077C0" w14:textId="77777777" w:rsidR="00811DB5" w:rsidRDefault="00811DB5" w:rsidP="00095EC1">
      <w:pPr>
        <w:pStyle w:val="retraitcasecocher"/>
        <w:ind w:left="0" w:firstLine="0"/>
        <w:jc w:val="both"/>
      </w:pPr>
    </w:p>
    <w:p w14:paraId="0FCFC816" w14:textId="32AE00A5" w:rsidR="00956B7E" w:rsidRDefault="007058EE" w:rsidP="00956B7E">
      <w:pPr>
        <w:pStyle w:val="Titre1"/>
        <w:spacing w:after="0"/>
        <w:ind w:right="-35"/>
        <w:rPr>
          <w:b/>
          <w:lang w:bidi="fr-FR"/>
        </w:rPr>
      </w:pPr>
      <w:r w:rsidRPr="00FA131B">
        <w:rPr>
          <w:b/>
          <w:lang w:bidi="fr-FR"/>
        </w:rPr>
        <w:t>Menu type</w:t>
      </w:r>
    </w:p>
    <w:p w14:paraId="585B94C1" w14:textId="6DCC337E" w:rsidR="00A459F4" w:rsidRPr="00A459F4" w:rsidRDefault="00A459F4" w:rsidP="00A459F4">
      <w:pPr>
        <w:rPr>
          <w:lang w:bidi="fr-FR"/>
        </w:rPr>
      </w:pPr>
    </w:p>
    <w:p w14:paraId="04547AEC" w14:textId="77777777" w:rsidR="007058EE" w:rsidRPr="0089685D" w:rsidRDefault="007058EE" w:rsidP="007058EE">
      <w:pPr>
        <w:tabs>
          <w:tab w:val="left" w:pos="9498"/>
          <w:tab w:val="left" w:pos="9781"/>
        </w:tabs>
        <w:spacing w:after="0"/>
        <w:ind w:left="851" w:right="992" w:hanging="851"/>
        <w:rPr>
          <w:rFonts w:ascii="Times New Roman" w:hAnsi="Times New Roman" w:cs="Times New Roman"/>
          <w:i/>
          <w:sz w:val="24"/>
          <w:szCs w:val="24"/>
        </w:rPr>
      </w:pPr>
      <w:r w:rsidRPr="0089685D">
        <w:rPr>
          <w:rFonts w:ascii="Times New Roman" w:hAnsi="Times New Roman" w:cs="Times New Roman"/>
          <w:i/>
          <w:sz w:val="24"/>
          <w:szCs w:val="24"/>
        </w:rPr>
        <w:t>Article 110, du règlement sur les services de garde éducatifs à l’enfance :</w:t>
      </w:r>
    </w:p>
    <w:p w14:paraId="37FC5978" w14:textId="66E3179C" w:rsidR="007058EE" w:rsidRPr="0089685D" w:rsidRDefault="007058EE" w:rsidP="007058EE">
      <w:pPr>
        <w:tabs>
          <w:tab w:val="left" w:pos="9498"/>
          <w:tab w:val="left" w:pos="9781"/>
        </w:tabs>
        <w:spacing w:after="0"/>
        <w:ind w:right="-319"/>
        <w:rPr>
          <w:rFonts w:ascii="Times New Roman" w:hAnsi="Times New Roman" w:cs="Times New Roman"/>
          <w:i/>
          <w:sz w:val="24"/>
          <w:szCs w:val="24"/>
        </w:rPr>
      </w:pPr>
      <w:r w:rsidRPr="0089685D">
        <w:rPr>
          <w:rFonts w:ascii="Times New Roman" w:hAnsi="Times New Roman" w:cs="Times New Roman"/>
          <w:i/>
          <w:sz w:val="24"/>
          <w:szCs w:val="24"/>
        </w:rPr>
        <w:t>Le prestataire de service de garde doit, lorsqu’il fournit aux enfants des repas et de la collation, s’assurer qu’ils sont conformes au Guide alimentaire canadien pour manger sainement.</w:t>
      </w:r>
    </w:p>
    <w:p w14:paraId="67013119" w14:textId="77777777" w:rsidR="007058EE" w:rsidRPr="0089685D" w:rsidRDefault="007058EE" w:rsidP="007058EE">
      <w:pPr>
        <w:tabs>
          <w:tab w:val="left" w:pos="9498"/>
          <w:tab w:val="left" w:pos="9781"/>
        </w:tabs>
        <w:spacing w:after="0"/>
        <w:ind w:left="851" w:right="992" w:hanging="425"/>
        <w:jc w:val="center"/>
        <w:rPr>
          <w:rFonts w:ascii="Times New Roman" w:hAnsi="Times New Roman" w:cs="Times New Roman"/>
          <w:i/>
          <w:sz w:val="24"/>
          <w:szCs w:val="24"/>
        </w:rPr>
      </w:pPr>
    </w:p>
    <w:p w14:paraId="33C58A7D" w14:textId="05E02F8F" w:rsidR="007058EE" w:rsidRPr="00A459F4" w:rsidRDefault="007058EE" w:rsidP="007058EE">
      <w:pPr>
        <w:rPr>
          <w:b/>
          <w:sz w:val="28"/>
          <w:szCs w:val="28"/>
          <w:lang w:val="fr-CA" w:bidi="fr-FR"/>
        </w:rPr>
      </w:pPr>
      <w:r w:rsidRPr="00A459F4">
        <w:rPr>
          <w:b/>
          <w:sz w:val="28"/>
          <w:szCs w:val="28"/>
          <w:lang w:val="fr-CA" w:bidi="fr-FR"/>
        </w:rPr>
        <w:t xml:space="preserve">Décrivez-nous </w:t>
      </w:r>
      <w:r w:rsidR="00C207E2">
        <w:rPr>
          <w:b/>
          <w:sz w:val="28"/>
          <w:szCs w:val="28"/>
          <w:lang w:val="fr-CA" w:bidi="fr-FR"/>
        </w:rPr>
        <w:t>un</w:t>
      </w:r>
      <w:r w:rsidRPr="00A459F4">
        <w:rPr>
          <w:b/>
          <w:sz w:val="28"/>
          <w:szCs w:val="28"/>
          <w:lang w:val="fr-CA" w:bidi="fr-FR"/>
        </w:rPr>
        <w:t xml:space="preserve"> menu que vous prévoyez fournir aux enfants.</w:t>
      </w:r>
    </w:p>
    <w:tbl>
      <w:tblPr>
        <w:tblStyle w:val="Grilledutableau"/>
        <w:tblW w:w="9875" w:type="dxa"/>
        <w:tblLayout w:type="fixed"/>
        <w:tblLook w:val="04A0" w:firstRow="1" w:lastRow="0" w:firstColumn="1" w:lastColumn="0" w:noHBand="0" w:noVBand="1"/>
      </w:tblPr>
      <w:tblGrid>
        <w:gridCol w:w="1809"/>
        <w:gridCol w:w="1701"/>
        <w:gridCol w:w="1560"/>
        <w:gridCol w:w="1559"/>
        <w:gridCol w:w="1559"/>
        <w:gridCol w:w="1687"/>
      </w:tblGrid>
      <w:tr w:rsidR="007058EE" w14:paraId="49BD6A48" w14:textId="77777777" w:rsidTr="006043DC">
        <w:tc>
          <w:tcPr>
            <w:tcW w:w="1809" w:type="dxa"/>
            <w:shd w:val="clear" w:color="auto" w:fill="FFFFFF" w:themeFill="background1"/>
          </w:tcPr>
          <w:p w14:paraId="3C5EA14C" w14:textId="77777777" w:rsidR="007058EE" w:rsidRDefault="007058EE" w:rsidP="00A945D7">
            <w:pPr>
              <w:tabs>
                <w:tab w:val="right" w:pos="1593"/>
                <w:tab w:val="left" w:pos="9498"/>
                <w:tab w:val="left" w:pos="9781"/>
              </w:tabs>
              <w:ind w:right="992"/>
              <w:rPr>
                <w:rFonts w:ascii="Verdana" w:hAnsi="Verdana" w:cs="Times New Roman"/>
                <w:b/>
                <w:i/>
                <w:sz w:val="24"/>
                <w:szCs w:val="24"/>
              </w:rPr>
            </w:pPr>
          </w:p>
        </w:tc>
        <w:tc>
          <w:tcPr>
            <w:tcW w:w="1701" w:type="dxa"/>
            <w:shd w:val="clear" w:color="auto" w:fill="CEF0F9" w:themeFill="accent2" w:themeFillTint="33"/>
            <w:vAlign w:val="center"/>
          </w:tcPr>
          <w:p w14:paraId="155EA9D1" w14:textId="77777777" w:rsidR="007058EE" w:rsidRPr="007058EE" w:rsidRDefault="007058EE" w:rsidP="005B6E9E">
            <w:pPr>
              <w:tabs>
                <w:tab w:val="left" w:pos="9498"/>
                <w:tab w:val="left" w:pos="9781"/>
              </w:tabs>
              <w:ind w:right="33"/>
              <w:jc w:val="center"/>
              <w:rPr>
                <w:rFonts w:cs="Times New Roman"/>
                <w:b/>
                <w:sz w:val="24"/>
                <w:szCs w:val="24"/>
              </w:rPr>
            </w:pPr>
            <w:r w:rsidRPr="007058EE">
              <w:rPr>
                <w:rFonts w:cs="Times New Roman"/>
                <w:b/>
                <w:sz w:val="24"/>
                <w:szCs w:val="24"/>
              </w:rPr>
              <w:t>Lundi</w:t>
            </w:r>
          </w:p>
        </w:tc>
        <w:tc>
          <w:tcPr>
            <w:tcW w:w="1560" w:type="dxa"/>
            <w:shd w:val="clear" w:color="auto" w:fill="CEF0F9" w:themeFill="accent2" w:themeFillTint="33"/>
            <w:vAlign w:val="center"/>
          </w:tcPr>
          <w:p w14:paraId="6BA57C28" w14:textId="77777777" w:rsidR="007058EE" w:rsidRPr="007058EE" w:rsidRDefault="007058EE" w:rsidP="007058EE">
            <w:pPr>
              <w:tabs>
                <w:tab w:val="left" w:pos="9498"/>
                <w:tab w:val="left" w:pos="9781"/>
              </w:tabs>
              <w:ind w:left="-15" w:right="-4" w:hanging="72"/>
              <w:jc w:val="center"/>
              <w:rPr>
                <w:rFonts w:cs="Times New Roman"/>
                <w:b/>
                <w:sz w:val="24"/>
                <w:szCs w:val="24"/>
              </w:rPr>
            </w:pPr>
            <w:r w:rsidRPr="007058EE">
              <w:rPr>
                <w:rFonts w:cs="Times New Roman"/>
                <w:b/>
                <w:sz w:val="24"/>
                <w:szCs w:val="24"/>
              </w:rPr>
              <w:t>Mardi</w:t>
            </w:r>
          </w:p>
        </w:tc>
        <w:tc>
          <w:tcPr>
            <w:tcW w:w="1559" w:type="dxa"/>
            <w:shd w:val="clear" w:color="auto" w:fill="CEF0F9" w:themeFill="accent2" w:themeFillTint="33"/>
            <w:vAlign w:val="center"/>
          </w:tcPr>
          <w:p w14:paraId="46990471" w14:textId="77777777" w:rsidR="007058EE" w:rsidRPr="007058EE" w:rsidRDefault="007058EE" w:rsidP="007058EE">
            <w:pPr>
              <w:tabs>
                <w:tab w:val="left" w:pos="9498"/>
                <w:tab w:val="left" w:pos="9781"/>
              </w:tabs>
              <w:jc w:val="center"/>
              <w:rPr>
                <w:rFonts w:cs="Times New Roman"/>
                <w:b/>
                <w:sz w:val="24"/>
                <w:szCs w:val="24"/>
              </w:rPr>
            </w:pPr>
            <w:r w:rsidRPr="007058EE">
              <w:rPr>
                <w:rFonts w:cs="Times New Roman"/>
                <w:b/>
                <w:sz w:val="24"/>
                <w:szCs w:val="24"/>
              </w:rPr>
              <w:t>Mercredi</w:t>
            </w:r>
          </w:p>
        </w:tc>
        <w:tc>
          <w:tcPr>
            <w:tcW w:w="1559" w:type="dxa"/>
            <w:shd w:val="clear" w:color="auto" w:fill="CEF0F9" w:themeFill="accent2" w:themeFillTint="33"/>
            <w:vAlign w:val="center"/>
          </w:tcPr>
          <w:p w14:paraId="774C2AE7" w14:textId="77777777" w:rsidR="007058EE" w:rsidRPr="007058EE" w:rsidRDefault="007058EE" w:rsidP="007058EE">
            <w:pPr>
              <w:tabs>
                <w:tab w:val="right" w:pos="1614"/>
                <w:tab w:val="left" w:pos="9498"/>
                <w:tab w:val="left" w:pos="9781"/>
              </w:tabs>
              <w:jc w:val="center"/>
              <w:rPr>
                <w:rFonts w:cs="Times New Roman"/>
                <w:b/>
                <w:sz w:val="24"/>
                <w:szCs w:val="24"/>
              </w:rPr>
            </w:pPr>
            <w:r w:rsidRPr="007058EE">
              <w:rPr>
                <w:rFonts w:cs="Times New Roman"/>
                <w:b/>
                <w:sz w:val="24"/>
                <w:szCs w:val="24"/>
              </w:rPr>
              <w:t>Jeudi</w:t>
            </w:r>
          </w:p>
        </w:tc>
        <w:tc>
          <w:tcPr>
            <w:tcW w:w="1687" w:type="dxa"/>
            <w:shd w:val="clear" w:color="auto" w:fill="CEF0F9" w:themeFill="accent2" w:themeFillTint="33"/>
            <w:vAlign w:val="center"/>
          </w:tcPr>
          <w:p w14:paraId="4016E78A" w14:textId="77777777" w:rsidR="007058EE" w:rsidRPr="007058EE" w:rsidRDefault="007058EE" w:rsidP="007058EE">
            <w:pPr>
              <w:tabs>
                <w:tab w:val="right" w:pos="1303"/>
                <w:tab w:val="right" w:pos="1735"/>
                <w:tab w:val="left" w:pos="9498"/>
                <w:tab w:val="left" w:pos="9781"/>
              </w:tabs>
              <w:ind w:left="-108"/>
              <w:jc w:val="center"/>
              <w:rPr>
                <w:rFonts w:cs="Times New Roman"/>
                <w:b/>
                <w:sz w:val="24"/>
                <w:szCs w:val="24"/>
              </w:rPr>
            </w:pPr>
            <w:r w:rsidRPr="007058EE">
              <w:rPr>
                <w:rFonts w:cs="Times New Roman"/>
                <w:b/>
                <w:sz w:val="24"/>
                <w:szCs w:val="24"/>
              </w:rPr>
              <w:t>Vendredi</w:t>
            </w:r>
          </w:p>
        </w:tc>
      </w:tr>
      <w:tr w:rsidR="00956B7E" w14:paraId="5BE3F695" w14:textId="77777777" w:rsidTr="006043DC">
        <w:trPr>
          <w:trHeight w:val="568"/>
        </w:trPr>
        <w:tc>
          <w:tcPr>
            <w:tcW w:w="1809" w:type="dxa"/>
            <w:vAlign w:val="center"/>
          </w:tcPr>
          <w:p w14:paraId="581EDB38" w14:textId="4D3C9A44" w:rsidR="00C207E2" w:rsidRDefault="00C207E2" w:rsidP="007058EE">
            <w:pPr>
              <w:tabs>
                <w:tab w:val="right" w:pos="1593"/>
                <w:tab w:val="right" w:pos="1701"/>
                <w:tab w:val="left" w:pos="9498"/>
                <w:tab w:val="left" w:pos="9781"/>
              </w:tabs>
              <w:ind w:right="-391"/>
              <w:rPr>
                <w:rFonts w:cs="Times New Roman"/>
                <w:b/>
                <w:sz w:val="28"/>
                <w:szCs w:val="28"/>
              </w:rPr>
            </w:pPr>
          </w:p>
          <w:p w14:paraId="6EA779B8" w14:textId="6D4701D9" w:rsidR="00956B7E" w:rsidRDefault="00956B7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Collations</w:t>
            </w:r>
          </w:p>
          <w:p w14:paraId="63849815" w14:textId="29F57C36" w:rsidR="00C207E2" w:rsidRPr="00956B7E" w:rsidRDefault="00C207E2" w:rsidP="007058EE">
            <w:pPr>
              <w:tabs>
                <w:tab w:val="right" w:pos="1593"/>
                <w:tab w:val="right" w:pos="1701"/>
                <w:tab w:val="left" w:pos="9498"/>
                <w:tab w:val="left" w:pos="9781"/>
              </w:tabs>
              <w:ind w:right="-391"/>
              <w:rPr>
                <w:rFonts w:cs="Times New Roman"/>
                <w:b/>
                <w:sz w:val="28"/>
                <w:szCs w:val="28"/>
              </w:rPr>
            </w:pPr>
          </w:p>
        </w:tc>
        <w:tc>
          <w:tcPr>
            <w:tcW w:w="1701" w:type="dxa"/>
          </w:tcPr>
          <w:p w14:paraId="70CB373E" w14:textId="4C3A0BF9" w:rsidR="00956B7E" w:rsidRPr="00576FD6" w:rsidRDefault="00C948F5" w:rsidP="00C948F5">
            <w:pPr>
              <w:tabs>
                <w:tab w:val="left" w:pos="9498"/>
                <w:tab w:val="left" w:pos="9781"/>
              </w:tabs>
              <w:ind w:right="-114"/>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96"/>
                  <w:enabled/>
                  <w:calcOnExit w:val="0"/>
                  <w:textInput/>
                </w:ffData>
              </w:fldChar>
            </w:r>
            <w:bookmarkStart w:id="116" w:name="Texte96"/>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16"/>
          </w:p>
        </w:tc>
        <w:tc>
          <w:tcPr>
            <w:tcW w:w="1560" w:type="dxa"/>
          </w:tcPr>
          <w:p w14:paraId="3F1328A7" w14:textId="0E7C55EA" w:rsidR="00956B7E" w:rsidRPr="00576FD6" w:rsidRDefault="00C948F5" w:rsidP="00C948F5">
            <w:pPr>
              <w:tabs>
                <w:tab w:val="left" w:pos="9498"/>
                <w:tab w:val="left" w:pos="9781"/>
              </w:tabs>
              <w:ind w:right="-114"/>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97"/>
                  <w:enabled/>
                  <w:calcOnExit w:val="0"/>
                  <w:textInput/>
                </w:ffData>
              </w:fldChar>
            </w:r>
            <w:bookmarkStart w:id="117" w:name="Texte97"/>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17"/>
          </w:p>
        </w:tc>
        <w:tc>
          <w:tcPr>
            <w:tcW w:w="1559" w:type="dxa"/>
          </w:tcPr>
          <w:p w14:paraId="5D0B747E" w14:textId="3EA0204F" w:rsidR="00956B7E" w:rsidRPr="00576FD6" w:rsidRDefault="00C948F5" w:rsidP="00C948F5">
            <w:pPr>
              <w:tabs>
                <w:tab w:val="left" w:pos="9498"/>
                <w:tab w:val="left" w:pos="9781"/>
              </w:tabs>
              <w:ind w:right="-113"/>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98"/>
                  <w:enabled/>
                  <w:calcOnExit w:val="0"/>
                  <w:textInput/>
                </w:ffData>
              </w:fldChar>
            </w:r>
            <w:bookmarkStart w:id="118" w:name="Texte98"/>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18"/>
          </w:p>
        </w:tc>
        <w:tc>
          <w:tcPr>
            <w:tcW w:w="1559" w:type="dxa"/>
          </w:tcPr>
          <w:p w14:paraId="1B810035" w14:textId="571E3352" w:rsidR="00956B7E" w:rsidRPr="00576FD6" w:rsidRDefault="00C948F5" w:rsidP="00576FD6">
            <w:pPr>
              <w:tabs>
                <w:tab w:val="left" w:pos="9498"/>
                <w:tab w:val="left" w:pos="9781"/>
              </w:tabs>
              <w:ind w:left="39" w:right="-112"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99"/>
                  <w:enabled/>
                  <w:calcOnExit w:val="0"/>
                  <w:textInput/>
                </w:ffData>
              </w:fldChar>
            </w:r>
            <w:bookmarkStart w:id="119" w:name="Texte99"/>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19"/>
          </w:p>
        </w:tc>
        <w:tc>
          <w:tcPr>
            <w:tcW w:w="1687" w:type="dxa"/>
          </w:tcPr>
          <w:p w14:paraId="3EF1C373" w14:textId="0D8201BF" w:rsidR="00956B7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0"/>
                  <w:enabled/>
                  <w:calcOnExit w:val="0"/>
                  <w:textInput/>
                </w:ffData>
              </w:fldChar>
            </w:r>
            <w:bookmarkStart w:id="120" w:name="Texte100"/>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0"/>
          </w:p>
        </w:tc>
      </w:tr>
      <w:tr w:rsidR="007058EE" w14:paraId="6A62AC6A" w14:textId="77777777" w:rsidTr="006043DC">
        <w:trPr>
          <w:trHeight w:val="568"/>
        </w:trPr>
        <w:tc>
          <w:tcPr>
            <w:tcW w:w="1809" w:type="dxa"/>
            <w:vAlign w:val="center"/>
          </w:tcPr>
          <w:p w14:paraId="7736528F" w14:textId="696091A5" w:rsidR="00C207E2" w:rsidRPr="00956B7E" w:rsidRDefault="007058E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Breuvage</w:t>
            </w:r>
          </w:p>
        </w:tc>
        <w:tc>
          <w:tcPr>
            <w:tcW w:w="1701" w:type="dxa"/>
          </w:tcPr>
          <w:p w14:paraId="7A0A3321" w14:textId="640B3E96" w:rsidR="007058EE" w:rsidRPr="00576FD6" w:rsidRDefault="00C948F5" w:rsidP="00C948F5">
            <w:pPr>
              <w:tabs>
                <w:tab w:val="left" w:pos="9498"/>
                <w:tab w:val="left" w:pos="9781"/>
              </w:tabs>
              <w:ind w:right="-114"/>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1"/>
                  <w:enabled/>
                  <w:calcOnExit w:val="0"/>
                  <w:textInput/>
                </w:ffData>
              </w:fldChar>
            </w:r>
            <w:bookmarkStart w:id="121" w:name="Texte101"/>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1"/>
          </w:p>
        </w:tc>
        <w:tc>
          <w:tcPr>
            <w:tcW w:w="1560" w:type="dxa"/>
          </w:tcPr>
          <w:p w14:paraId="74586A80" w14:textId="1E575476" w:rsidR="007058E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2"/>
                  <w:enabled/>
                  <w:calcOnExit w:val="0"/>
                  <w:textInput/>
                </w:ffData>
              </w:fldChar>
            </w:r>
            <w:bookmarkStart w:id="122" w:name="Texte102"/>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2"/>
          </w:p>
        </w:tc>
        <w:tc>
          <w:tcPr>
            <w:tcW w:w="1559" w:type="dxa"/>
          </w:tcPr>
          <w:p w14:paraId="7EFAB7E4" w14:textId="6C71B850" w:rsidR="007058EE" w:rsidRPr="00576FD6" w:rsidRDefault="00C948F5" w:rsidP="00C948F5">
            <w:pPr>
              <w:tabs>
                <w:tab w:val="left" w:pos="9498"/>
                <w:tab w:val="left" w:pos="9781"/>
              </w:tabs>
              <w:ind w:right="-113"/>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3"/>
                  <w:enabled/>
                  <w:calcOnExit w:val="0"/>
                  <w:textInput/>
                </w:ffData>
              </w:fldChar>
            </w:r>
            <w:r w:rsidRPr="00576FD6">
              <w:rPr>
                <w:rFonts w:ascii="Times New Roman" w:hAnsi="Times New Roman" w:cs="Times New Roman"/>
                <w:b/>
                <w:i/>
                <w:sz w:val="18"/>
                <w:szCs w:val="18"/>
              </w:rPr>
              <w:instrText xml:space="preserve"> </w:instrText>
            </w:r>
            <w:bookmarkStart w:id="123" w:name="Texte103"/>
            <w:r w:rsidRPr="00576FD6">
              <w:rPr>
                <w:rFonts w:ascii="Times New Roman" w:hAnsi="Times New Roman" w:cs="Times New Roman"/>
                <w:b/>
                <w:i/>
                <w:sz w:val="18"/>
                <w:szCs w:val="18"/>
              </w:rPr>
              <w:instrText xml:space="preserve">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3"/>
          </w:p>
        </w:tc>
        <w:tc>
          <w:tcPr>
            <w:tcW w:w="1559" w:type="dxa"/>
          </w:tcPr>
          <w:p w14:paraId="736DAEB8" w14:textId="06C56EEE" w:rsidR="007058EE" w:rsidRPr="00576FD6" w:rsidRDefault="00C948F5" w:rsidP="00576FD6">
            <w:pPr>
              <w:tabs>
                <w:tab w:val="left" w:pos="9498"/>
                <w:tab w:val="left" w:pos="9781"/>
              </w:tabs>
              <w:ind w:left="39" w:right="-112"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4"/>
                  <w:enabled/>
                  <w:calcOnExit w:val="0"/>
                  <w:textInput/>
                </w:ffData>
              </w:fldChar>
            </w:r>
            <w:bookmarkStart w:id="124" w:name="Texte104"/>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4"/>
          </w:p>
        </w:tc>
        <w:tc>
          <w:tcPr>
            <w:tcW w:w="1687" w:type="dxa"/>
          </w:tcPr>
          <w:p w14:paraId="51D4C3A7" w14:textId="50B5316A" w:rsidR="007058EE" w:rsidRPr="00576FD6" w:rsidRDefault="00C948F5" w:rsidP="00C948F5">
            <w:pPr>
              <w:tabs>
                <w:tab w:val="left" w:pos="9498"/>
                <w:tab w:val="left" w:pos="9781"/>
              </w:tabs>
              <w:ind w:right="21"/>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5"/>
                  <w:enabled/>
                  <w:calcOnExit w:val="0"/>
                  <w:textInput/>
                </w:ffData>
              </w:fldChar>
            </w:r>
            <w:bookmarkStart w:id="125" w:name="Texte105"/>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5"/>
          </w:p>
        </w:tc>
      </w:tr>
      <w:tr w:rsidR="00956B7E" w14:paraId="0BD4371B" w14:textId="77777777" w:rsidTr="006043DC">
        <w:trPr>
          <w:trHeight w:val="568"/>
        </w:trPr>
        <w:tc>
          <w:tcPr>
            <w:tcW w:w="1809" w:type="dxa"/>
            <w:vAlign w:val="center"/>
          </w:tcPr>
          <w:p w14:paraId="48E73709" w14:textId="2AA4BB27" w:rsidR="00C207E2" w:rsidRDefault="00C207E2" w:rsidP="007058EE">
            <w:pPr>
              <w:tabs>
                <w:tab w:val="right" w:pos="1593"/>
                <w:tab w:val="right" w:pos="1701"/>
                <w:tab w:val="left" w:pos="9498"/>
                <w:tab w:val="left" w:pos="9781"/>
              </w:tabs>
              <w:ind w:right="-391"/>
              <w:rPr>
                <w:rFonts w:cs="Times New Roman"/>
                <w:b/>
                <w:sz w:val="28"/>
                <w:szCs w:val="28"/>
              </w:rPr>
            </w:pPr>
          </w:p>
          <w:p w14:paraId="02C8D2AE" w14:textId="4F1194C9" w:rsidR="00C207E2" w:rsidRDefault="00C207E2" w:rsidP="007058EE">
            <w:pPr>
              <w:tabs>
                <w:tab w:val="right" w:pos="1593"/>
                <w:tab w:val="right" w:pos="1701"/>
                <w:tab w:val="left" w:pos="9498"/>
                <w:tab w:val="left" w:pos="9781"/>
              </w:tabs>
              <w:ind w:right="-391"/>
              <w:rPr>
                <w:rFonts w:cs="Times New Roman"/>
                <w:b/>
                <w:sz w:val="28"/>
                <w:szCs w:val="28"/>
              </w:rPr>
            </w:pPr>
          </w:p>
          <w:p w14:paraId="297810B2" w14:textId="19D0CF0C" w:rsidR="00956B7E" w:rsidRDefault="00956B7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Dîner</w:t>
            </w:r>
          </w:p>
          <w:p w14:paraId="7237FC43" w14:textId="77777777" w:rsidR="00C207E2" w:rsidRDefault="00C207E2" w:rsidP="007058EE">
            <w:pPr>
              <w:tabs>
                <w:tab w:val="right" w:pos="1593"/>
                <w:tab w:val="right" w:pos="1701"/>
                <w:tab w:val="left" w:pos="9498"/>
                <w:tab w:val="left" w:pos="9781"/>
              </w:tabs>
              <w:ind w:right="-391"/>
              <w:rPr>
                <w:rFonts w:cs="Times New Roman"/>
                <w:b/>
                <w:sz w:val="28"/>
                <w:szCs w:val="28"/>
              </w:rPr>
            </w:pPr>
          </w:p>
          <w:p w14:paraId="5CC69A11" w14:textId="7E254CD5" w:rsidR="00C207E2" w:rsidRPr="00956B7E" w:rsidRDefault="00C207E2" w:rsidP="007058EE">
            <w:pPr>
              <w:tabs>
                <w:tab w:val="right" w:pos="1593"/>
                <w:tab w:val="right" w:pos="1701"/>
                <w:tab w:val="left" w:pos="9498"/>
                <w:tab w:val="left" w:pos="9781"/>
              </w:tabs>
              <w:ind w:right="-391"/>
              <w:rPr>
                <w:rFonts w:cs="Times New Roman"/>
                <w:b/>
                <w:sz w:val="28"/>
                <w:szCs w:val="28"/>
              </w:rPr>
            </w:pPr>
          </w:p>
        </w:tc>
        <w:tc>
          <w:tcPr>
            <w:tcW w:w="1701" w:type="dxa"/>
          </w:tcPr>
          <w:p w14:paraId="4A116D38" w14:textId="6DEC9FB8" w:rsidR="00956B7E" w:rsidRPr="00576FD6" w:rsidRDefault="00C948F5" w:rsidP="00C948F5">
            <w:pPr>
              <w:tabs>
                <w:tab w:val="left" w:pos="9498"/>
                <w:tab w:val="left" w:pos="9781"/>
              </w:tabs>
              <w:ind w:right="-114"/>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6"/>
                  <w:enabled/>
                  <w:calcOnExit w:val="0"/>
                  <w:textInput/>
                </w:ffData>
              </w:fldChar>
            </w:r>
            <w:bookmarkStart w:id="126" w:name="Texte106"/>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6"/>
          </w:p>
        </w:tc>
        <w:tc>
          <w:tcPr>
            <w:tcW w:w="1560" w:type="dxa"/>
          </w:tcPr>
          <w:p w14:paraId="1997DE87" w14:textId="57691181" w:rsidR="00956B7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7"/>
                  <w:enabled/>
                  <w:calcOnExit w:val="0"/>
                  <w:textInput/>
                </w:ffData>
              </w:fldChar>
            </w:r>
            <w:bookmarkStart w:id="127" w:name="Texte107"/>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7"/>
          </w:p>
        </w:tc>
        <w:tc>
          <w:tcPr>
            <w:tcW w:w="1559" w:type="dxa"/>
          </w:tcPr>
          <w:p w14:paraId="7240AB12" w14:textId="4FDE154A" w:rsidR="00956B7E" w:rsidRPr="00576FD6" w:rsidRDefault="00C948F5" w:rsidP="00C948F5">
            <w:pPr>
              <w:tabs>
                <w:tab w:val="left" w:pos="9498"/>
                <w:tab w:val="left" w:pos="9781"/>
              </w:tabs>
              <w:ind w:right="-113"/>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8"/>
                  <w:enabled/>
                  <w:calcOnExit w:val="0"/>
                  <w:textInput/>
                </w:ffData>
              </w:fldChar>
            </w:r>
            <w:bookmarkStart w:id="128" w:name="Texte108"/>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8"/>
          </w:p>
        </w:tc>
        <w:tc>
          <w:tcPr>
            <w:tcW w:w="1559" w:type="dxa"/>
          </w:tcPr>
          <w:p w14:paraId="35EFBD10" w14:textId="41093790" w:rsidR="00956B7E" w:rsidRPr="00576FD6" w:rsidRDefault="00C948F5" w:rsidP="00576FD6">
            <w:pPr>
              <w:tabs>
                <w:tab w:val="left" w:pos="9498"/>
                <w:tab w:val="left" w:pos="9781"/>
              </w:tabs>
              <w:ind w:left="39"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09"/>
                  <w:enabled/>
                  <w:calcOnExit w:val="0"/>
                  <w:textInput/>
                </w:ffData>
              </w:fldChar>
            </w:r>
            <w:bookmarkStart w:id="129" w:name="Texte109"/>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29"/>
          </w:p>
        </w:tc>
        <w:tc>
          <w:tcPr>
            <w:tcW w:w="1687" w:type="dxa"/>
          </w:tcPr>
          <w:p w14:paraId="4934DB77" w14:textId="211008C5" w:rsidR="00956B7E" w:rsidRPr="00576FD6" w:rsidRDefault="00C948F5" w:rsidP="00C948F5">
            <w:pPr>
              <w:tabs>
                <w:tab w:val="left" w:pos="9498"/>
                <w:tab w:val="left" w:pos="9781"/>
              </w:tabs>
              <w:ind w:right="21"/>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0"/>
                  <w:enabled/>
                  <w:calcOnExit w:val="0"/>
                  <w:textInput/>
                </w:ffData>
              </w:fldChar>
            </w:r>
            <w:bookmarkStart w:id="130" w:name="Texte110"/>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0"/>
          </w:p>
        </w:tc>
      </w:tr>
      <w:tr w:rsidR="007058EE" w14:paraId="2825319A" w14:textId="77777777" w:rsidTr="006043DC">
        <w:trPr>
          <w:trHeight w:val="558"/>
        </w:trPr>
        <w:tc>
          <w:tcPr>
            <w:tcW w:w="1809" w:type="dxa"/>
            <w:vAlign w:val="center"/>
          </w:tcPr>
          <w:p w14:paraId="37469C7D" w14:textId="6D7E79C7" w:rsidR="00C207E2" w:rsidRPr="00956B7E" w:rsidRDefault="007058E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Breuvage</w:t>
            </w:r>
          </w:p>
        </w:tc>
        <w:tc>
          <w:tcPr>
            <w:tcW w:w="1701" w:type="dxa"/>
          </w:tcPr>
          <w:p w14:paraId="2AEE41C6" w14:textId="5E0A69CE" w:rsidR="007058E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1"/>
                  <w:enabled/>
                  <w:calcOnExit w:val="0"/>
                  <w:textInput/>
                </w:ffData>
              </w:fldChar>
            </w:r>
            <w:bookmarkStart w:id="131" w:name="Texte111"/>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1"/>
          </w:p>
        </w:tc>
        <w:tc>
          <w:tcPr>
            <w:tcW w:w="1560" w:type="dxa"/>
          </w:tcPr>
          <w:p w14:paraId="115E2505" w14:textId="3E12E4EA" w:rsidR="007058EE" w:rsidRPr="00576FD6" w:rsidRDefault="00C948F5" w:rsidP="00C948F5">
            <w:pPr>
              <w:tabs>
                <w:tab w:val="left" w:pos="9498"/>
                <w:tab w:val="left" w:pos="9781"/>
              </w:tabs>
              <w:ind w:right="-114"/>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2"/>
                  <w:enabled/>
                  <w:calcOnExit w:val="0"/>
                  <w:textInput/>
                </w:ffData>
              </w:fldChar>
            </w:r>
            <w:bookmarkStart w:id="132" w:name="Texte112"/>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2"/>
          </w:p>
        </w:tc>
        <w:tc>
          <w:tcPr>
            <w:tcW w:w="1559" w:type="dxa"/>
          </w:tcPr>
          <w:p w14:paraId="63BEED5B" w14:textId="294FE505" w:rsidR="007058E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3"/>
                  <w:enabled/>
                  <w:calcOnExit w:val="0"/>
                  <w:textInput/>
                </w:ffData>
              </w:fldChar>
            </w:r>
            <w:bookmarkStart w:id="133" w:name="Texte113"/>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3"/>
          </w:p>
        </w:tc>
        <w:tc>
          <w:tcPr>
            <w:tcW w:w="1559" w:type="dxa"/>
          </w:tcPr>
          <w:p w14:paraId="2EA4B345" w14:textId="4EC3AD0E" w:rsidR="007058EE" w:rsidRPr="00576FD6" w:rsidRDefault="00C948F5" w:rsidP="00576FD6">
            <w:pPr>
              <w:tabs>
                <w:tab w:val="left" w:pos="9498"/>
                <w:tab w:val="left" w:pos="9781"/>
              </w:tabs>
              <w:ind w:left="39" w:right="-112"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4"/>
                  <w:enabled/>
                  <w:calcOnExit w:val="0"/>
                  <w:textInput/>
                </w:ffData>
              </w:fldChar>
            </w:r>
            <w:bookmarkStart w:id="134" w:name="Texte114"/>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4"/>
          </w:p>
        </w:tc>
        <w:tc>
          <w:tcPr>
            <w:tcW w:w="1687" w:type="dxa"/>
          </w:tcPr>
          <w:p w14:paraId="7F7E3787" w14:textId="0B11B0F1" w:rsidR="007058EE" w:rsidRPr="00576FD6" w:rsidRDefault="00C948F5" w:rsidP="00C948F5">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5"/>
                  <w:enabled/>
                  <w:calcOnExit w:val="0"/>
                  <w:textInput/>
                </w:ffData>
              </w:fldChar>
            </w:r>
            <w:bookmarkStart w:id="135" w:name="Texte115"/>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5"/>
          </w:p>
        </w:tc>
      </w:tr>
      <w:tr w:rsidR="00956B7E" w14:paraId="2CA6A151" w14:textId="77777777" w:rsidTr="006043DC">
        <w:trPr>
          <w:trHeight w:val="558"/>
        </w:trPr>
        <w:tc>
          <w:tcPr>
            <w:tcW w:w="1809" w:type="dxa"/>
            <w:vAlign w:val="center"/>
          </w:tcPr>
          <w:p w14:paraId="75195F0E" w14:textId="48CBAD34" w:rsidR="00C207E2" w:rsidRDefault="00C207E2" w:rsidP="007058EE">
            <w:pPr>
              <w:tabs>
                <w:tab w:val="right" w:pos="1593"/>
                <w:tab w:val="right" w:pos="1701"/>
                <w:tab w:val="left" w:pos="9498"/>
                <w:tab w:val="left" w:pos="9781"/>
              </w:tabs>
              <w:ind w:right="-391"/>
              <w:rPr>
                <w:rFonts w:cs="Times New Roman"/>
                <w:b/>
                <w:sz w:val="28"/>
                <w:szCs w:val="28"/>
              </w:rPr>
            </w:pPr>
          </w:p>
          <w:p w14:paraId="219F5C63" w14:textId="32CCC7CA" w:rsidR="00956B7E" w:rsidRDefault="00956B7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Collations</w:t>
            </w:r>
          </w:p>
          <w:p w14:paraId="55CF0F02" w14:textId="79A8120F" w:rsidR="00C207E2" w:rsidRPr="00956B7E" w:rsidRDefault="00C207E2" w:rsidP="007058EE">
            <w:pPr>
              <w:tabs>
                <w:tab w:val="right" w:pos="1593"/>
                <w:tab w:val="right" w:pos="1701"/>
                <w:tab w:val="left" w:pos="9498"/>
                <w:tab w:val="left" w:pos="9781"/>
              </w:tabs>
              <w:ind w:right="-391"/>
              <w:rPr>
                <w:rFonts w:cs="Times New Roman"/>
                <w:b/>
                <w:sz w:val="28"/>
                <w:szCs w:val="28"/>
              </w:rPr>
            </w:pPr>
          </w:p>
        </w:tc>
        <w:tc>
          <w:tcPr>
            <w:tcW w:w="1701" w:type="dxa"/>
          </w:tcPr>
          <w:p w14:paraId="037FB0CC" w14:textId="1574A272" w:rsidR="00956B7E" w:rsidRPr="00576FD6" w:rsidRDefault="00576FD6" w:rsidP="00576FD6">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6"/>
                  <w:enabled/>
                  <w:calcOnExit w:val="0"/>
                  <w:textInput/>
                </w:ffData>
              </w:fldChar>
            </w:r>
            <w:bookmarkStart w:id="136" w:name="Texte116"/>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6"/>
          </w:p>
        </w:tc>
        <w:tc>
          <w:tcPr>
            <w:tcW w:w="1560" w:type="dxa"/>
          </w:tcPr>
          <w:p w14:paraId="54AE3941" w14:textId="453670F9" w:rsidR="00956B7E" w:rsidRPr="00576FD6" w:rsidRDefault="00576FD6" w:rsidP="00576FD6">
            <w:pPr>
              <w:tabs>
                <w:tab w:val="left" w:pos="9498"/>
                <w:tab w:val="left" w:pos="9781"/>
              </w:tabs>
              <w:ind w:right="28"/>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7"/>
                  <w:enabled/>
                  <w:calcOnExit w:val="0"/>
                  <w:textInput/>
                </w:ffData>
              </w:fldChar>
            </w:r>
            <w:bookmarkStart w:id="137" w:name="Texte117"/>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7"/>
          </w:p>
        </w:tc>
        <w:tc>
          <w:tcPr>
            <w:tcW w:w="1559" w:type="dxa"/>
          </w:tcPr>
          <w:p w14:paraId="3AD766D4" w14:textId="50F9B5B8" w:rsidR="00956B7E" w:rsidRPr="00576FD6" w:rsidRDefault="00576FD6" w:rsidP="00576FD6">
            <w:pPr>
              <w:tabs>
                <w:tab w:val="left" w:pos="9498"/>
                <w:tab w:val="left" w:pos="9781"/>
              </w:tabs>
              <w:ind w:right="2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8"/>
                  <w:enabled/>
                  <w:calcOnExit w:val="0"/>
                  <w:textInput/>
                </w:ffData>
              </w:fldChar>
            </w:r>
            <w:bookmarkStart w:id="138" w:name="Texte118"/>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8"/>
          </w:p>
        </w:tc>
        <w:tc>
          <w:tcPr>
            <w:tcW w:w="1559" w:type="dxa"/>
          </w:tcPr>
          <w:p w14:paraId="7490A249" w14:textId="16BA6ABB" w:rsidR="00956B7E" w:rsidRPr="00576FD6" w:rsidRDefault="00576FD6" w:rsidP="00576FD6">
            <w:pPr>
              <w:tabs>
                <w:tab w:val="left" w:pos="9498"/>
                <w:tab w:val="left" w:pos="9781"/>
              </w:tabs>
              <w:ind w:left="39" w:right="30"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19"/>
                  <w:enabled/>
                  <w:calcOnExit w:val="0"/>
                  <w:textInput/>
                </w:ffData>
              </w:fldChar>
            </w:r>
            <w:bookmarkStart w:id="139" w:name="Texte119"/>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39"/>
          </w:p>
        </w:tc>
        <w:tc>
          <w:tcPr>
            <w:tcW w:w="1687" w:type="dxa"/>
          </w:tcPr>
          <w:p w14:paraId="6BAED177" w14:textId="65C242EF" w:rsidR="00956B7E" w:rsidRPr="00576FD6" w:rsidRDefault="00576FD6" w:rsidP="00576FD6">
            <w:pPr>
              <w:tabs>
                <w:tab w:val="left" w:pos="9498"/>
                <w:tab w:val="left" w:pos="9781"/>
              </w:tabs>
              <w:ind w:right="-121"/>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0"/>
                  <w:enabled/>
                  <w:calcOnExit w:val="0"/>
                  <w:textInput/>
                </w:ffData>
              </w:fldChar>
            </w:r>
            <w:bookmarkStart w:id="140" w:name="Texte120"/>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0"/>
          </w:p>
        </w:tc>
      </w:tr>
      <w:tr w:rsidR="007058EE" w14:paraId="4FEADDE6" w14:textId="77777777" w:rsidTr="006043DC">
        <w:trPr>
          <w:trHeight w:val="565"/>
        </w:trPr>
        <w:tc>
          <w:tcPr>
            <w:tcW w:w="1809" w:type="dxa"/>
            <w:vAlign w:val="center"/>
          </w:tcPr>
          <w:p w14:paraId="1B052733" w14:textId="2F8B4782" w:rsidR="007058EE" w:rsidRPr="00956B7E" w:rsidRDefault="007058EE" w:rsidP="007058EE">
            <w:pPr>
              <w:tabs>
                <w:tab w:val="right" w:pos="1593"/>
                <w:tab w:val="right" w:pos="1701"/>
                <w:tab w:val="left" w:pos="9498"/>
                <w:tab w:val="left" w:pos="9781"/>
              </w:tabs>
              <w:ind w:right="-391"/>
              <w:rPr>
                <w:rFonts w:cs="Times New Roman"/>
                <w:b/>
                <w:sz w:val="28"/>
                <w:szCs w:val="28"/>
              </w:rPr>
            </w:pPr>
            <w:r w:rsidRPr="00956B7E">
              <w:rPr>
                <w:rFonts w:cs="Times New Roman"/>
                <w:b/>
                <w:sz w:val="28"/>
                <w:szCs w:val="28"/>
              </w:rPr>
              <w:t>Breuvage</w:t>
            </w:r>
          </w:p>
        </w:tc>
        <w:tc>
          <w:tcPr>
            <w:tcW w:w="1701" w:type="dxa"/>
          </w:tcPr>
          <w:p w14:paraId="2FBD9B0E" w14:textId="1014B9B7" w:rsidR="007058EE" w:rsidRPr="00576FD6" w:rsidRDefault="00576FD6" w:rsidP="00576FD6">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1"/>
                  <w:enabled/>
                  <w:calcOnExit w:val="0"/>
                  <w:textInput/>
                </w:ffData>
              </w:fldChar>
            </w:r>
            <w:bookmarkStart w:id="141" w:name="Texte121"/>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1"/>
          </w:p>
        </w:tc>
        <w:tc>
          <w:tcPr>
            <w:tcW w:w="1560" w:type="dxa"/>
          </w:tcPr>
          <w:p w14:paraId="17F24586" w14:textId="120928CF" w:rsidR="007058EE" w:rsidRPr="00576FD6" w:rsidRDefault="00576FD6" w:rsidP="00576FD6">
            <w:pPr>
              <w:tabs>
                <w:tab w:val="left" w:pos="9498"/>
                <w:tab w:val="left" w:pos="9781"/>
              </w:tabs>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2"/>
                  <w:enabled/>
                  <w:calcOnExit w:val="0"/>
                  <w:textInput/>
                </w:ffData>
              </w:fldChar>
            </w:r>
            <w:bookmarkStart w:id="142" w:name="Texte122"/>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2"/>
          </w:p>
        </w:tc>
        <w:tc>
          <w:tcPr>
            <w:tcW w:w="1559" w:type="dxa"/>
          </w:tcPr>
          <w:p w14:paraId="4461EC90" w14:textId="6D47476D" w:rsidR="007058EE" w:rsidRPr="00576FD6" w:rsidRDefault="00576FD6" w:rsidP="00576FD6">
            <w:pPr>
              <w:tabs>
                <w:tab w:val="left" w:pos="9498"/>
                <w:tab w:val="left" w:pos="9781"/>
              </w:tabs>
              <w:ind w:right="2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3"/>
                  <w:enabled/>
                  <w:calcOnExit w:val="0"/>
                  <w:textInput/>
                </w:ffData>
              </w:fldChar>
            </w:r>
            <w:bookmarkStart w:id="143" w:name="Texte123"/>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3"/>
          </w:p>
        </w:tc>
        <w:tc>
          <w:tcPr>
            <w:tcW w:w="1559" w:type="dxa"/>
          </w:tcPr>
          <w:p w14:paraId="7BBD23B4" w14:textId="03F9E467" w:rsidR="007058EE" w:rsidRPr="00576FD6" w:rsidRDefault="00576FD6" w:rsidP="00576FD6">
            <w:pPr>
              <w:tabs>
                <w:tab w:val="left" w:pos="9498"/>
                <w:tab w:val="left" w:pos="9781"/>
              </w:tabs>
              <w:ind w:left="39" w:right="30" w:hanging="39"/>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4"/>
                  <w:enabled/>
                  <w:calcOnExit w:val="0"/>
                  <w:textInput/>
                </w:ffData>
              </w:fldChar>
            </w:r>
            <w:bookmarkStart w:id="144" w:name="Texte124"/>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4"/>
          </w:p>
        </w:tc>
        <w:tc>
          <w:tcPr>
            <w:tcW w:w="1687" w:type="dxa"/>
          </w:tcPr>
          <w:p w14:paraId="220FB6F7" w14:textId="511E9462" w:rsidR="007058EE" w:rsidRPr="00576FD6" w:rsidRDefault="00576FD6" w:rsidP="00576FD6">
            <w:pPr>
              <w:tabs>
                <w:tab w:val="left" w:pos="9498"/>
                <w:tab w:val="left" w:pos="9781"/>
              </w:tabs>
              <w:ind w:right="21"/>
              <w:rPr>
                <w:rFonts w:ascii="Times New Roman" w:hAnsi="Times New Roman" w:cs="Times New Roman"/>
                <w:b/>
                <w:i/>
                <w:sz w:val="18"/>
                <w:szCs w:val="18"/>
              </w:rPr>
            </w:pPr>
            <w:r w:rsidRPr="00576FD6">
              <w:rPr>
                <w:rFonts w:ascii="Times New Roman" w:hAnsi="Times New Roman" w:cs="Times New Roman"/>
                <w:b/>
                <w:i/>
                <w:sz w:val="18"/>
                <w:szCs w:val="18"/>
              </w:rPr>
              <w:fldChar w:fldCharType="begin">
                <w:ffData>
                  <w:name w:val="Texte125"/>
                  <w:enabled/>
                  <w:calcOnExit w:val="0"/>
                  <w:textInput/>
                </w:ffData>
              </w:fldChar>
            </w:r>
            <w:bookmarkStart w:id="145" w:name="Texte125"/>
            <w:r w:rsidRPr="00576FD6">
              <w:rPr>
                <w:rFonts w:ascii="Times New Roman" w:hAnsi="Times New Roman" w:cs="Times New Roman"/>
                <w:b/>
                <w:i/>
                <w:sz w:val="18"/>
                <w:szCs w:val="18"/>
              </w:rPr>
              <w:instrText xml:space="preserve"> FORMTEXT </w:instrText>
            </w:r>
            <w:r w:rsidRPr="00576FD6">
              <w:rPr>
                <w:rFonts w:ascii="Times New Roman" w:hAnsi="Times New Roman" w:cs="Times New Roman"/>
                <w:b/>
                <w:i/>
                <w:sz w:val="18"/>
                <w:szCs w:val="18"/>
              </w:rPr>
            </w:r>
            <w:r w:rsidRPr="00576FD6">
              <w:rPr>
                <w:rFonts w:ascii="Times New Roman" w:hAnsi="Times New Roman" w:cs="Times New Roman"/>
                <w:b/>
                <w:i/>
                <w:sz w:val="18"/>
                <w:szCs w:val="18"/>
              </w:rPr>
              <w:fldChar w:fldCharType="separate"/>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noProof/>
                <w:sz w:val="18"/>
                <w:szCs w:val="18"/>
              </w:rPr>
              <w:t> </w:t>
            </w:r>
            <w:r w:rsidRPr="00576FD6">
              <w:rPr>
                <w:rFonts w:ascii="Times New Roman" w:hAnsi="Times New Roman" w:cs="Times New Roman"/>
                <w:b/>
                <w:i/>
                <w:sz w:val="18"/>
                <w:szCs w:val="18"/>
              </w:rPr>
              <w:fldChar w:fldCharType="end"/>
            </w:r>
            <w:bookmarkEnd w:id="145"/>
          </w:p>
        </w:tc>
      </w:tr>
    </w:tbl>
    <w:p w14:paraId="474D6BAA" w14:textId="048D3268" w:rsidR="00956B7E" w:rsidRDefault="0031007C" w:rsidP="007058EE">
      <w:pPr>
        <w:rPr>
          <w:lang w:val="fr-CA" w:bidi="fr-FR"/>
        </w:rPr>
      </w:pPr>
      <w:r>
        <w:rPr>
          <w:noProof/>
          <w:lang w:val="fr-CA" w:bidi="fr-FR"/>
        </w:rPr>
        <w:drawing>
          <wp:anchor distT="0" distB="0" distL="114300" distR="114300" simplePos="0" relativeHeight="251663872" behindDoc="0" locked="0" layoutInCell="1" allowOverlap="1" wp14:anchorId="09A72650" wp14:editId="7717B6B2">
            <wp:simplePos x="0" y="0"/>
            <wp:positionH relativeFrom="column">
              <wp:posOffset>-6984</wp:posOffset>
            </wp:positionH>
            <wp:positionV relativeFrom="paragraph">
              <wp:posOffset>155691</wp:posOffset>
            </wp:positionV>
            <wp:extent cx="2184400" cy="1404504"/>
            <wp:effectExtent l="0" t="0" r="0" b="0"/>
            <wp:wrapNone/>
            <wp:docPr id="4" name="Image 4" descr="Une image contenant alimentation,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e alimentaire Canadien 20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4315" cy="1417309"/>
                    </a:xfrm>
                    <a:prstGeom prst="rect">
                      <a:avLst/>
                    </a:prstGeom>
                  </pic:spPr>
                </pic:pic>
              </a:graphicData>
            </a:graphic>
            <wp14:sizeRelH relativeFrom="margin">
              <wp14:pctWidth>0</wp14:pctWidth>
            </wp14:sizeRelH>
            <wp14:sizeRelV relativeFrom="margin">
              <wp14:pctHeight>0</wp14:pctHeight>
            </wp14:sizeRelV>
          </wp:anchor>
        </w:drawing>
      </w:r>
    </w:p>
    <w:p w14:paraId="48E29693" w14:textId="77777777" w:rsidR="00822DBF" w:rsidRDefault="00822DBF" w:rsidP="007058EE">
      <w:pPr>
        <w:rPr>
          <w:sz w:val="28"/>
          <w:szCs w:val="28"/>
        </w:rPr>
      </w:pPr>
    </w:p>
    <w:p w14:paraId="2B8FA5AE" w14:textId="7F797F8C" w:rsidR="00C207E2" w:rsidRDefault="00822DBF" w:rsidP="007058EE">
      <w:pPr>
        <w:rPr>
          <w:rStyle w:val="Lienhypertexte"/>
          <w:sz w:val="28"/>
          <w:szCs w:val="28"/>
        </w:rPr>
      </w:pPr>
      <w:r>
        <w:rPr>
          <w:sz w:val="28"/>
          <w:szCs w:val="28"/>
        </w:rPr>
        <w:t xml:space="preserve">                             </w:t>
      </w:r>
      <w:r w:rsidR="0031007C">
        <w:rPr>
          <w:sz w:val="28"/>
          <w:szCs w:val="28"/>
        </w:rPr>
        <w:t xml:space="preserve">                </w:t>
      </w:r>
      <w:r>
        <w:rPr>
          <w:sz w:val="28"/>
          <w:szCs w:val="28"/>
        </w:rPr>
        <w:t xml:space="preserve">   </w:t>
      </w:r>
      <w:r w:rsidR="0031007C">
        <w:rPr>
          <w:sz w:val="28"/>
          <w:szCs w:val="28"/>
        </w:rPr>
        <w:t xml:space="preserve">     </w:t>
      </w:r>
      <w:r w:rsidR="00C207E2">
        <w:rPr>
          <w:sz w:val="28"/>
          <w:szCs w:val="28"/>
        </w:rPr>
        <w:t xml:space="preserve">Référence : </w:t>
      </w:r>
      <w:hyperlink r:id="rId31" w:history="1">
        <w:r w:rsidR="00C207E2" w:rsidRPr="00E87947">
          <w:rPr>
            <w:rStyle w:val="Lienhypertexte"/>
            <w:sz w:val="28"/>
            <w:szCs w:val="28"/>
          </w:rPr>
          <w:t>https://guide-alimentaire.canada.ca/fr/</w:t>
        </w:r>
      </w:hyperlink>
    </w:p>
    <w:p w14:paraId="731F2999" w14:textId="0D8BC9A6" w:rsidR="00576FD6" w:rsidRDefault="00576FD6" w:rsidP="007058EE">
      <w:pPr>
        <w:rPr>
          <w:rStyle w:val="Lienhypertexte"/>
          <w:sz w:val="28"/>
          <w:szCs w:val="28"/>
        </w:rPr>
      </w:pPr>
    </w:p>
    <w:p w14:paraId="46C38A8B" w14:textId="77777777" w:rsidR="00576FD6" w:rsidRPr="00822DBF" w:rsidRDefault="00576FD6" w:rsidP="007058EE">
      <w:pPr>
        <w:rPr>
          <w:sz w:val="28"/>
          <w:szCs w:val="28"/>
          <w:lang w:val="fr-CA" w:bidi="fr-FR"/>
        </w:rPr>
      </w:pPr>
    </w:p>
    <w:p w14:paraId="4710D7C8" w14:textId="12E41A8A" w:rsidR="0089685D" w:rsidRDefault="0089685D" w:rsidP="007058EE">
      <w:pPr>
        <w:rPr>
          <w:lang w:val="fr-CA" w:bidi="fr-FR"/>
        </w:rPr>
      </w:pPr>
    </w:p>
    <w:p w14:paraId="53DAE84A" w14:textId="100E35A7" w:rsidR="00576FD6" w:rsidRDefault="00576FD6" w:rsidP="007058EE">
      <w:pPr>
        <w:rPr>
          <w:lang w:val="fr-CA" w:bidi="fr-FR"/>
        </w:rPr>
      </w:pPr>
    </w:p>
    <w:p w14:paraId="0C2D082F" w14:textId="369FB59D" w:rsidR="00576FD6" w:rsidRDefault="00576FD6" w:rsidP="007058EE">
      <w:pPr>
        <w:rPr>
          <w:lang w:val="fr-CA" w:bidi="fr-FR"/>
        </w:rPr>
      </w:pPr>
    </w:p>
    <w:p w14:paraId="280706E7" w14:textId="30A08E9B" w:rsidR="00576FD6" w:rsidRDefault="00576FD6" w:rsidP="007058EE">
      <w:pPr>
        <w:rPr>
          <w:lang w:val="fr-CA" w:bidi="fr-FR"/>
        </w:rPr>
      </w:pPr>
    </w:p>
    <w:p w14:paraId="1A8B9D1D" w14:textId="79171BFA" w:rsidR="00576FD6" w:rsidRDefault="00576FD6" w:rsidP="007058EE">
      <w:pPr>
        <w:rPr>
          <w:lang w:val="fr-CA" w:bidi="fr-FR"/>
        </w:rPr>
      </w:pPr>
    </w:p>
    <w:p w14:paraId="069939BD" w14:textId="3F48BB23" w:rsidR="00576FD6" w:rsidRDefault="00576FD6" w:rsidP="007058EE">
      <w:pPr>
        <w:rPr>
          <w:lang w:val="fr-CA" w:bidi="fr-FR"/>
        </w:rPr>
      </w:pPr>
    </w:p>
    <w:p w14:paraId="643FFF63" w14:textId="0635525C" w:rsidR="00576FD6" w:rsidRDefault="00576FD6" w:rsidP="007058EE">
      <w:pPr>
        <w:rPr>
          <w:lang w:val="fr-CA" w:bidi="fr-FR"/>
        </w:rPr>
      </w:pPr>
    </w:p>
    <w:p w14:paraId="46A53B49" w14:textId="4BE02B46" w:rsidR="00576FD6" w:rsidRDefault="00576FD6" w:rsidP="007058EE">
      <w:pPr>
        <w:rPr>
          <w:lang w:val="fr-CA" w:bidi="fr-FR"/>
        </w:rPr>
      </w:pPr>
    </w:p>
    <w:p w14:paraId="71E8E867" w14:textId="77777777" w:rsidR="00576FD6" w:rsidRPr="007058EE" w:rsidRDefault="00576FD6" w:rsidP="007058EE">
      <w:pPr>
        <w:rPr>
          <w:lang w:val="fr-CA" w:bidi="fr-FR"/>
        </w:rPr>
      </w:pPr>
    </w:p>
    <w:p w14:paraId="71F9E400" w14:textId="77777777" w:rsidR="00A945D7" w:rsidRPr="00A945D7" w:rsidRDefault="00A945D7" w:rsidP="00FA131B">
      <w:pPr>
        <w:pStyle w:val="Titre1"/>
        <w:spacing w:after="0"/>
        <w:ind w:right="-35"/>
        <w:rPr>
          <w:b/>
          <w:lang w:val="fr-CA" w:bidi="fr-FR"/>
        </w:rPr>
      </w:pPr>
      <w:r w:rsidRPr="00A945D7">
        <w:rPr>
          <w:b/>
          <w:lang w:val="fr-CA" w:bidi="fr-FR"/>
        </w:rPr>
        <w:t>Procédure accident et maladie</w:t>
      </w:r>
    </w:p>
    <w:p w14:paraId="1AACCB10" w14:textId="77777777" w:rsidR="00EC0963" w:rsidRPr="00EC0963" w:rsidRDefault="00EC0963" w:rsidP="00EC0963">
      <w:pPr>
        <w:pStyle w:val="retraitcasecocher"/>
        <w:ind w:left="0" w:firstLine="0"/>
        <w:rPr>
          <w:b/>
          <w:lang w:val="fr-CA"/>
        </w:rPr>
      </w:pPr>
    </w:p>
    <w:p w14:paraId="71F6F06A" w14:textId="77777777" w:rsidR="00EC0963" w:rsidRDefault="00EC0963" w:rsidP="00EC0963">
      <w:pPr>
        <w:pStyle w:val="retraitcasecocher"/>
        <w:ind w:left="0" w:firstLine="0"/>
        <w:jc w:val="both"/>
        <w:rPr>
          <w:b/>
          <w:lang w:val="fr-CA"/>
        </w:rPr>
      </w:pPr>
      <w:r w:rsidRPr="00EC0963">
        <w:rPr>
          <w:b/>
          <w:lang w:val="fr-CA"/>
        </w:rPr>
        <w:t>1. Un enfant s’étouffe lors dîner ; que faite-vous?</w:t>
      </w:r>
    </w:p>
    <w:p w14:paraId="141A31C6" w14:textId="4F9DF833" w:rsidR="00A945D7" w:rsidRPr="00EC0963" w:rsidRDefault="00576FD6" w:rsidP="00EC0963">
      <w:pPr>
        <w:pStyle w:val="retraitcasecocher"/>
        <w:ind w:left="0" w:firstLine="0"/>
        <w:jc w:val="both"/>
        <w:rPr>
          <w:b/>
          <w:lang w:val="fr-CA"/>
        </w:rPr>
      </w:pPr>
      <w:r>
        <w:rPr>
          <w:b/>
          <w:lang w:val="fr-CA"/>
        </w:rPr>
        <w:fldChar w:fldCharType="begin">
          <w:ffData>
            <w:name w:val="Texte126"/>
            <w:enabled/>
            <w:calcOnExit w:val="0"/>
            <w:textInput/>
          </w:ffData>
        </w:fldChar>
      </w:r>
      <w:bookmarkStart w:id="146" w:name="Texte126"/>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46"/>
    </w:p>
    <w:p w14:paraId="4BF42656" w14:textId="77777777" w:rsidR="00EC0963" w:rsidRPr="00EC0963" w:rsidRDefault="00EC0963" w:rsidP="00EC0963">
      <w:pPr>
        <w:pStyle w:val="retraitcasecocher"/>
        <w:ind w:left="0" w:firstLine="0"/>
        <w:rPr>
          <w:b/>
          <w:lang w:val="fr-CA"/>
        </w:rPr>
      </w:pPr>
      <w:r w:rsidRPr="00EC0963">
        <w:rPr>
          <w:b/>
          <w:lang w:val="fr-CA"/>
        </w:rPr>
        <w:t>2.  Un enfant a une forte fièvre et vous n’êtes pas cap</w:t>
      </w:r>
      <w:r w:rsidR="0023021E">
        <w:rPr>
          <w:b/>
          <w:lang w:val="fr-CA"/>
        </w:rPr>
        <w:t>able de rejoindre les parents ; q</w:t>
      </w:r>
      <w:r w:rsidRPr="00EC0963">
        <w:rPr>
          <w:b/>
          <w:lang w:val="fr-CA"/>
        </w:rPr>
        <w:t>ue faites-vous?</w:t>
      </w:r>
    </w:p>
    <w:p w14:paraId="02A4B164" w14:textId="259E5A9B" w:rsidR="00EC0963" w:rsidRPr="00EC0963" w:rsidRDefault="00576FD6" w:rsidP="00EC0963">
      <w:pPr>
        <w:pStyle w:val="retraitcasecocher"/>
        <w:ind w:left="0" w:firstLine="0"/>
        <w:rPr>
          <w:b/>
          <w:lang w:val="fr-CA"/>
        </w:rPr>
      </w:pPr>
      <w:r>
        <w:rPr>
          <w:b/>
          <w:lang w:val="fr-CA"/>
        </w:rPr>
        <w:fldChar w:fldCharType="begin">
          <w:ffData>
            <w:name w:val="Texte127"/>
            <w:enabled/>
            <w:calcOnExit w:val="0"/>
            <w:textInput/>
          </w:ffData>
        </w:fldChar>
      </w:r>
      <w:bookmarkStart w:id="147" w:name="Texte127"/>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47"/>
    </w:p>
    <w:p w14:paraId="0335F936" w14:textId="77777777" w:rsidR="00EC0963" w:rsidRPr="00EC0963" w:rsidRDefault="00EC0963" w:rsidP="00EC0963">
      <w:pPr>
        <w:pStyle w:val="retraitcasecocher"/>
        <w:ind w:left="0" w:firstLine="0"/>
        <w:rPr>
          <w:b/>
          <w:lang w:val="fr-CA"/>
        </w:rPr>
      </w:pPr>
      <w:r w:rsidRPr="00EC0963">
        <w:rPr>
          <w:b/>
          <w:lang w:val="fr-CA"/>
        </w:rPr>
        <w:t>3. Un enfant se blesse gravement dans la cour ; que faites-vous?</w:t>
      </w:r>
    </w:p>
    <w:p w14:paraId="48A642B8" w14:textId="7FF722F9" w:rsidR="00A945D7" w:rsidRPr="00EC0963" w:rsidRDefault="00576FD6" w:rsidP="00A945D7">
      <w:pPr>
        <w:pStyle w:val="retraitcasecocher"/>
        <w:ind w:left="0" w:firstLine="0"/>
        <w:rPr>
          <w:b/>
          <w:lang w:val="fr-CA"/>
        </w:rPr>
      </w:pPr>
      <w:r>
        <w:rPr>
          <w:b/>
          <w:lang w:val="fr-CA"/>
        </w:rPr>
        <w:fldChar w:fldCharType="begin">
          <w:ffData>
            <w:name w:val="Texte128"/>
            <w:enabled/>
            <w:calcOnExit w:val="0"/>
            <w:textInput/>
          </w:ffData>
        </w:fldChar>
      </w:r>
      <w:bookmarkStart w:id="148" w:name="Texte128"/>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48"/>
    </w:p>
    <w:p w14:paraId="2D5A5CDD" w14:textId="77777777" w:rsidR="00EC0963" w:rsidRPr="00EC0963" w:rsidRDefault="00EC0963" w:rsidP="00EC0963">
      <w:pPr>
        <w:pStyle w:val="retraitcasecocher"/>
        <w:ind w:left="0" w:firstLine="0"/>
        <w:rPr>
          <w:b/>
          <w:lang w:val="fr-CA"/>
        </w:rPr>
      </w:pPr>
    </w:p>
    <w:p w14:paraId="7EA95C2E" w14:textId="77777777" w:rsidR="00EC0963" w:rsidRPr="00EC0963" w:rsidRDefault="00EC0963" w:rsidP="00EC0963">
      <w:pPr>
        <w:pStyle w:val="retraitcasecocher"/>
        <w:ind w:left="0" w:firstLine="0"/>
        <w:rPr>
          <w:b/>
          <w:lang w:val="fr-CA"/>
        </w:rPr>
      </w:pPr>
      <w:r w:rsidRPr="00EC0963">
        <w:rPr>
          <w:b/>
          <w:lang w:val="fr-CA"/>
        </w:rPr>
        <w:t>4. Lors d’une promenade, un enfant se fait piquer par une abeille; que faites-vous?</w:t>
      </w:r>
    </w:p>
    <w:p w14:paraId="0277F198" w14:textId="48E8C72C" w:rsidR="00EC0963" w:rsidRDefault="00576FD6" w:rsidP="00EC0963">
      <w:pPr>
        <w:pStyle w:val="retraitcasecocher"/>
        <w:ind w:left="0" w:firstLine="0"/>
        <w:rPr>
          <w:b/>
          <w:lang w:val="fr-CA"/>
        </w:rPr>
      </w:pPr>
      <w:r>
        <w:rPr>
          <w:b/>
          <w:lang w:val="fr-CA"/>
        </w:rPr>
        <w:fldChar w:fldCharType="begin">
          <w:ffData>
            <w:name w:val="Texte129"/>
            <w:enabled/>
            <w:calcOnExit w:val="0"/>
            <w:textInput/>
          </w:ffData>
        </w:fldChar>
      </w:r>
      <w:bookmarkStart w:id="149" w:name="Texte129"/>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49"/>
    </w:p>
    <w:p w14:paraId="4E7BFABB" w14:textId="77777777" w:rsidR="00830669" w:rsidRPr="00EC0963" w:rsidRDefault="00830669" w:rsidP="00EC0963">
      <w:pPr>
        <w:pStyle w:val="retraitcasecocher"/>
        <w:ind w:left="0" w:firstLine="0"/>
        <w:rPr>
          <w:b/>
          <w:lang w:val="fr-CA"/>
        </w:rPr>
      </w:pPr>
    </w:p>
    <w:p w14:paraId="054EBFB7" w14:textId="6726D4BD" w:rsidR="00A945D7" w:rsidRDefault="00CE1F2B" w:rsidP="00FA131B">
      <w:pPr>
        <w:pStyle w:val="Titre1"/>
        <w:spacing w:after="0"/>
        <w:ind w:right="-35"/>
        <w:rPr>
          <w:b/>
          <w:lang w:val="fr-CA" w:bidi="fr-FR"/>
        </w:rPr>
      </w:pPr>
      <w:r w:rsidRPr="00A945D7">
        <w:rPr>
          <w:b/>
          <w:lang w:val="fr-CA" w:bidi="fr-FR"/>
        </w:rPr>
        <w:t>PROCÉDURE D’ÉVACUATION</w:t>
      </w:r>
      <w:r w:rsidR="00A945D7" w:rsidRPr="00A945D7">
        <w:rPr>
          <w:b/>
          <w:lang w:val="fr-CA"/>
        </w:rPr>
        <w:t xml:space="preserve"> en cas d’urgence</w:t>
      </w:r>
      <w:r w:rsidR="00A945D7" w:rsidRPr="00A945D7">
        <w:rPr>
          <w:b/>
          <w:lang w:val="fr-CA" w:bidi="fr-FR"/>
        </w:rPr>
        <w:t xml:space="preserve"> </w:t>
      </w:r>
    </w:p>
    <w:p w14:paraId="4D1E7FA7" w14:textId="77777777" w:rsidR="00CE1F2B" w:rsidRPr="00CE1F2B" w:rsidRDefault="00CE1F2B" w:rsidP="00CE1F2B">
      <w:pPr>
        <w:rPr>
          <w:sz w:val="16"/>
          <w:szCs w:val="16"/>
          <w:lang w:val="fr-CA" w:bidi="fr-FR"/>
        </w:rPr>
      </w:pPr>
    </w:p>
    <w:p w14:paraId="391D898D" w14:textId="77777777" w:rsidR="00A945D7" w:rsidRPr="00A945D7" w:rsidRDefault="00A945D7" w:rsidP="00A945D7">
      <w:pPr>
        <w:pStyle w:val="retraitcasecocher"/>
        <w:ind w:left="0" w:firstLine="0"/>
        <w:jc w:val="both"/>
        <w:rPr>
          <w:b/>
          <w:lang w:val="fr-CA"/>
        </w:rPr>
      </w:pPr>
      <w:r w:rsidRPr="00A945D7">
        <w:rPr>
          <w:b/>
          <w:lang w:val="fr-CA"/>
        </w:rPr>
        <w:t>1.    Décrivez les procédures que vous avez prévues en cas d’urgence :</w:t>
      </w:r>
    </w:p>
    <w:p w14:paraId="5DAEA69D" w14:textId="520F6FF5" w:rsidR="00A945D7" w:rsidRPr="00CE1F2B" w:rsidRDefault="00576FD6" w:rsidP="00A945D7">
      <w:pPr>
        <w:pStyle w:val="retraitcasecocher"/>
        <w:ind w:left="0" w:firstLine="0"/>
        <w:jc w:val="both"/>
        <w:rPr>
          <w:b/>
          <w:sz w:val="16"/>
          <w:szCs w:val="16"/>
          <w:u w:val="single"/>
          <w:lang w:val="fr-CA"/>
        </w:rPr>
      </w:pPr>
      <w:r>
        <w:rPr>
          <w:b/>
          <w:lang w:val="fr-CA"/>
        </w:rPr>
        <w:fldChar w:fldCharType="begin">
          <w:ffData>
            <w:name w:val="Texte130"/>
            <w:enabled/>
            <w:calcOnExit w:val="0"/>
            <w:textInput/>
          </w:ffData>
        </w:fldChar>
      </w:r>
      <w:bookmarkStart w:id="150" w:name="Texte130"/>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50"/>
    </w:p>
    <w:p w14:paraId="103AC43B" w14:textId="456FCD2F" w:rsidR="00A945D7" w:rsidRDefault="00A945D7" w:rsidP="00A945D7">
      <w:pPr>
        <w:pStyle w:val="retraitcasecocher"/>
        <w:ind w:left="0" w:firstLine="0"/>
        <w:jc w:val="both"/>
        <w:rPr>
          <w:b/>
          <w:lang w:val="fr-CA"/>
        </w:rPr>
      </w:pPr>
      <w:r w:rsidRPr="00A945D7">
        <w:rPr>
          <w:b/>
          <w:lang w:val="fr-CA"/>
        </w:rPr>
        <w:t>2.   Avez-vous établi des consignes d’urgences</w:t>
      </w:r>
      <w:r w:rsidR="003E4A8B">
        <w:rPr>
          <w:b/>
          <w:lang w:val="fr-CA"/>
        </w:rPr>
        <w:t xml:space="preserve"> </w:t>
      </w:r>
      <w:r w:rsidR="003E4A8B" w:rsidRPr="00A945D7">
        <w:rPr>
          <w:b/>
          <w:lang w:val="fr-CA"/>
        </w:rPr>
        <w:t>? Lesquelles</w:t>
      </w:r>
      <w:r w:rsidR="003E4A8B">
        <w:rPr>
          <w:b/>
          <w:lang w:val="fr-CA"/>
        </w:rPr>
        <w:t xml:space="preserve"> </w:t>
      </w:r>
      <w:r w:rsidR="003E4A8B" w:rsidRPr="00A945D7">
        <w:rPr>
          <w:b/>
          <w:lang w:val="fr-CA"/>
        </w:rPr>
        <w:t>?</w:t>
      </w:r>
      <w:r w:rsidRPr="00A945D7">
        <w:rPr>
          <w:b/>
          <w:lang w:val="fr-CA"/>
        </w:rPr>
        <w:t xml:space="preserve"> (</w:t>
      </w:r>
      <w:r w:rsidR="00576FD6" w:rsidRPr="00A945D7">
        <w:rPr>
          <w:b/>
          <w:lang w:val="fr-CA"/>
        </w:rPr>
        <w:t>Exemples</w:t>
      </w:r>
      <w:r w:rsidRPr="00A945D7">
        <w:rPr>
          <w:b/>
          <w:lang w:val="fr-CA"/>
        </w:rPr>
        <w:t xml:space="preserve"> : regrouper tous les </w:t>
      </w:r>
      <w:proofErr w:type="gramStart"/>
      <w:r w:rsidRPr="00A945D7">
        <w:rPr>
          <w:b/>
          <w:lang w:val="fr-CA"/>
        </w:rPr>
        <w:t>enfants  et</w:t>
      </w:r>
      <w:proofErr w:type="gramEnd"/>
      <w:r w:rsidRPr="00A945D7">
        <w:rPr>
          <w:b/>
          <w:lang w:val="fr-CA"/>
        </w:rPr>
        <w:t xml:space="preserve"> sortir deux par deux) </w:t>
      </w:r>
    </w:p>
    <w:p w14:paraId="04871D97" w14:textId="72A1F47D" w:rsidR="00A945D7" w:rsidRPr="00CE1F2B" w:rsidRDefault="00576FD6" w:rsidP="00A945D7">
      <w:pPr>
        <w:pStyle w:val="retraitcasecocher"/>
        <w:ind w:left="0" w:firstLine="0"/>
        <w:jc w:val="both"/>
        <w:rPr>
          <w:b/>
          <w:sz w:val="16"/>
          <w:szCs w:val="16"/>
          <w:lang w:val="fr-CA"/>
        </w:rPr>
      </w:pPr>
      <w:r>
        <w:rPr>
          <w:b/>
          <w:lang w:val="fr-CA"/>
        </w:rPr>
        <w:fldChar w:fldCharType="begin">
          <w:ffData>
            <w:name w:val="Texte131"/>
            <w:enabled/>
            <w:calcOnExit w:val="0"/>
            <w:textInput/>
          </w:ffData>
        </w:fldChar>
      </w:r>
      <w:bookmarkStart w:id="151" w:name="Texte131"/>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51"/>
    </w:p>
    <w:p w14:paraId="4E86EFC3" w14:textId="7BF99958" w:rsidR="00A945D7" w:rsidRDefault="00A945D7" w:rsidP="00A945D7">
      <w:pPr>
        <w:pStyle w:val="retraitcasecocher"/>
        <w:ind w:left="0" w:firstLine="0"/>
        <w:jc w:val="both"/>
        <w:rPr>
          <w:b/>
          <w:lang w:val="fr-CA"/>
        </w:rPr>
      </w:pPr>
      <w:r w:rsidRPr="00A945D7">
        <w:rPr>
          <w:b/>
          <w:lang w:val="fr-CA"/>
        </w:rPr>
        <w:t xml:space="preserve">3.   Disposez-vous du matériel nécessaire en cas d’urgence : une lampe de poche, </w:t>
      </w:r>
      <w:r w:rsidR="00CE1F2B" w:rsidRPr="00A945D7">
        <w:rPr>
          <w:b/>
          <w:lang w:val="fr-CA"/>
        </w:rPr>
        <w:t>des couvertures</w:t>
      </w:r>
      <w:r w:rsidRPr="00A945D7">
        <w:rPr>
          <w:b/>
          <w:lang w:val="fr-CA"/>
        </w:rPr>
        <w:t>, etc.? Énumérez.</w:t>
      </w:r>
    </w:p>
    <w:p w14:paraId="7B8B4583" w14:textId="77777777" w:rsidR="00576FD6" w:rsidRDefault="00576FD6" w:rsidP="00A945D7">
      <w:pPr>
        <w:pStyle w:val="retraitcasecocher"/>
        <w:ind w:left="0" w:firstLine="0"/>
        <w:jc w:val="both"/>
        <w:rPr>
          <w:b/>
          <w:lang w:val="fr-CA"/>
        </w:rPr>
      </w:pPr>
      <w:r>
        <w:rPr>
          <w:b/>
          <w:lang w:val="fr-CA"/>
        </w:rPr>
        <w:fldChar w:fldCharType="begin">
          <w:ffData>
            <w:name w:val="Texte132"/>
            <w:enabled/>
            <w:calcOnExit w:val="0"/>
            <w:textInput/>
          </w:ffData>
        </w:fldChar>
      </w:r>
      <w:bookmarkStart w:id="152" w:name="Texte132"/>
      <w:r>
        <w:rPr>
          <w:b/>
          <w:lang w:val="fr-CA"/>
        </w:rPr>
        <w:instrText xml:space="preserve"> FORMTEXT </w:instrText>
      </w:r>
      <w:r>
        <w:rPr>
          <w:b/>
          <w:lang w:val="fr-CA"/>
        </w:rPr>
      </w:r>
      <w:r>
        <w:rPr>
          <w:b/>
          <w:lang w:val="fr-CA"/>
        </w:rPr>
        <w:fldChar w:fldCharType="separate"/>
      </w:r>
      <w:r>
        <w:rPr>
          <w:b/>
          <w:noProof/>
          <w:lang w:val="fr-CA"/>
        </w:rPr>
        <w:t> </w:t>
      </w:r>
      <w:r>
        <w:rPr>
          <w:b/>
          <w:noProof/>
          <w:lang w:val="fr-CA"/>
        </w:rPr>
        <w:t> </w:t>
      </w:r>
      <w:r>
        <w:rPr>
          <w:b/>
          <w:noProof/>
          <w:lang w:val="fr-CA"/>
        </w:rPr>
        <w:t> </w:t>
      </w:r>
      <w:r>
        <w:rPr>
          <w:b/>
          <w:noProof/>
          <w:lang w:val="fr-CA"/>
        </w:rPr>
        <w:t> </w:t>
      </w:r>
      <w:r>
        <w:rPr>
          <w:b/>
          <w:noProof/>
          <w:lang w:val="fr-CA"/>
        </w:rPr>
        <w:t> </w:t>
      </w:r>
      <w:r>
        <w:rPr>
          <w:b/>
          <w:lang w:val="fr-CA"/>
        </w:rPr>
        <w:fldChar w:fldCharType="end"/>
      </w:r>
      <w:bookmarkEnd w:id="152"/>
    </w:p>
    <w:p w14:paraId="501E0824" w14:textId="2670A35E" w:rsidR="00A945D7" w:rsidRPr="00A945D7" w:rsidRDefault="00A945D7" w:rsidP="00A945D7">
      <w:pPr>
        <w:pStyle w:val="retraitcasecocher"/>
        <w:ind w:left="0" w:firstLine="0"/>
        <w:jc w:val="both"/>
        <w:rPr>
          <w:b/>
          <w:lang w:val="fr-CA"/>
        </w:rPr>
      </w:pPr>
      <w:r w:rsidRPr="00A945D7">
        <w:rPr>
          <w:b/>
          <w:lang w:val="fr-CA"/>
        </w:rPr>
        <w:t>Est-il à portée de la main?</w:t>
      </w:r>
      <w:r w:rsidR="00576FD6">
        <w:rPr>
          <w:b/>
          <w:lang w:val="fr-CA"/>
        </w:rPr>
        <w:fldChar w:fldCharType="begin">
          <w:ffData>
            <w:name w:val="Texte133"/>
            <w:enabled/>
            <w:calcOnExit w:val="0"/>
            <w:textInput/>
          </w:ffData>
        </w:fldChar>
      </w:r>
      <w:bookmarkStart w:id="153" w:name="Texte133"/>
      <w:r w:rsidR="00576FD6">
        <w:rPr>
          <w:b/>
          <w:lang w:val="fr-CA"/>
        </w:rPr>
        <w:instrText xml:space="preserve"> FORMTEXT </w:instrText>
      </w:r>
      <w:r w:rsidR="00576FD6">
        <w:rPr>
          <w:b/>
          <w:lang w:val="fr-CA"/>
        </w:rPr>
      </w:r>
      <w:r w:rsidR="00576FD6">
        <w:rPr>
          <w:b/>
          <w:lang w:val="fr-CA"/>
        </w:rPr>
        <w:fldChar w:fldCharType="separate"/>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lang w:val="fr-CA"/>
        </w:rPr>
        <w:fldChar w:fldCharType="end"/>
      </w:r>
      <w:bookmarkEnd w:id="153"/>
    </w:p>
    <w:p w14:paraId="2B2B28DE" w14:textId="77777777" w:rsidR="00A945D7" w:rsidRPr="00A945D7" w:rsidRDefault="00A945D7" w:rsidP="00A945D7">
      <w:pPr>
        <w:pStyle w:val="retraitcasecocher"/>
        <w:ind w:left="0" w:firstLine="0"/>
        <w:jc w:val="both"/>
        <w:rPr>
          <w:b/>
          <w:u w:val="single"/>
          <w:lang w:val="fr-CA"/>
        </w:rPr>
      </w:pPr>
    </w:p>
    <w:p w14:paraId="31CB93AF" w14:textId="620F6533" w:rsidR="00A945D7" w:rsidRPr="00A945D7" w:rsidRDefault="00A945D7" w:rsidP="00A945D7">
      <w:pPr>
        <w:pStyle w:val="retraitcasecocher"/>
        <w:ind w:left="0" w:firstLine="0"/>
        <w:jc w:val="both"/>
        <w:rPr>
          <w:b/>
          <w:lang w:val="fr-CA"/>
        </w:rPr>
      </w:pPr>
      <w:r w:rsidRPr="00A945D7">
        <w:rPr>
          <w:b/>
          <w:lang w:val="fr-CA"/>
        </w:rPr>
        <w:t>4. Avez-vous déterminé un lieu de ralliement où les enfants pourront se réfugier en toute sécurité après l’évacuation?</w:t>
      </w:r>
    </w:p>
    <w:p w14:paraId="69ED5B8A" w14:textId="595F00A3" w:rsidR="00A945D7" w:rsidRPr="001869E8" w:rsidRDefault="00A945D7" w:rsidP="001869E8">
      <w:pPr>
        <w:pStyle w:val="retraitcasecocher"/>
        <w:ind w:left="0" w:firstLine="0"/>
        <w:jc w:val="both"/>
        <w:rPr>
          <w:b/>
          <w:u w:val="single"/>
          <w:lang w:val="fr-CA"/>
        </w:rPr>
      </w:pPr>
      <w:r>
        <w:rPr>
          <w:b/>
          <w:lang w:val="fr-CA"/>
        </w:rPr>
        <w:t xml:space="preserve">  </w:t>
      </w:r>
      <w:r w:rsidR="001869E8">
        <w:rPr>
          <w:b/>
          <w:lang w:val="fr-CA"/>
        </w:rPr>
        <w:t xml:space="preserve">                                        </w:t>
      </w:r>
      <w:r>
        <w:rPr>
          <w:b/>
          <w:lang w:val="fr-CA"/>
        </w:rPr>
        <w:t xml:space="preserve"> </w:t>
      </w:r>
      <w:r w:rsidRPr="00A945D7">
        <w:rPr>
          <w:b/>
          <w:lang w:val="fr-CA"/>
        </w:rPr>
        <w:t xml:space="preserve">OUI     </w:t>
      </w:r>
      <w:r w:rsidR="00576FD6">
        <w:rPr>
          <w:b/>
          <w:lang w:val="fr-CA"/>
        </w:rPr>
        <w:fldChar w:fldCharType="begin">
          <w:ffData>
            <w:name w:val="CaseACocher22"/>
            <w:enabled/>
            <w:calcOnExit w:val="0"/>
            <w:checkBox>
              <w:sizeAuto/>
              <w:default w:val="0"/>
            </w:checkBox>
          </w:ffData>
        </w:fldChar>
      </w:r>
      <w:bookmarkStart w:id="154" w:name="CaseACocher22"/>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54"/>
      <w:r w:rsidRPr="00A945D7">
        <w:rPr>
          <w:b/>
          <w:lang w:val="fr-CA"/>
        </w:rPr>
        <w:t xml:space="preserve">            NON</w:t>
      </w:r>
      <w:r w:rsidR="001869E8">
        <w:rPr>
          <w:b/>
          <w:lang w:val="fr-CA"/>
        </w:rPr>
        <w:t xml:space="preserve"> </w:t>
      </w:r>
      <w:r w:rsidR="00576FD6">
        <w:rPr>
          <w:b/>
          <w:lang w:val="fr-CA"/>
        </w:rPr>
        <w:fldChar w:fldCharType="begin">
          <w:ffData>
            <w:name w:val="CaseACocher23"/>
            <w:enabled/>
            <w:calcOnExit w:val="0"/>
            <w:checkBox>
              <w:sizeAuto/>
              <w:default w:val="0"/>
            </w:checkBox>
          </w:ffData>
        </w:fldChar>
      </w:r>
      <w:bookmarkStart w:id="155" w:name="CaseACocher23"/>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55"/>
    </w:p>
    <w:p w14:paraId="51DDBB76" w14:textId="7915ED20" w:rsidR="001869E8" w:rsidRPr="001869E8" w:rsidRDefault="001869E8" w:rsidP="00A945D7">
      <w:pPr>
        <w:pStyle w:val="retraitcasecocher"/>
        <w:ind w:left="0" w:firstLine="0"/>
        <w:jc w:val="both"/>
        <w:rPr>
          <w:b/>
          <w:sz w:val="16"/>
          <w:szCs w:val="16"/>
          <w:lang w:val="fr-CA"/>
        </w:rPr>
      </w:pPr>
    </w:p>
    <w:p w14:paraId="18C99C2B" w14:textId="77777777" w:rsidR="00576FD6" w:rsidRDefault="00A945D7" w:rsidP="001869E8">
      <w:pPr>
        <w:pStyle w:val="retraitcasecocher"/>
        <w:ind w:left="0" w:firstLine="0"/>
        <w:jc w:val="both"/>
        <w:rPr>
          <w:b/>
          <w:lang w:val="fr-CA"/>
        </w:rPr>
      </w:pPr>
      <w:r w:rsidRPr="00A945D7">
        <w:rPr>
          <w:b/>
          <w:lang w:val="fr-CA"/>
        </w:rPr>
        <w:t>Quel est-il?</w:t>
      </w:r>
      <w:r w:rsidR="00576FD6">
        <w:rPr>
          <w:b/>
          <w:lang w:val="fr-CA"/>
        </w:rPr>
        <w:fldChar w:fldCharType="begin">
          <w:ffData>
            <w:name w:val="Texte134"/>
            <w:enabled/>
            <w:calcOnExit w:val="0"/>
            <w:textInput>
              <w:maxLength w:val="40"/>
            </w:textInput>
          </w:ffData>
        </w:fldChar>
      </w:r>
      <w:bookmarkStart w:id="156" w:name="Texte134"/>
      <w:r w:rsidR="00576FD6">
        <w:rPr>
          <w:b/>
          <w:lang w:val="fr-CA"/>
        </w:rPr>
        <w:instrText xml:space="preserve"> FORMTEXT </w:instrText>
      </w:r>
      <w:r w:rsidR="00576FD6">
        <w:rPr>
          <w:b/>
          <w:lang w:val="fr-CA"/>
        </w:rPr>
      </w:r>
      <w:r w:rsidR="00576FD6">
        <w:rPr>
          <w:b/>
          <w:lang w:val="fr-CA"/>
        </w:rPr>
        <w:fldChar w:fldCharType="separate"/>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lang w:val="fr-CA"/>
        </w:rPr>
        <w:fldChar w:fldCharType="end"/>
      </w:r>
      <w:bookmarkEnd w:id="156"/>
      <w:r w:rsidR="001869E8">
        <w:rPr>
          <w:b/>
          <w:lang w:val="fr-CA"/>
        </w:rPr>
        <w:t xml:space="preserve">         </w:t>
      </w:r>
      <w:r>
        <w:rPr>
          <w:b/>
          <w:lang w:val="fr-CA"/>
        </w:rPr>
        <w:t xml:space="preserve">     </w:t>
      </w:r>
      <w:r w:rsidR="003C0A8B">
        <w:rPr>
          <w:b/>
          <w:lang w:val="fr-CA"/>
        </w:rPr>
        <w:t xml:space="preserve"> </w:t>
      </w:r>
      <w:r w:rsidR="00576FD6">
        <w:rPr>
          <w:b/>
          <w:lang w:val="fr-CA"/>
        </w:rPr>
        <w:t xml:space="preserve">                                                                                       </w:t>
      </w:r>
      <w:r w:rsidR="003C0A8B">
        <w:rPr>
          <w:b/>
          <w:lang w:val="fr-CA"/>
        </w:rPr>
        <w:t xml:space="preserve">    </w:t>
      </w:r>
    </w:p>
    <w:p w14:paraId="426D8126" w14:textId="6E49BAE9" w:rsidR="00A945D7" w:rsidRPr="00A945D7" w:rsidRDefault="00576FD6" w:rsidP="001869E8">
      <w:pPr>
        <w:pStyle w:val="retraitcasecocher"/>
        <w:ind w:left="0" w:firstLine="0"/>
        <w:jc w:val="both"/>
        <w:rPr>
          <w:b/>
          <w:lang w:val="fr-CA"/>
        </w:rPr>
      </w:pPr>
      <w:r>
        <w:rPr>
          <w:b/>
          <w:lang w:val="fr-CA"/>
        </w:rPr>
        <w:t xml:space="preserve">                                                                                                                                               </w:t>
      </w:r>
      <w:r w:rsidR="00A945D7">
        <w:rPr>
          <w:b/>
          <w:lang w:val="fr-CA"/>
        </w:rPr>
        <w:t xml:space="preserve">OUI      </w:t>
      </w:r>
      <w:r w:rsidR="00A945D7" w:rsidRPr="00A945D7">
        <w:rPr>
          <w:b/>
          <w:lang w:val="fr-CA"/>
        </w:rPr>
        <w:t xml:space="preserve">  NON</w:t>
      </w:r>
      <w:r>
        <w:rPr>
          <w:b/>
          <w:lang w:val="fr-CA"/>
        </w:rPr>
        <w:t xml:space="preserve"> </w:t>
      </w:r>
    </w:p>
    <w:p w14:paraId="7E005C21" w14:textId="388B6EA1" w:rsidR="00A945D7" w:rsidRPr="00A945D7" w:rsidRDefault="00A945D7" w:rsidP="001869E8">
      <w:pPr>
        <w:pStyle w:val="retraitcasecocher"/>
        <w:ind w:left="0" w:firstLine="0"/>
        <w:jc w:val="both"/>
        <w:rPr>
          <w:b/>
          <w:u w:val="single"/>
          <w:lang w:val="fr-CA"/>
        </w:rPr>
      </w:pPr>
    </w:p>
    <w:p w14:paraId="6EDB4935" w14:textId="05F1D657" w:rsidR="001869E8" w:rsidRDefault="00A945D7" w:rsidP="001869E8">
      <w:pPr>
        <w:pStyle w:val="retraitcasecocher"/>
        <w:ind w:left="0" w:firstLine="0"/>
        <w:jc w:val="both"/>
        <w:rPr>
          <w:b/>
          <w:lang w:val="fr-CA"/>
        </w:rPr>
      </w:pPr>
      <w:r w:rsidRPr="00A945D7">
        <w:rPr>
          <w:b/>
          <w:lang w:val="fr-CA"/>
        </w:rPr>
        <w:t xml:space="preserve">Est-il connu de tous (enfants gardés et autres occupants)? </w:t>
      </w:r>
      <w:r w:rsidR="0073482E">
        <w:rPr>
          <w:b/>
          <w:lang w:val="fr-CA"/>
        </w:rPr>
        <w:t xml:space="preserve">    </w:t>
      </w:r>
      <w:r w:rsidR="00576FD6">
        <w:rPr>
          <w:b/>
          <w:lang w:val="fr-CA"/>
        </w:rPr>
        <w:t xml:space="preserve">                             </w:t>
      </w:r>
      <w:r w:rsidRPr="00A945D7">
        <w:rPr>
          <w:b/>
          <w:lang w:val="fr-CA"/>
        </w:rPr>
        <w:t xml:space="preserve"> </w:t>
      </w:r>
      <w:r w:rsidR="00576FD6">
        <w:rPr>
          <w:b/>
          <w:lang w:val="fr-CA"/>
        </w:rPr>
        <w:fldChar w:fldCharType="begin">
          <w:ffData>
            <w:name w:val="CaseACocher26"/>
            <w:enabled/>
            <w:calcOnExit w:val="0"/>
            <w:checkBox>
              <w:sizeAuto/>
              <w:default w:val="0"/>
            </w:checkBox>
          </w:ffData>
        </w:fldChar>
      </w:r>
      <w:bookmarkStart w:id="157" w:name="CaseACocher26"/>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57"/>
      <w:r w:rsidR="00576FD6">
        <w:rPr>
          <w:b/>
          <w:lang w:val="fr-CA"/>
        </w:rPr>
        <w:t xml:space="preserve">          </w:t>
      </w:r>
      <w:r w:rsidR="00576FD6">
        <w:rPr>
          <w:b/>
          <w:lang w:val="fr-CA"/>
        </w:rPr>
        <w:fldChar w:fldCharType="begin">
          <w:ffData>
            <w:name w:val="CaseACocher27"/>
            <w:enabled/>
            <w:calcOnExit w:val="0"/>
            <w:checkBox>
              <w:sizeAuto/>
              <w:default w:val="0"/>
            </w:checkBox>
          </w:ffData>
        </w:fldChar>
      </w:r>
      <w:bookmarkStart w:id="158" w:name="CaseACocher27"/>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58"/>
    </w:p>
    <w:p w14:paraId="6D9473C2" w14:textId="038C7FCF" w:rsidR="00A945D7" w:rsidRPr="00A945D7" w:rsidRDefault="00A945D7" w:rsidP="001869E8">
      <w:pPr>
        <w:pStyle w:val="retraitcasecocher"/>
        <w:ind w:left="0" w:firstLine="0"/>
        <w:jc w:val="both"/>
        <w:rPr>
          <w:b/>
          <w:lang w:val="fr-CA"/>
        </w:rPr>
      </w:pPr>
      <w:r w:rsidRPr="00A945D7">
        <w:rPr>
          <w:b/>
          <w:lang w:val="fr-CA"/>
        </w:rPr>
        <w:t xml:space="preserve">  </w:t>
      </w:r>
      <w:r>
        <w:rPr>
          <w:b/>
          <w:lang w:val="fr-CA"/>
        </w:rPr>
        <w:t xml:space="preserve">             </w:t>
      </w:r>
      <w:r w:rsidRPr="00A945D7">
        <w:rPr>
          <w:b/>
          <w:lang w:val="fr-CA"/>
        </w:rPr>
        <w:t xml:space="preserve">    </w:t>
      </w:r>
      <w:r>
        <w:rPr>
          <w:b/>
          <w:lang w:val="fr-CA"/>
        </w:rPr>
        <w:t xml:space="preserve">                   </w:t>
      </w:r>
    </w:p>
    <w:p w14:paraId="7329BCE7" w14:textId="44D6B75E" w:rsidR="00A945D7" w:rsidRPr="00A945D7" w:rsidRDefault="00A945D7" w:rsidP="001869E8">
      <w:pPr>
        <w:pStyle w:val="retraitcasecocher"/>
        <w:ind w:left="0" w:firstLine="0"/>
        <w:jc w:val="both"/>
        <w:rPr>
          <w:b/>
          <w:lang w:val="fr-CA"/>
        </w:rPr>
      </w:pPr>
      <w:r w:rsidRPr="00A945D7">
        <w:rPr>
          <w:b/>
          <w:lang w:val="fr-CA"/>
        </w:rPr>
        <w:t xml:space="preserve">Y avez-vous accès en tout temps?        </w:t>
      </w:r>
      <w:r w:rsidR="00576FD6">
        <w:rPr>
          <w:b/>
          <w:lang w:val="fr-CA"/>
        </w:rPr>
        <w:t xml:space="preserve">                                                                          </w:t>
      </w:r>
      <w:r w:rsidR="00576FD6">
        <w:rPr>
          <w:b/>
          <w:lang w:val="fr-CA"/>
        </w:rPr>
        <w:fldChar w:fldCharType="begin">
          <w:ffData>
            <w:name w:val="CaseACocher28"/>
            <w:enabled/>
            <w:calcOnExit w:val="0"/>
            <w:checkBox>
              <w:sizeAuto/>
              <w:default w:val="0"/>
            </w:checkBox>
          </w:ffData>
        </w:fldChar>
      </w:r>
      <w:bookmarkStart w:id="159" w:name="CaseACocher28"/>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59"/>
      <w:r w:rsidRPr="00A945D7">
        <w:rPr>
          <w:b/>
          <w:lang w:val="fr-CA"/>
        </w:rPr>
        <w:t xml:space="preserve">          </w:t>
      </w:r>
      <w:r w:rsidR="00576FD6">
        <w:rPr>
          <w:b/>
          <w:lang w:val="fr-CA"/>
        </w:rPr>
        <w:fldChar w:fldCharType="begin">
          <w:ffData>
            <w:name w:val="CaseACocher29"/>
            <w:enabled/>
            <w:calcOnExit w:val="0"/>
            <w:checkBox>
              <w:sizeAuto/>
              <w:default w:val="0"/>
            </w:checkBox>
          </w:ffData>
        </w:fldChar>
      </w:r>
      <w:bookmarkStart w:id="160" w:name="CaseACocher29"/>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0"/>
      <w:r w:rsidRPr="00A945D7">
        <w:rPr>
          <w:b/>
          <w:lang w:val="fr-CA"/>
        </w:rPr>
        <w:t xml:space="preserve">                                   </w:t>
      </w:r>
      <w:r>
        <w:rPr>
          <w:b/>
          <w:lang w:val="fr-CA"/>
        </w:rPr>
        <w:t xml:space="preserve">                                       </w:t>
      </w:r>
    </w:p>
    <w:p w14:paraId="2340EB9F" w14:textId="10C11F95" w:rsidR="00A945D7" w:rsidRPr="00A945D7" w:rsidRDefault="00A945D7" w:rsidP="001869E8">
      <w:pPr>
        <w:pStyle w:val="retraitcasecocher"/>
        <w:ind w:left="0" w:firstLine="0"/>
        <w:jc w:val="both"/>
        <w:rPr>
          <w:b/>
          <w:lang w:val="fr-CA"/>
        </w:rPr>
      </w:pPr>
    </w:p>
    <w:p w14:paraId="0C9BF66D" w14:textId="6D51F885" w:rsidR="00A945D7" w:rsidRPr="00A945D7" w:rsidRDefault="00A945D7" w:rsidP="001869E8">
      <w:pPr>
        <w:pStyle w:val="retraitcasecocher"/>
        <w:ind w:left="0" w:firstLine="0"/>
        <w:jc w:val="both"/>
        <w:rPr>
          <w:b/>
          <w:lang w:val="fr-CA"/>
        </w:rPr>
      </w:pPr>
      <w:r w:rsidRPr="00A945D7">
        <w:rPr>
          <w:b/>
          <w:lang w:val="fr-CA"/>
        </w:rPr>
        <w:t xml:space="preserve">Est-il facilement repérable en hiver comme en été?               </w:t>
      </w:r>
      <w:r>
        <w:rPr>
          <w:b/>
          <w:lang w:val="fr-CA"/>
        </w:rPr>
        <w:t xml:space="preserve">                   </w:t>
      </w:r>
      <w:r w:rsidRPr="00A945D7">
        <w:rPr>
          <w:b/>
          <w:lang w:val="fr-CA"/>
        </w:rPr>
        <w:t xml:space="preserve">   </w:t>
      </w:r>
      <w:r>
        <w:rPr>
          <w:b/>
          <w:lang w:val="fr-CA"/>
        </w:rPr>
        <w:t xml:space="preserve">     </w:t>
      </w:r>
      <w:r w:rsidR="00576FD6">
        <w:rPr>
          <w:b/>
          <w:lang w:val="fr-CA"/>
        </w:rPr>
        <w:t xml:space="preserve"> </w:t>
      </w:r>
      <w:r>
        <w:rPr>
          <w:b/>
          <w:lang w:val="fr-CA"/>
        </w:rPr>
        <w:t xml:space="preserve">    </w:t>
      </w:r>
      <w:r w:rsidR="00576FD6">
        <w:rPr>
          <w:b/>
          <w:lang w:val="fr-CA"/>
        </w:rPr>
        <w:fldChar w:fldCharType="begin">
          <w:ffData>
            <w:name w:val="CaseACocher30"/>
            <w:enabled/>
            <w:calcOnExit w:val="0"/>
            <w:checkBox>
              <w:sizeAuto/>
              <w:default w:val="0"/>
            </w:checkBox>
          </w:ffData>
        </w:fldChar>
      </w:r>
      <w:bookmarkStart w:id="161" w:name="CaseACocher30"/>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1"/>
      <w:r>
        <w:rPr>
          <w:b/>
          <w:lang w:val="fr-CA"/>
        </w:rPr>
        <w:t xml:space="preserve">          </w:t>
      </w:r>
      <w:r w:rsidR="00576FD6">
        <w:rPr>
          <w:b/>
          <w:lang w:val="fr-CA"/>
        </w:rPr>
        <w:fldChar w:fldCharType="begin">
          <w:ffData>
            <w:name w:val="CaseACocher31"/>
            <w:enabled/>
            <w:calcOnExit w:val="0"/>
            <w:checkBox>
              <w:sizeAuto/>
              <w:default w:val="0"/>
            </w:checkBox>
          </w:ffData>
        </w:fldChar>
      </w:r>
      <w:bookmarkStart w:id="162" w:name="CaseACocher31"/>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2"/>
    </w:p>
    <w:p w14:paraId="564967E6" w14:textId="2084F778" w:rsidR="00A945D7" w:rsidRPr="00A945D7" w:rsidRDefault="00A945D7" w:rsidP="001869E8">
      <w:pPr>
        <w:pStyle w:val="retraitcasecocher"/>
        <w:ind w:left="0" w:firstLine="0"/>
        <w:jc w:val="both"/>
        <w:rPr>
          <w:b/>
          <w:lang w:val="fr-CA"/>
        </w:rPr>
      </w:pPr>
    </w:p>
    <w:p w14:paraId="5923B426" w14:textId="1883AC9F" w:rsidR="00A945D7" w:rsidRPr="00A945D7" w:rsidRDefault="00A945D7" w:rsidP="001869E8">
      <w:pPr>
        <w:pStyle w:val="retraitcasecocher"/>
        <w:ind w:left="0" w:firstLine="0"/>
        <w:jc w:val="both"/>
        <w:rPr>
          <w:b/>
          <w:lang w:val="fr-CA"/>
        </w:rPr>
      </w:pPr>
      <w:r w:rsidRPr="00A945D7">
        <w:rPr>
          <w:b/>
          <w:lang w:val="fr-CA"/>
        </w:rPr>
        <w:t xml:space="preserve">En avez-vous la clef?                                                                  </w:t>
      </w:r>
      <w:r>
        <w:rPr>
          <w:b/>
          <w:lang w:val="fr-CA"/>
        </w:rPr>
        <w:t xml:space="preserve">              </w:t>
      </w:r>
      <w:r w:rsidR="00576FD6">
        <w:rPr>
          <w:b/>
          <w:lang w:val="fr-CA"/>
        </w:rPr>
        <w:t xml:space="preserve">                           </w:t>
      </w:r>
      <w:r w:rsidR="00576FD6">
        <w:rPr>
          <w:b/>
          <w:lang w:val="fr-CA"/>
        </w:rPr>
        <w:fldChar w:fldCharType="begin">
          <w:ffData>
            <w:name w:val="CaseACocher32"/>
            <w:enabled/>
            <w:calcOnExit w:val="0"/>
            <w:checkBox>
              <w:sizeAuto/>
              <w:default w:val="0"/>
            </w:checkBox>
          </w:ffData>
        </w:fldChar>
      </w:r>
      <w:bookmarkStart w:id="163" w:name="CaseACocher32"/>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3"/>
      <w:r w:rsidR="00576FD6">
        <w:rPr>
          <w:b/>
          <w:lang w:val="fr-CA"/>
        </w:rPr>
        <w:t xml:space="preserve">         </w:t>
      </w:r>
      <w:r w:rsidR="00576FD6">
        <w:rPr>
          <w:b/>
          <w:lang w:val="fr-CA"/>
        </w:rPr>
        <w:fldChar w:fldCharType="begin">
          <w:ffData>
            <w:name w:val="CaseACocher33"/>
            <w:enabled/>
            <w:calcOnExit w:val="0"/>
            <w:checkBox>
              <w:sizeAuto/>
              <w:default w:val="0"/>
            </w:checkBox>
          </w:ffData>
        </w:fldChar>
      </w:r>
      <w:bookmarkStart w:id="164" w:name="CaseACocher33"/>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4"/>
    </w:p>
    <w:p w14:paraId="49C30E97" w14:textId="7C6D0FEC" w:rsidR="00A945D7" w:rsidRPr="00A945D7" w:rsidRDefault="00A945D7" w:rsidP="00A945D7">
      <w:pPr>
        <w:pStyle w:val="retraitcasecocher"/>
        <w:ind w:left="0" w:firstLine="0"/>
        <w:jc w:val="both"/>
        <w:rPr>
          <w:b/>
          <w:lang w:val="fr-CA"/>
        </w:rPr>
      </w:pPr>
    </w:p>
    <w:p w14:paraId="5B138933" w14:textId="6B0DF130" w:rsidR="00A945D7" w:rsidRPr="001869E8" w:rsidRDefault="00A945D7" w:rsidP="00A945D7">
      <w:pPr>
        <w:pStyle w:val="retraitcasecocher"/>
        <w:ind w:left="0" w:firstLine="0"/>
        <w:rPr>
          <w:b/>
          <w:lang w:val="fr-CA"/>
        </w:rPr>
      </w:pPr>
      <w:r w:rsidRPr="001869E8">
        <w:rPr>
          <w:b/>
          <w:lang w:val="fr-CA"/>
        </w:rPr>
        <w:t>Y a-t-il une rue à travers pour y accéder?</w:t>
      </w:r>
      <w:r w:rsidR="001869E8">
        <w:rPr>
          <w:b/>
          <w:lang w:val="fr-CA"/>
        </w:rPr>
        <w:t xml:space="preserve">                                          </w:t>
      </w:r>
      <w:r w:rsidR="00576FD6">
        <w:rPr>
          <w:b/>
          <w:lang w:val="fr-CA"/>
        </w:rPr>
        <w:t xml:space="preserve">                      </w:t>
      </w:r>
      <w:r w:rsidR="001869E8">
        <w:rPr>
          <w:b/>
          <w:lang w:val="fr-CA"/>
        </w:rPr>
        <w:t xml:space="preserve">    </w:t>
      </w:r>
      <w:r w:rsidR="00576FD6">
        <w:rPr>
          <w:b/>
          <w:lang w:val="fr-CA"/>
        </w:rPr>
        <w:fldChar w:fldCharType="begin">
          <w:ffData>
            <w:name w:val="CaseACocher34"/>
            <w:enabled/>
            <w:calcOnExit w:val="0"/>
            <w:checkBox>
              <w:sizeAuto/>
              <w:default w:val="0"/>
            </w:checkBox>
          </w:ffData>
        </w:fldChar>
      </w:r>
      <w:bookmarkStart w:id="165" w:name="CaseACocher34"/>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5"/>
      <w:r w:rsidR="00576FD6">
        <w:rPr>
          <w:b/>
          <w:lang w:val="fr-CA"/>
        </w:rPr>
        <w:t xml:space="preserve">          </w:t>
      </w:r>
      <w:r w:rsidR="00576FD6">
        <w:rPr>
          <w:b/>
          <w:lang w:val="fr-CA"/>
        </w:rPr>
        <w:fldChar w:fldCharType="begin">
          <w:ffData>
            <w:name w:val="CaseACocher35"/>
            <w:enabled/>
            <w:calcOnExit w:val="0"/>
            <w:checkBox>
              <w:sizeAuto/>
              <w:default w:val="0"/>
            </w:checkBox>
          </w:ffData>
        </w:fldChar>
      </w:r>
      <w:bookmarkStart w:id="166" w:name="CaseACocher35"/>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6"/>
    </w:p>
    <w:p w14:paraId="17835B45" w14:textId="6B065783" w:rsidR="00A945D7" w:rsidRDefault="00A945D7" w:rsidP="00A945D7">
      <w:pPr>
        <w:pStyle w:val="retraitcasecocher"/>
        <w:ind w:left="0" w:firstLine="0"/>
        <w:rPr>
          <w:b/>
          <w:lang w:val="fr-CA"/>
        </w:rPr>
      </w:pPr>
      <w:r w:rsidRPr="001869E8">
        <w:rPr>
          <w:b/>
          <w:lang w:val="fr-CA"/>
        </w:rPr>
        <w:t xml:space="preserve">Si oui, laquelle? </w:t>
      </w:r>
      <w:r w:rsidR="00576FD6">
        <w:rPr>
          <w:b/>
          <w:lang w:val="fr-CA"/>
        </w:rPr>
        <w:fldChar w:fldCharType="begin">
          <w:ffData>
            <w:name w:val="Texte135"/>
            <w:enabled/>
            <w:calcOnExit w:val="0"/>
            <w:textInput/>
          </w:ffData>
        </w:fldChar>
      </w:r>
      <w:bookmarkStart w:id="167" w:name="Texte135"/>
      <w:r w:rsidR="00576FD6">
        <w:rPr>
          <w:b/>
          <w:lang w:val="fr-CA"/>
        </w:rPr>
        <w:instrText xml:space="preserve"> FORMTEXT </w:instrText>
      </w:r>
      <w:r w:rsidR="00576FD6">
        <w:rPr>
          <w:b/>
          <w:lang w:val="fr-CA"/>
        </w:rPr>
      </w:r>
      <w:r w:rsidR="00576FD6">
        <w:rPr>
          <w:b/>
          <w:lang w:val="fr-CA"/>
        </w:rPr>
        <w:fldChar w:fldCharType="separate"/>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lang w:val="fr-CA"/>
        </w:rPr>
        <w:fldChar w:fldCharType="end"/>
      </w:r>
      <w:bookmarkEnd w:id="167"/>
    </w:p>
    <w:p w14:paraId="25513591" w14:textId="0043D611" w:rsidR="001869E8" w:rsidRPr="001869E8" w:rsidRDefault="001869E8" w:rsidP="00A945D7">
      <w:pPr>
        <w:pStyle w:val="retraitcasecocher"/>
        <w:ind w:left="0" w:firstLine="0"/>
        <w:rPr>
          <w:b/>
          <w:lang w:val="fr-CA"/>
        </w:rPr>
      </w:pPr>
    </w:p>
    <w:p w14:paraId="6F72D3BA" w14:textId="69BFD07E" w:rsidR="0073482E" w:rsidRDefault="00A945D7" w:rsidP="00A945D7">
      <w:pPr>
        <w:pStyle w:val="retraitcasecocher"/>
        <w:ind w:left="0" w:firstLine="0"/>
        <w:rPr>
          <w:b/>
          <w:lang w:val="fr-CA"/>
        </w:rPr>
      </w:pPr>
      <w:r w:rsidRPr="001869E8">
        <w:rPr>
          <w:b/>
          <w:lang w:val="fr-CA"/>
        </w:rPr>
        <w:t xml:space="preserve">Y a-t-il un téléphone disponible pour appeler de secours </w:t>
      </w:r>
      <w:proofErr w:type="gramStart"/>
      <w:r w:rsidRPr="001869E8">
        <w:rPr>
          <w:b/>
          <w:lang w:val="fr-CA"/>
        </w:rPr>
        <w:t>ou</w:t>
      </w:r>
      <w:proofErr w:type="gramEnd"/>
    </w:p>
    <w:p w14:paraId="62F0ED1E" w14:textId="4F86378D" w:rsidR="00A945D7" w:rsidRPr="001869E8" w:rsidRDefault="00A945D7" w:rsidP="00A945D7">
      <w:pPr>
        <w:pStyle w:val="retraitcasecocher"/>
        <w:ind w:left="0" w:firstLine="0"/>
        <w:rPr>
          <w:b/>
          <w:lang w:val="fr-CA"/>
        </w:rPr>
      </w:pPr>
      <w:r w:rsidRPr="001869E8">
        <w:rPr>
          <w:b/>
          <w:lang w:val="fr-CA"/>
        </w:rPr>
        <w:t xml:space="preserve"> </w:t>
      </w:r>
      <w:proofErr w:type="gramStart"/>
      <w:r w:rsidRPr="001869E8">
        <w:rPr>
          <w:b/>
          <w:lang w:val="fr-CA"/>
        </w:rPr>
        <w:t>informer</w:t>
      </w:r>
      <w:proofErr w:type="gramEnd"/>
      <w:r w:rsidRPr="001869E8">
        <w:rPr>
          <w:b/>
          <w:lang w:val="fr-CA"/>
        </w:rPr>
        <w:t xml:space="preserve"> les parents?</w:t>
      </w:r>
      <w:r w:rsidR="00576FD6">
        <w:rPr>
          <w:b/>
          <w:lang w:val="fr-CA"/>
        </w:rPr>
        <w:t xml:space="preserve">                                                                                                        </w:t>
      </w:r>
      <w:r w:rsidR="00576FD6">
        <w:rPr>
          <w:b/>
          <w:lang w:val="fr-CA"/>
        </w:rPr>
        <w:fldChar w:fldCharType="begin">
          <w:ffData>
            <w:name w:val="CaseACocher36"/>
            <w:enabled/>
            <w:calcOnExit w:val="0"/>
            <w:checkBox>
              <w:sizeAuto/>
              <w:default w:val="0"/>
            </w:checkBox>
          </w:ffData>
        </w:fldChar>
      </w:r>
      <w:bookmarkStart w:id="168" w:name="CaseACocher36"/>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8"/>
      <w:r w:rsidR="00576FD6">
        <w:rPr>
          <w:b/>
          <w:lang w:val="fr-CA"/>
        </w:rPr>
        <w:t xml:space="preserve">          </w:t>
      </w:r>
      <w:r w:rsidR="00576FD6">
        <w:rPr>
          <w:b/>
          <w:lang w:val="fr-CA"/>
        </w:rPr>
        <w:fldChar w:fldCharType="begin">
          <w:ffData>
            <w:name w:val="CaseACocher37"/>
            <w:enabled/>
            <w:calcOnExit w:val="0"/>
            <w:checkBox>
              <w:sizeAuto/>
              <w:default w:val="0"/>
            </w:checkBox>
          </w:ffData>
        </w:fldChar>
      </w:r>
      <w:bookmarkStart w:id="169" w:name="CaseACocher37"/>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69"/>
    </w:p>
    <w:p w14:paraId="4FC57F26" w14:textId="4AC16E61" w:rsidR="00A945D7" w:rsidRPr="001869E8" w:rsidRDefault="00A945D7" w:rsidP="00A945D7">
      <w:pPr>
        <w:pStyle w:val="retraitcasecocher"/>
        <w:ind w:left="0" w:firstLine="0"/>
        <w:rPr>
          <w:b/>
          <w:lang w:val="fr-CA"/>
        </w:rPr>
      </w:pPr>
      <w:r w:rsidRPr="001869E8">
        <w:rPr>
          <w:b/>
          <w:lang w:val="fr-CA"/>
        </w:rPr>
        <w:t xml:space="preserve">                                                                                       </w:t>
      </w:r>
      <w:r w:rsidR="001869E8">
        <w:rPr>
          <w:b/>
          <w:lang w:val="fr-CA"/>
        </w:rPr>
        <w:t xml:space="preserve">                                         </w:t>
      </w:r>
    </w:p>
    <w:p w14:paraId="66ABBA2E" w14:textId="561F24FA" w:rsidR="00A945D7" w:rsidRPr="001869E8" w:rsidRDefault="00A945D7" w:rsidP="001869E8">
      <w:pPr>
        <w:pStyle w:val="retraitcasecocher"/>
        <w:ind w:left="0" w:firstLine="0"/>
        <w:rPr>
          <w:b/>
          <w:lang w:val="fr-CA"/>
        </w:rPr>
      </w:pPr>
      <w:r w:rsidRPr="001869E8">
        <w:rPr>
          <w:b/>
          <w:lang w:val="fr-CA"/>
        </w:rPr>
        <w:t xml:space="preserve">Si non, quels autres moyens avez-vous prévus pour appeler du secours ou pour aviser les parents de </w:t>
      </w:r>
      <w:r w:rsidR="00FB0F10" w:rsidRPr="001869E8">
        <w:rPr>
          <w:b/>
          <w:lang w:val="fr-CA"/>
        </w:rPr>
        <w:t>l’évènement?</w:t>
      </w:r>
      <w:r w:rsidR="00FB0F10">
        <w:rPr>
          <w:b/>
          <w:lang w:val="fr-CA"/>
        </w:rPr>
        <w:t xml:space="preserve"> </w:t>
      </w:r>
      <w:r w:rsidR="00576FD6">
        <w:rPr>
          <w:b/>
          <w:lang w:val="fr-CA"/>
        </w:rPr>
        <w:fldChar w:fldCharType="begin">
          <w:ffData>
            <w:name w:val="Texte136"/>
            <w:enabled/>
            <w:calcOnExit w:val="0"/>
            <w:textInput/>
          </w:ffData>
        </w:fldChar>
      </w:r>
      <w:bookmarkStart w:id="170" w:name="Texte136"/>
      <w:r w:rsidR="00576FD6">
        <w:rPr>
          <w:b/>
          <w:lang w:val="fr-CA"/>
        </w:rPr>
        <w:instrText xml:space="preserve"> FORMTEXT </w:instrText>
      </w:r>
      <w:r w:rsidR="00576FD6">
        <w:rPr>
          <w:b/>
          <w:lang w:val="fr-CA"/>
        </w:rPr>
      </w:r>
      <w:r w:rsidR="00576FD6">
        <w:rPr>
          <w:b/>
          <w:lang w:val="fr-CA"/>
        </w:rPr>
        <w:fldChar w:fldCharType="separate"/>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noProof/>
          <w:lang w:val="fr-CA"/>
        </w:rPr>
        <w:t> </w:t>
      </w:r>
      <w:r w:rsidR="00576FD6">
        <w:rPr>
          <w:b/>
          <w:lang w:val="fr-CA"/>
        </w:rPr>
        <w:fldChar w:fldCharType="end"/>
      </w:r>
      <w:bookmarkEnd w:id="170"/>
    </w:p>
    <w:p w14:paraId="65126DB2" w14:textId="70AFC6E3" w:rsidR="00A945D7" w:rsidRPr="001869E8" w:rsidRDefault="00A945D7" w:rsidP="001869E8">
      <w:pPr>
        <w:pStyle w:val="retraitcasecocher"/>
        <w:ind w:left="0" w:firstLine="0"/>
        <w:rPr>
          <w:b/>
          <w:lang w:val="fr-CA"/>
        </w:rPr>
      </w:pPr>
    </w:p>
    <w:p w14:paraId="21DFCC0D" w14:textId="0E820C9B" w:rsidR="00A945D7" w:rsidRPr="001869E8" w:rsidRDefault="00A945D7" w:rsidP="001869E8">
      <w:pPr>
        <w:pStyle w:val="retraitcasecocher"/>
        <w:ind w:left="0" w:firstLine="0"/>
        <w:rPr>
          <w:b/>
          <w:lang w:val="fr-CA"/>
        </w:rPr>
      </w:pPr>
      <w:r w:rsidRPr="001869E8">
        <w:rPr>
          <w:b/>
          <w:lang w:val="fr-CA"/>
        </w:rPr>
        <w:t>Les parents connai</w:t>
      </w:r>
      <w:r w:rsidR="001869E8">
        <w:rPr>
          <w:b/>
          <w:lang w:val="fr-CA"/>
        </w:rPr>
        <w:t>ssent-ils le lieu de ralliement</w:t>
      </w:r>
      <w:r w:rsidR="0073482E">
        <w:rPr>
          <w:b/>
          <w:lang w:val="fr-CA"/>
        </w:rPr>
        <w:t xml:space="preserve"> </w:t>
      </w:r>
      <w:r w:rsidRPr="001869E8">
        <w:rPr>
          <w:b/>
          <w:lang w:val="fr-CA"/>
        </w:rPr>
        <w:t>en cas d’urgence?</w:t>
      </w:r>
      <w:r w:rsidR="00576FD6">
        <w:rPr>
          <w:b/>
          <w:lang w:val="fr-CA"/>
        </w:rPr>
        <w:t xml:space="preserve">                </w:t>
      </w:r>
      <w:r w:rsidR="00576FD6">
        <w:rPr>
          <w:b/>
          <w:lang w:val="fr-CA"/>
        </w:rPr>
        <w:fldChar w:fldCharType="begin">
          <w:ffData>
            <w:name w:val="CaseACocher38"/>
            <w:enabled/>
            <w:calcOnExit w:val="0"/>
            <w:checkBox>
              <w:sizeAuto/>
              <w:default w:val="0"/>
            </w:checkBox>
          </w:ffData>
        </w:fldChar>
      </w:r>
      <w:bookmarkStart w:id="171" w:name="CaseACocher38"/>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71"/>
      <w:r w:rsidR="00576FD6">
        <w:rPr>
          <w:b/>
          <w:lang w:val="fr-CA"/>
        </w:rPr>
        <w:t xml:space="preserve">          </w:t>
      </w:r>
      <w:r w:rsidR="00576FD6">
        <w:rPr>
          <w:b/>
          <w:lang w:val="fr-CA"/>
        </w:rPr>
        <w:fldChar w:fldCharType="begin">
          <w:ffData>
            <w:name w:val="CaseACocher39"/>
            <w:enabled/>
            <w:calcOnExit w:val="0"/>
            <w:checkBox>
              <w:sizeAuto/>
              <w:default w:val="0"/>
            </w:checkBox>
          </w:ffData>
        </w:fldChar>
      </w:r>
      <w:bookmarkStart w:id="172" w:name="CaseACocher39"/>
      <w:r w:rsidR="00576FD6">
        <w:rPr>
          <w:b/>
          <w:lang w:val="fr-CA"/>
        </w:rPr>
        <w:instrText xml:space="preserve"> FORMCHECKBOX </w:instrText>
      </w:r>
      <w:r w:rsidR="007769DC">
        <w:rPr>
          <w:b/>
          <w:lang w:val="fr-CA"/>
        </w:rPr>
      </w:r>
      <w:r w:rsidR="007769DC">
        <w:rPr>
          <w:b/>
          <w:lang w:val="fr-CA"/>
        </w:rPr>
        <w:fldChar w:fldCharType="separate"/>
      </w:r>
      <w:r w:rsidR="00576FD6">
        <w:rPr>
          <w:b/>
          <w:lang w:val="fr-CA"/>
        </w:rPr>
        <w:fldChar w:fldCharType="end"/>
      </w:r>
      <w:bookmarkEnd w:id="172"/>
    </w:p>
    <w:p w14:paraId="60F72BA6" w14:textId="77777777" w:rsidR="00576FD6" w:rsidRDefault="00A945D7" w:rsidP="001869E8">
      <w:pPr>
        <w:pStyle w:val="retraitcasecocher"/>
        <w:ind w:left="0" w:firstLine="0"/>
        <w:rPr>
          <w:b/>
          <w:lang w:val="fr-CA"/>
        </w:rPr>
      </w:pPr>
      <w:r w:rsidRPr="001869E8">
        <w:rPr>
          <w:b/>
          <w:lang w:val="fr-CA"/>
        </w:rPr>
        <w:t xml:space="preserve">                                                                </w:t>
      </w:r>
    </w:p>
    <w:p w14:paraId="4585B758" w14:textId="77777777" w:rsidR="00576FD6" w:rsidRDefault="00576FD6" w:rsidP="001869E8">
      <w:pPr>
        <w:pStyle w:val="retraitcasecocher"/>
        <w:ind w:left="0" w:firstLine="0"/>
        <w:rPr>
          <w:b/>
          <w:lang w:val="fr-CA"/>
        </w:rPr>
      </w:pPr>
    </w:p>
    <w:p w14:paraId="26A1BB4C" w14:textId="77777777" w:rsidR="00576FD6" w:rsidRDefault="00576FD6" w:rsidP="001869E8">
      <w:pPr>
        <w:pStyle w:val="retraitcasecocher"/>
        <w:ind w:left="0" w:firstLine="0"/>
        <w:rPr>
          <w:b/>
          <w:lang w:val="fr-CA"/>
        </w:rPr>
      </w:pPr>
    </w:p>
    <w:p w14:paraId="4AE5C1E4" w14:textId="77777777" w:rsidR="00576FD6" w:rsidRDefault="00576FD6" w:rsidP="001869E8">
      <w:pPr>
        <w:pStyle w:val="retraitcasecocher"/>
        <w:ind w:left="0" w:firstLine="0"/>
        <w:rPr>
          <w:b/>
          <w:lang w:val="fr-CA"/>
        </w:rPr>
      </w:pPr>
    </w:p>
    <w:p w14:paraId="6460BB86" w14:textId="5D5D6DE2" w:rsidR="00576FD6" w:rsidRDefault="00576FD6" w:rsidP="001869E8">
      <w:pPr>
        <w:pStyle w:val="retraitcasecocher"/>
        <w:ind w:left="0" w:firstLine="0"/>
        <w:rPr>
          <w:b/>
          <w:lang w:val="fr-CA"/>
        </w:rPr>
      </w:pPr>
    </w:p>
    <w:p w14:paraId="2C0B9DE3" w14:textId="27796AE5" w:rsidR="001869E8" w:rsidRDefault="001869E8" w:rsidP="001869E8">
      <w:pPr>
        <w:pStyle w:val="retraitcasecocher"/>
        <w:ind w:left="0" w:firstLine="0"/>
        <w:rPr>
          <w:b/>
          <w:lang w:val="fr-CA"/>
        </w:rPr>
      </w:pPr>
    </w:p>
    <w:p w14:paraId="54B4D625" w14:textId="21757311" w:rsidR="001869E8" w:rsidRPr="00A945D7" w:rsidRDefault="001869E8" w:rsidP="00FA131B">
      <w:pPr>
        <w:pStyle w:val="Titre1"/>
        <w:spacing w:after="0"/>
        <w:ind w:right="-35"/>
        <w:rPr>
          <w:b/>
          <w:lang w:val="fr-CA" w:bidi="fr-FR"/>
        </w:rPr>
      </w:pPr>
      <w:r>
        <w:rPr>
          <w:b/>
          <w:lang w:val="fr-CA" w:bidi="fr-FR"/>
        </w:rPr>
        <w:t>Plan d’évacuation</w:t>
      </w:r>
      <w:r w:rsidRPr="00A945D7">
        <w:rPr>
          <w:b/>
          <w:lang w:val="fr-CA" w:bidi="fr-FR"/>
        </w:rPr>
        <w:t xml:space="preserve"> </w:t>
      </w:r>
    </w:p>
    <w:p w14:paraId="38882AA0" w14:textId="0DFDC114" w:rsidR="001869E8" w:rsidRDefault="001869E8" w:rsidP="001869E8">
      <w:pPr>
        <w:pStyle w:val="retraitcasecocher"/>
        <w:ind w:left="0" w:firstLine="0"/>
        <w:rPr>
          <w:b/>
          <w:lang w:val="fr-CA"/>
        </w:rPr>
      </w:pPr>
    </w:p>
    <w:p w14:paraId="5AD80627" w14:textId="55921343" w:rsidR="00A945D7" w:rsidRDefault="00A945D7" w:rsidP="001869E8">
      <w:pPr>
        <w:pStyle w:val="retraitcasecocher"/>
        <w:ind w:left="0" w:firstLine="0"/>
        <w:rPr>
          <w:b/>
          <w:lang w:val="fr-CA"/>
        </w:rPr>
      </w:pPr>
      <w:r w:rsidRPr="001869E8">
        <w:rPr>
          <w:b/>
          <w:lang w:val="fr-CA"/>
        </w:rPr>
        <w:t>Pouvez-vous nous faire un croquis de votre maison incluant</w:t>
      </w:r>
      <w:r w:rsidR="003C0A8B">
        <w:rPr>
          <w:b/>
          <w:lang w:val="fr-CA"/>
        </w:rPr>
        <w:t xml:space="preserve"> la localisation des éléments énumérés</w:t>
      </w:r>
      <w:r w:rsidR="001869E8">
        <w:rPr>
          <w:b/>
          <w:lang w:val="fr-CA"/>
        </w:rPr>
        <w:t xml:space="preserve">: </w:t>
      </w:r>
    </w:p>
    <w:p w14:paraId="2C70F1B1" w14:textId="78E7F392" w:rsidR="001869E8" w:rsidRDefault="00CE1F2B" w:rsidP="001869E8">
      <w:pPr>
        <w:pStyle w:val="retraitcasecocher"/>
        <w:ind w:left="0" w:firstLine="0"/>
        <w:rPr>
          <w:b/>
          <w:lang w:val="fr-CA"/>
        </w:rPr>
      </w:pPr>
      <w:r>
        <w:rPr>
          <w:b/>
          <w:noProof/>
          <w:lang w:val="fr-CA"/>
        </w:rPr>
        <w:drawing>
          <wp:anchor distT="0" distB="0" distL="114300" distR="114300" simplePos="0" relativeHeight="251657728" behindDoc="0" locked="0" layoutInCell="1" allowOverlap="1" wp14:anchorId="56294F02" wp14:editId="63C8C16C">
            <wp:simplePos x="0" y="0"/>
            <wp:positionH relativeFrom="column">
              <wp:posOffset>5775960</wp:posOffset>
            </wp:positionH>
            <wp:positionV relativeFrom="paragraph">
              <wp:posOffset>92710</wp:posOffset>
            </wp:positionV>
            <wp:extent cx="896731" cy="888067"/>
            <wp:effectExtent l="0" t="0" r="0" b="0"/>
            <wp:wrapNone/>
            <wp:docPr id="3" name="Image 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photo-673578224-170x170.jpg"/>
                    <pic:cNvPicPr/>
                  </pic:nvPicPr>
                  <pic:blipFill rotWithShape="1">
                    <a:blip r:embed="rId32">
                      <a:extLst>
                        <a:ext uri="{28A0092B-C50C-407E-A947-70E740481C1C}">
                          <a14:useLocalDpi xmlns:a14="http://schemas.microsoft.com/office/drawing/2010/main" val="0"/>
                        </a:ext>
                      </a:extLst>
                    </a:blip>
                    <a:srcRect l="14050" t="14049" r="15851" b="16529"/>
                    <a:stretch/>
                  </pic:blipFill>
                  <pic:spPr bwMode="auto">
                    <a:xfrm flipH="1">
                      <a:off x="0" y="0"/>
                      <a:ext cx="896731" cy="888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4DFE2" w14:textId="1B84DFD3" w:rsidR="001869E8" w:rsidRDefault="00576FD6" w:rsidP="00576FD6">
      <w:pPr>
        <w:pStyle w:val="retraitcasecocher"/>
        <w:ind w:right="-177"/>
        <w:rPr>
          <w:b/>
          <w:lang w:val="fr-CA"/>
        </w:rPr>
      </w:pPr>
      <w:r>
        <w:rPr>
          <w:b/>
          <w:lang w:val="fr-CA"/>
        </w:rPr>
        <w:fldChar w:fldCharType="begin">
          <w:ffData>
            <w:name w:val="CaseACocher41"/>
            <w:enabled/>
            <w:calcOnExit w:val="0"/>
            <w:checkBox>
              <w:sizeAuto/>
              <w:default w:val="0"/>
            </w:checkBox>
          </w:ffData>
        </w:fldChar>
      </w:r>
      <w:bookmarkStart w:id="173" w:name="CaseACocher41"/>
      <w:r>
        <w:rPr>
          <w:b/>
          <w:lang w:val="fr-CA"/>
        </w:rPr>
        <w:instrText xml:space="preserve"> FORMCHECKBOX </w:instrText>
      </w:r>
      <w:r w:rsidR="007769DC">
        <w:rPr>
          <w:b/>
          <w:lang w:val="fr-CA"/>
        </w:rPr>
      </w:r>
      <w:r w:rsidR="007769DC">
        <w:rPr>
          <w:b/>
          <w:lang w:val="fr-CA"/>
        </w:rPr>
        <w:fldChar w:fldCharType="separate"/>
      </w:r>
      <w:r>
        <w:rPr>
          <w:b/>
          <w:lang w:val="fr-CA"/>
        </w:rPr>
        <w:fldChar w:fldCharType="end"/>
      </w:r>
      <w:bookmarkEnd w:id="173"/>
      <w:r w:rsidR="001869E8">
        <w:rPr>
          <w:b/>
          <w:lang w:val="fr-CA"/>
        </w:rPr>
        <w:t xml:space="preserve"> Détecteur de monoxyde </w:t>
      </w:r>
      <w:r w:rsidR="00BD28C9">
        <w:rPr>
          <w:b/>
          <w:lang w:val="fr-CA"/>
        </w:rPr>
        <w:t xml:space="preserve">de carbone         </w:t>
      </w:r>
      <w:r>
        <w:rPr>
          <w:b/>
          <w:lang w:val="fr-CA"/>
        </w:rPr>
        <w:fldChar w:fldCharType="begin">
          <w:ffData>
            <w:name w:val="CaseACocher42"/>
            <w:enabled/>
            <w:calcOnExit w:val="0"/>
            <w:checkBox>
              <w:sizeAuto/>
              <w:default w:val="0"/>
            </w:checkBox>
          </w:ffData>
        </w:fldChar>
      </w:r>
      <w:bookmarkStart w:id="174" w:name="CaseACocher42"/>
      <w:r>
        <w:rPr>
          <w:b/>
          <w:lang w:val="fr-CA"/>
        </w:rPr>
        <w:instrText xml:space="preserve"> FORMCHECKBOX </w:instrText>
      </w:r>
      <w:r w:rsidR="007769DC">
        <w:rPr>
          <w:b/>
          <w:lang w:val="fr-CA"/>
        </w:rPr>
      </w:r>
      <w:r w:rsidR="007769DC">
        <w:rPr>
          <w:b/>
          <w:lang w:val="fr-CA"/>
        </w:rPr>
        <w:fldChar w:fldCharType="separate"/>
      </w:r>
      <w:r>
        <w:rPr>
          <w:b/>
          <w:lang w:val="fr-CA"/>
        </w:rPr>
        <w:fldChar w:fldCharType="end"/>
      </w:r>
      <w:bookmarkEnd w:id="174"/>
      <w:r w:rsidR="00DA61C8">
        <w:rPr>
          <w:b/>
          <w:lang w:val="fr-CA"/>
        </w:rPr>
        <w:t xml:space="preserve">   </w:t>
      </w:r>
      <w:r w:rsidR="00BD28C9">
        <w:rPr>
          <w:b/>
          <w:lang w:val="fr-CA"/>
        </w:rPr>
        <w:t xml:space="preserve">Extincteur         </w:t>
      </w:r>
      <w:r>
        <w:rPr>
          <w:b/>
          <w:lang w:val="fr-CA"/>
        </w:rPr>
        <w:fldChar w:fldCharType="begin">
          <w:ffData>
            <w:name w:val="CaseACocher43"/>
            <w:enabled/>
            <w:calcOnExit w:val="0"/>
            <w:checkBox>
              <w:sizeAuto/>
              <w:default w:val="0"/>
            </w:checkBox>
          </w:ffData>
        </w:fldChar>
      </w:r>
      <w:bookmarkStart w:id="175" w:name="CaseACocher43"/>
      <w:r>
        <w:rPr>
          <w:b/>
          <w:lang w:val="fr-CA"/>
        </w:rPr>
        <w:instrText xml:space="preserve"> FORMCHECKBOX </w:instrText>
      </w:r>
      <w:r w:rsidR="007769DC">
        <w:rPr>
          <w:b/>
          <w:lang w:val="fr-CA"/>
        </w:rPr>
      </w:r>
      <w:r w:rsidR="007769DC">
        <w:rPr>
          <w:b/>
          <w:lang w:val="fr-CA"/>
        </w:rPr>
        <w:fldChar w:fldCharType="separate"/>
      </w:r>
      <w:r>
        <w:rPr>
          <w:b/>
          <w:lang w:val="fr-CA"/>
        </w:rPr>
        <w:fldChar w:fldCharType="end"/>
      </w:r>
      <w:bookmarkEnd w:id="175"/>
      <w:r w:rsidR="00BD28C9">
        <w:rPr>
          <w:b/>
          <w:lang w:val="fr-CA"/>
        </w:rPr>
        <w:t xml:space="preserve"> </w:t>
      </w:r>
      <w:r w:rsidR="00DA61C8">
        <w:rPr>
          <w:b/>
          <w:lang w:val="fr-CA"/>
        </w:rPr>
        <w:t xml:space="preserve"> </w:t>
      </w:r>
      <w:r w:rsidR="00CE1F2B">
        <w:rPr>
          <w:b/>
          <w:lang w:val="fr-CA"/>
        </w:rPr>
        <w:t>Avertisseurs de</w:t>
      </w:r>
      <w:r w:rsidR="001869E8">
        <w:rPr>
          <w:b/>
          <w:lang w:val="fr-CA"/>
        </w:rPr>
        <w:t xml:space="preserve"> fumée</w:t>
      </w:r>
      <w:r w:rsidR="00BD28C9">
        <w:rPr>
          <w:b/>
          <w:lang w:val="fr-CA"/>
        </w:rPr>
        <w:t xml:space="preserve">        </w:t>
      </w:r>
    </w:p>
    <w:p w14:paraId="643D86A4" w14:textId="5B081E5F" w:rsidR="001869E8" w:rsidRDefault="001869E8" w:rsidP="001869E8">
      <w:pPr>
        <w:pStyle w:val="retraitcasecocher"/>
        <w:ind w:left="360" w:firstLine="0"/>
        <w:rPr>
          <w:b/>
          <w:lang w:val="fr-CA"/>
        </w:rPr>
      </w:pPr>
    </w:p>
    <w:p w14:paraId="27631B7E" w14:textId="6C5AC31A" w:rsidR="001869E8" w:rsidRDefault="00576FD6" w:rsidP="00576FD6">
      <w:pPr>
        <w:pStyle w:val="retraitcasecocher"/>
        <w:rPr>
          <w:b/>
          <w:lang w:val="fr-CA"/>
        </w:rPr>
      </w:pPr>
      <w:r>
        <w:rPr>
          <w:b/>
          <w:lang w:val="fr-CA"/>
        </w:rPr>
        <w:fldChar w:fldCharType="begin">
          <w:ffData>
            <w:name w:val="CaseACocher44"/>
            <w:enabled/>
            <w:calcOnExit w:val="0"/>
            <w:checkBox>
              <w:sizeAuto/>
              <w:default w:val="0"/>
            </w:checkBox>
          </w:ffData>
        </w:fldChar>
      </w:r>
      <w:bookmarkStart w:id="176" w:name="CaseACocher44"/>
      <w:r>
        <w:rPr>
          <w:b/>
          <w:lang w:val="fr-CA"/>
        </w:rPr>
        <w:instrText xml:space="preserve"> FORMCHECKBOX </w:instrText>
      </w:r>
      <w:r w:rsidR="007769DC">
        <w:rPr>
          <w:b/>
          <w:lang w:val="fr-CA"/>
        </w:rPr>
      </w:r>
      <w:r w:rsidR="007769DC">
        <w:rPr>
          <w:b/>
          <w:lang w:val="fr-CA"/>
        </w:rPr>
        <w:fldChar w:fldCharType="separate"/>
      </w:r>
      <w:r>
        <w:rPr>
          <w:b/>
          <w:lang w:val="fr-CA"/>
        </w:rPr>
        <w:fldChar w:fldCharType="end"/>
      </w:r>
      <w:bookmarkEnd w:id="176"/>
      <w:r w:rsidR="001869E8">
        <w:rPr>
          <w:b/>
          <w:lang w:val="fr-CA"/>
        </w:rPr>
        <w:t xml:space="preserve"> </w:t>
      </w:r>
      <w:r w:rsidR="00BD28C9">
        <w:rPr>
          <w:b/>
          <w:lang w:val="fr-CA"/>
        </w:rPr>
        <w:t>Téléphone (+Liste des personnes à contacter en cas d`</w:t>
      </w:r>
      <w:proofErr w:type="gramStart"/>
      <w:r w:rsidR="00BD28C9">
        <w:rPr>
          <w:b/>
          <w:lang w:val="fr-CA"/>
        </w:rPr>
        <w:t>urgence)</w:t>
      </w:r>
      <w:r w:rsidR="00DA61C8" w:rsidRPr="00DA61C8">
        <w:rPr>
          <w:b/>
          <w:lang w:val="fr-CA"/>
        </w:rPr>
        <w:t xml:space="preserve"> </w:t>
      </w:r>
      <w:r w:rsidR="00DA61C8">
        <w:rPr>
          <w:b/>
          <w:lang w:val="fr-CA"/>
        </w:rPr>
        <w:t xml:space="preserve">  </w:t>
      </w:r>
      <w:proofErr w:type="gramEnd"/>
      <w:r w:rsidR="00DA61C8">
        <w:rPr>
          <w:b/>
          <w:lang w:val="fr-CA"/>
        </w:rPr>
        <w:t xml:space="preserve">   </w:t>
      </w:r>
      <w:r w:rsidR="005F1B4B">
        <w:rPr>
          <w:b/>
          <w:lang w:val="fr-CA"/>
        </w:rPr>
        <w:fldChar w:fldCharType="begin">
          <w:ffData>
            <w:name w:val="CaseACocher45"/>
            <w:enabled/>
            <w:calcOnExit w:val="0"/>
            <w:checkBox>
              <w:sizeAuto/>
              <w:default w:val="0"/>
            </w:checkBox>
          </w:ffData>
        </w:fldChar>
      </w:r>
      <w:bookmarkStart w:id="177" w:name="CaseACocher45"/>
      <w:r w:rsidR="005F1B4B">
        <w:rPr>
          <w:b/>
          <w:lang w:val="fr-CA"/>
        </w:rPr>
        <w:instrText xml:space="preserve"> FORMCHECKBOX </w:instrText>
      </w:r>
      <w:r w:rsidR="007769DC">
        <w:rPr>
          <w:b/>
          <w:lang w:val="fr-CA"/>
        </w:rPr>
      </w:r>
      <w:r w:rsidR="007769DC">
        <w:rPr>
          <w:b/>
          <w:lang w:val="fr-CA"/>
        </w:rPr>
        <w:fldChar w:fldCharType="separate"/>
      </w:r>
      <w:r w:rsidR="005F1B4B">
        <w:rPr>
          <w:b/>
          <w:lang w:val="fr-CA"/>
        </w:rPr>
        <w:fldChar w:fldCharType="end"/>
      </w:r>
      <w:bookmarkEnd w:id="177"/>
      <w:r w:rsidR="00DA61C8">
        <w:rPr>
          <w:b/>
          <w:lang w:val="fr-CA"/>
        </w:rPr>
        <w:t xml:space="preserve"> 2 sorties de secours            </w:t>
      </w:r>
    </w:p>
    <w:p w14:paraId="1AA679F8" w14:textId="77777777" w:rsidR="005F1B4B" w:rsidRDefault="005F1B4B" w:rsidP="001869E8">
      <w:pPr>
        <w:pStyle w:val="retraitcasecocher"/>
        <w:ind w:left="0" w:firstLine="0"/>
        <w:rPr>
          <w:b/>
          <w:lang w:val="fr-CA"/>
        </w:rPr>
      </w:pPr>
    </w:p>
    <w:p w14:paraId="75C2B5FC" w14:textId="2A70FE12" w:rsidR="0073482E" w:rsidRPr="005F1B4B" w:rsidRDefault="005F1B4B" w:rsidP="005F1B4B">
      <w:pPr>
        <w:pStyle w:val="retraitcasecocher"/>
        <w:ind w:left="0" w:firstLine="0"/>
        <w:rPr>
          <w:b/>
          <w:lang w:val="fr-CA"/>
        </w:rPr>
      </w:pPr>
      <w:r>
        <w:rPr>
          <w:b/>
          <w:lang w:val="fr-CA"/>
        </w:rPr>
        <w:fldChar w:fldCharType="begin">
          <w:ffData>
            <w:name w:val="CaseACocher46"/>
            <w:enabled/>
            <w:calcOnExit w:val="0"/>
            <w:checkBox>
              <w:sizeAuto/>
              <w:default w:val="0"/>
            </w:checkBox>
          </w:ffData>
        </w:fldChar>
      </w:r>
      <w:bookmarkStart w:id="178" w:name="CaseACocher46"/>
      <w:r>
        <w:rPr>
          <w:b/>
          <w:lang w:val="fr-CA"/>
        </w:rPr>
        <w:instrText xml:space="preserve"> FORMCHECKBOX </w:instrText>
      </w:r>
      <w:r w:rsidR="007769DC">
        <w:rPr>
          <w:b/>
          <w:lang w:val="fr-CA"/>
        </w:rPr>
      </w:r>
      <w:r w:rsidR="007769DC">
        <w:rPr>
          <w:b/>
          <w:lang w:val="fr-CA"/>
        </w:rPr>
        <w:fldChar w:fldCharType="separate"/>
      </w:r>
      <w:r>
        <w:rPr>
          <w:b/>
          <w:lang w:val="fr-CA"/>
        </w:rPr>
        <w:fldChar w:fldCharType="end"/>
      </w:r>
      <w:bookmarkEnd w:id="178"/>
      <w:r w:rsidR="00DA61C8">
        <w:rPr>
          <w:b/>
          <w:lang w:val="fr-CA"/>
        </w:rPr>
        <w:t xml:space="preserve">  Trousse </w:t>
      </w:r>
      <w:r w:rsidR="00084E2C">
        <w:rPr>
          <w:b/>
          <w:lang w:val="fr-CA"/>
        </w:rPr>
        <w:t>d’évacuation (</w:t>
      </w:r>
      <w:r w:rsidR="002603C8">
        <w:rPr>
          <w:b/>
          <w:lang w:val="fr-CA"/>
        </w:rPr>
        <w:t>Lampes</w:t>
      </w:r>
      <w:r w:rsidR="00DA61C8">
        <w:rPr>
          <w:b/>
          <w:lang w:val="fr-CA"/>
        </w:rPr>
        <w:t xml:space="preserve"> de poche, couvertures, trousse de premier soin, </w:t>
      </w:r>
      <w:r w:rsidR="009B3F66">
        <w:rPr>
          <w:b/>
          <w:lang w:val="fr-CA"/>
        </w:rPr>
        <w:t>etc.</w:t>
      </w:r>
      <w:r w:rsidR="00DA61C8">
        <w:rPr>
          <w:b/>
          <w:lang w:val="fr-CA"/>
        </w:rPr>
        <w:t xml:space="preserve">)           </w:t>
      </w:r>
    </w:p>
    <w:p w14:paraId="034286CC" w14:textId="0839990A" w:rsidR="008E4865" w:rsidRDefault="008E4865" w:rsidP="00DC316E">
      <w:pPr>
        <w:pStyle w:val="retraitcasecocher"/>
        <w:rPr>
          <w:lang w:val="fr-CA"/>
        </w:rPr>
      </w:pPr>
    </w:p>
    <w:p w14:paraId="3636E8A6" w14:textId="578CAC89" w:rsidR="005F1B4B" w:rsidRDefault="00B86D4D" w:rsidP="00DC316E">
      <w:pPr>
        <w:pStyle w:val="retraitcasecocher"/>
        <w:rPr>
          <w:lang w:val="fr-CA"/>
        </w:rPr>
      </w:pPr>
      <w:r>
        <w:rPr>
          <w:noProof/>
          <w:lang w:val="fr-CA"/>
        </w:rPr>
        <mc:AlternateContent>
          <mc:Choice Requires="wps">
            <w:drawing>
              <wp:inline distT="0" distB="0" distL="0" distR="0" wp14:anchorId="0325B0C3" wp14:editId="737B2D7B">
                <wp:extent cx="6461760" cy="4122420"/>
                <wp:effectExtent l="13970" t="11430" r="10795" b="9525"/>
                <wp:docPr id="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122420"/>
                        </a:xfrm>
                        <a:prstGeom prst="rect">
                          <a:avLst/>
                        </a:prstGeom>
                        <a:solidFill>
                          <a:schemeClr val="bg1">
                            <a:lumMod val="100000"/>
                            <a:lumOff val="0"/>
                          </a:schemeClr>
                        </a:solidFill>
                        <a:ln w="3175">
                          <a:solidFill>
                            <a:schemeClr val="tx1">
                              <a:lumMod val="100000"/>
                              <a:lumOff val="0"/>
                            </a:schemeClr>
                          </a:solidFill>
                          <a:miter lim="800000"/>
                          <a:headEnd/>
                          <a:tailEnd/>
                        </a:ln>
                      </wps:spPr>
                      <wps:txbx>
                        <w:txbxContent>
                          <w:p w14:paraId="4DF9E011" w14:textId="77777777" w:rsidR="009B1957" w:rsidRDefault="009B1957"/>
                        </w:txbxContent>
                      </wps:txbx>
                      <wps:bodyPr rot="0" vert="horz" wrap="square" lIns="91440" tIns="45720" rIns="91440" bIns="45720" anchor="t" anchorCtr="0" upright="1">
                        <a:noAutofit/>
                      </wps:bodyPr>
                    </wps:wsp>
                  </a:graphicData>
                </a:graphic>
              </wp:inline>
            </w:drawing>
          </mc:Choice>
          <mc:Fallback>
            <w:pict>
              <v:shape w14:anchorId="0325B0C3" id="Text Box 207" o:spid="_x0000_s1039" type="#_x0000_t202" style="width:508.8pt;height:3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" fillcolor="white [3212]" strokecolor="black [3213]" strokeweight=".25pt">
                <v:textbox>
                  <w:txbxContent>
                    <w:p w14:paraId="4DF9E011" w14:textId="77777777" w:rsidR="009B1957" w:rsidRDefault="009B1957"/>
                  </w:txbxContent>
                </v:textbox>
                <w10:anchorlock/>
              </v:shape>
            </w:pict>
          </mc:Fallback>
        </mc:AlternateContent>
      </w:r>
    </w:p>
    <w:p w14:paraId="56B46A2E" w14:textId="77777777" w:rsidR="005F1B4B" w:rsidRPr="00DC316E" w:rsidRDefault="005F1B4B" w:rsidP="009B1957">
      <w:pPr>
        <w:pStyle w:val="retraitcasecocher"/>
        <w:ind w:left="0" w:firstLine="0"/>
        <w:rPr>
          <w:lang w:val="fr-CA"/>
        </w:rPr>
      </w:pPr>
    </w:p>
    <w:tbl>
      <w:tblPr>
        <w:tblStyle w:val="Grilledutableau"/>
        <w:tblpPr w:leftFromText="141" w:rightFromText="141" w:vertAnchor="text" w:horzAnchor="margin" w:tblpY="1559"/>
        <w:tblW w:w="0" w:type="auto"/>
        <w:tblLook w:val="04A0" w:firstRow="1" w:lastRow="0" w:firstColumn="1" w:lastColumn="0" w:noHBand="0" w:noVBand="1"/>
      </w:tblPr>
      <w:tblGrid>
        <w:gridCol w:w="10279"/>
      </w:tblGrid>
      <w:tr w:rsidR="009B1957" w14:paraId="64DF05B1" w14:textId="77777777" w:rsidTr="009B1957">
        <w:trPr>
          <w:trHeight w:val="2825"/>
        </w:trPr>
        <w:tc>
          <w:tcPr>
            <w:tcW w:w="10279" w:type="dxa"/>
          </w:tcPr>
          <w:p w14:paraId="7C00D879" w14:textId="77777777" w:rsidR="009B1957" w:rsidRDefault="009B1957" w:rsidP="009B1957">
            <w:pPr>
              <w:pStyle w:val="Paragraphedeliste"/>
              <w:numPr>
                <w:ilvl w:val="0"/>
                <w:numId w:val="0"/>
              </w:numPr>
              <w:tabs>
                <w:tab w:val="left" w:pos="10064"/>
              </w:tabs>
              <w:spacing w:after="0"/>
              <w:ind w:right="27"/>
              <w:jc w:val="both"/>
              <w:rPr>
                <w:rFonts w:cs="Times New Roman"/>
                <w:b/>
                <w:color w:val="auto"/>
                <w:sz w:val="22"/>
              </w:rPr>
            </w:pPr>
          </w:p>
          <w:p w14:paraId="477D901E" w14:textId="77777777" w:rsidR="009B1957" w:rsidRPr="00835408" w:rsidRDefault="009B1957" w:rsidP="009B1957">
            <w:pPr>
              <w:pStyle w:val="Paragraphedeliste"/>
              <w:tabs>
                <w:tab w:val="left" w:pos="10064"/>
              </w:tabs>
              <w:spacing w:after="0"/>
              <w:ind w:left="0" w:right="27"/>
              <w:jc w:val="left"/>
              <w:rPr>
                <w:rFonts w:cs="Times New Roman"/>
                <w:b/>
                <w:color w:val="auto"/>
                <w:sz w:val="22"/>
              </w:rPr>
            </w:pPr>
            <w:r w:rsidRPr="00835408">
              <w:rPr>
                <w:rFonts w:cs="Times New Roman"/>
                <w:color w:val="auto"/>
                <w:sz w:val="22"/>
              </w:rPr>
              <w:t xml:space="preserve">Nom de famille : </w:t>
            </w:r>
            <w:r>
              <w:rPr>
                <w:rFonts w:cs="Times New Roman"/>
                <w:color w:val="auto"/>
                <w:sz w:val="22"/>
              </w:rPr>
              <w:fldChar w:fldCharType="begin">
                <w:ffData>
                  <w:name w:val="Texte137"/>
                  <w:enabled/>
                  <w:calcOnExit w:val="0"/>
                  <w:textInput/>
                </w:ffData>
              </w:fldChar>
            </w:r>
            <w:bookmarkStart w:id="179" w:name="Texte137"/>
            <w:r>
              <w:rPr>
                <w:rFonts w:cs="Times New Roman"/>
                <w:color w:val="auto"/>
                <w:sz w:val="22"/>
              </w:rPr>
              <w:instrText xml:space="preserve"> FORMTEXT </w:instrText>
            </w:r>
            <w:r>
              <w:rPr>
                <w:rFonts w:cs="Times New Roman"/>
                <w:color w:val="auto"/>
                <w:sz w:val="22"/>
              </w:rPr>
            </w:r>
            <w:r>
              <w:rPr>
                <w:rFonts w:cs="Times New Roman"/>
                <w:color w:val="auto"/>
                <w:sz w:val="22"/>
              </w:rPr>
              <w:fldChar w:fldCharType="separate"/>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color w:val="auto"/>
                <w:sz w:val="22"/>
              </w:rPr>
              <w:fldChar w:fldCharType="end"/>
            </w:r>
            <w:bookmarkEnd w:id="179"/>
            <w:r>
              <w:rPr>
                <w:rFonts w:cs="Times New Roman"/>
                <w:color w:val="auto"/>
                <w:sz w:val="22"/>
              </w:rPr>
              <w:t xml:space="preserve">  </w:t>
            </w:r>
            <w:r w:rsidRPr="00835408">
              <w:rPr>
                <w:rFonts w:cs="Times New Roman"/>
                <w:color w:val="auto"/>
                <w:sz w:val="22"/>
              </w:rPr>
              <w:t>Prénom :</w:t>
            </w:r>
            <w:r w:rsidRPr="00835408">
              <w:rPr>
                <w:rFonts w:cs="Times New Roman"/>
                <w:b/>
                <w:color w:val="auto"/>
                <w:sz w:val="22"/>
              </w:rPr>
              <w:t xml:space="preserve"> </w:t>
            </w:r>
            <w:r>
              <w:rPr>
                <w:rFonts w:cs="Times New Roman"/>
                <w:b/>
                <w:color w:val="auto"/>
                <w:sz w:val="22"/>
              </w:rPr>
              <w:fldChar w:fldCharType="begin">
                <w:ffData>
                  <w:name w:val="Texte138"/>
                  <w:enabled/>
                  <w:calcOnExit w:val="0"/>
                  <w:textInput/>
                </w:ffData>
              </w:fldChar>
            </w:r>
            <w:bookmarkStart w:id="180" w:name="Texte138"/>
            <w:r>
              <w:rPr>
                <w:rFonts w:cs="Times New Roman"/>
                <w:b/>
                <w:color w:val="auto"/>
                <w:sz w:val="22"/>
              </w:rPr>
              <w:instrText xml:space="preserve"> FORMTEXT </w:instrText>
            </w:r>
            <w:r>
              <w:rPr>
                <w:rFonts w:cs="Times New Roman"/>
                <w:b/>
                <w:color w:val="auto"/>
                <w:sz w:val="22"/>
              </w:rPr>
            </w:r>
            <w:r>
              <w:rPr>
                <w:rFonts w:cs="Times New Roman"/>
                <w:b/>
                <w:color w:val="auto"/>
                <w:sz w:val="22"/>
              </w:rPr>
              <w:fldChar w:fldCharType="separate"/>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color w:val="auto"/>
                <w:sz w:val="22"/>
              </w:rPr>
              <w:fldChar w:fldCharType="end"/>
            </w:r>
            <w:bookmarkEnd w:id="180"/>
          </w:p>
          <w:p w14:paraId="370EB9F9" w14:textId="77777777" w:rsidR="009B1957" w:rsidRPr="00933D22" w:rsidRDefault="009B1957" w:rsidP="009B1957">
            <w:pPr>
              <w:pStyle w:val="Paragraphedeliste"/>
              <w:tabs>
                <w:tab w:val="left" w:pos="10064"/>
              </w:tabs>
              <w:spacing w:after="0"/>
              <w:ind w:left="0" w:right="27"/>
              <w:jc w:val="both"/>
              <w:rPr>
                <w:rFonts w:cs="Times New Roman"/>
                <w:b/>
                <w:color w:val="auto"/>
                <w:sz w:val="22"/>
              </w:rPr>
            </w:pPr>
          </w:p>
          <w:p w14:paraId="4B014E96" w14:textId="77777777" w:rsidR="009B1957" w:rsidRDefault="009B1957" w:rsidP="009B1957">
            <w:pPr>
              <w:pStyle w:val="Paragraphedeliste"/>
              <w:tabs>
                <w:tab w:val="left" w:pos="10064"/>
              </w:tabs>
              <w:spacing w:after="0"/>
              <w:ind w:left="0" w:right="27"/>
              <w:jc w:val="both"/>
              <w:rPr>
                <w:rFonts w:cs="Times New Roman"/>
                <w:b/>
                <w:color w:val="auto"/>
                <w:sz w:val="22"/>
              </w:rPr>
            </w:pPr>
            <w:r w:rsidRPr="00933D22">
              <w:rPr>
                <w:rFonts w:cs="Times New Roman"/>
                <w:color w:val="auto"/>
                <w:sz w:val="22"/>
              </w:rPr>
              <w:t>Adresse </w:t>
            </w:r>
            <w:r w:rsidRPr="00933D22">
              <w:rPr>
                <w:rFonts w:cs="Times New Roman"/>
                <w:b/>
                <w:color w:val="auto"/>
                <w:sz w:val="22"/>
              </w:rPr>
              <w:t xml:space="preserve">: </w:t>
            </w:r>
            <w:r>
              <w:rPr>
                <w:rFonts w:cs="Times New Roman"/>
                <w:b/>
                <w:color w:val="auto"/>
                <w:sz w:val="22"/>
              </w:rPr>
              <w:fldChar w:fldCharType="begin">
                <w:ffData>
                  <w:name w:val="Texte139"/>
                  <w:enabled/>
                  <w:calcOnExit w:val="0"/>
                  <w:textInput/>
                </w:ffData>
              </w:fldChar>
            </w:r>
            <w:bookmarkStart w:id="181" w:name="Texte139"/>
            <w:r>
              <w:rPr>
                <w:rFonts w:cs="Times New Roman"/>
                <w:b/>
                <w:color w:val="auto"/>
                <w:sz w:val="22"/>
              </w:rPr>
              <w:instrText xml:space="preserve"> FORMTEXT </w:instrText>
            </w:r>
            <w:r>
              <w:rPr>
                <w:rFonts w:cs="Times New Roman"/>
                <w:b/>
                <w:color w:val="auto"/>
                <w:sz w:val="22"/>
              </w:rPr>
            </w:r>
            <w:r>
              <w:rPr>
                <w:rFonts w:cs="Times New Roman"/>
                <w:b/>
                <w:color w:val="auto"/>
                <w:sz w:val="22"/>
              </w:rPr>
              <w:fldChar w:fldCharType="separate"/>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color w:val="auto"/>
                <w:sz w:val="22"/>
              </w:rPr>
              <w:fldChar w:fldCharType="end"/>
            </w:r>
            <w:bookmarkEnd w:id="181"/>
          </w:p>
          <w:p w14:paraId="1BD19ADF" w14:textId="3931A7C8" w:rsidR="009B1957" w:rsidRPr="009B1957" w:rsidRDefault="009B1957" w:rsidP="009B1957">
            <w:pPr>
              <w:pStyle w:val="Paragraphedeliste"/>
              <w:tabs>
                <w:tab w:val="left" w:pos="10064"/>
              </w:tabs>
              <w:spacing w:after="0"/>
              <w:ind w:left="0" w:right="27"/>
              <w:jc w:val="both"/>
              <w:rPr>
                <w:rFonts w:cs="Times New Roman"/>
                <w:color w:val="auto"/>
                <w:sz w:val="18"/>
                <w:szCs w:val="18"/>
              </w:rPr>
            </w:pPr>
            <w:r w:rsidRPr="00830669">
              <w:rPr>
                <w:rFonts w:cs="Times New Roman"/>
                <w:color w:val="auto"/>
                <w:sz w:val="18"/>
                <w:szCs w:val="18"/>
              </w:rPr>
              <w:t xml:space="preserve">                     </w:t>
            </w:r>
            <w:r>
              <w:rPr>
                <w:rFonts w:cs="Times New Roman"/>
                <w:color w:val="auto"/>
                <w:sz w:val="18"/>
                <w:szCs w:val="18"/>
              </w:rPr>
              <w:t xml:space="preserve">       </w:t>
            </w:r>
            <w:r w:rsidRPr="00830669">
              <w:rPr>
                <w:rFonts w:cs="Times New Roman"/>
                <w:color w:val="auto"/>
                <w:sz w:val="18"/>
                <w:szCs w:val="18"/>
              </w:rPr>
              <w:t xml:space="preserve"> </w:t>
            </w:r>
            <w:r>
              <w:rPr>
                <w:rFonts w:cs="Times New Roman"/>
                <w:color w:val="auto"/>
                <w:sz w:val="18"/>
                <w:szCs w:val="18"/>
              </w:rPr>
              <w:t>(Numéro, rue, m</w:t>
            </w:r>
            <w:r w:rsidRPr="00830669">
              <w:rPr>
                <w:rFonts w:cs="Times New Roman"/>
                <w:color w:val="auto"/>
                <w:sz w:val="18"/>
                <w:szCs w:val="18"/>
              </w:rPr>
              <w:t>unicipalité</w:t>
            </w:r>
            <w:r>
              <w:rPr>
                <w:rFonts w:cs="Times New Roman"/>
                <w:color w:val="auto"/>
                <w:sz w:val="18"/>
                <w:szCs w:val="18"/>
              </w:rPr>
              <w:t>, p</w:t>
            </w:r>
            <w:r w:rsidRPr="00830669">
              <w:rPr>
                <w:rFonts w:cs="Times New Roman"/>
                <w:color w:val="auto"/>
                <w:sz w:val="18"/>
                <w:szCs w:val="18"/>
              </w:rPr>
              <w:t>rovince</w:t>
            </w:r>
            <w:r>
              <w:rPr>
                <w:rFonts w:cs="Times New Roman"/>
                <w:color w:val="auto"/>
                <w:sz w:val="18"/>
                <w:szCs w:val="18"/>
              </w:rPr>
              <w:t>, c</w:t>
            </w:r>
            <w:r w:rsidRPr="00830669">
              <w:rPr>
                <w:rFonts w:cs="Times New Roman"/>
                <w:color w:val="auto"/>
                <w:sz w:val="18"/>
                <w:szCs w:val="18"/>
              </w:rPr>
              <w:t xml:space="preserve">ode </w:t>
            </w:r>
            <w:r w:rsidR="00D82E13" w:rsidRPr="00830669">
              <w:rPr>
                <w:rFonts w:cs="Times New Roman"/>
                <w:color w:val="auto"/>
                <w:sz w:val="18"/>
                <w:szCs w:val="18"/>
              </w:rPr>
              <w:t>postal)</w:t>
            </w:r>
            <w:r w:rsidR="00D82E13">
              <w:rPr>
                <w:rFonts w:cs="Times New Roman"/>
                <w:color w:val="auto"/>
                <w:sz w:val="18"/>
                <w:szCs w:val="18"/>
              </w:rPr>
              <w:t xml:space="preserve"> </w:t>
            </w:r>
            <w:r w:rsidR="00D82E13" w:rsidRPr="00D82E13">
              <w:rPr>
                <w:rFonts w:cs="Times New Roman"/>
                <w:color w:val="auto"/>
                <w:sz w:val="22"/>
              </w:rPr>
              <w:t>Téléphone</w:t>
            </w:r>
            <w:r w:rsidRPr="009B1957">
              <w:rPr>
                <w:rFonts w:cs="Times New Roman"/>
                <w:color w:val="auto"/>
                <w:sz w:val="22"/>
              </w:rPr>
              <w:t xml:space="preserve"> : </w:t>
            </w:r>
            <w:r w:rsidRPr="009B1957">
              <w:rPr>
                <w:rFonts w:cs="Times New Roman"/>
                <w:color w:val="auto"/>
                <w:sz w:val="22"/>
              </w:rPr>
              <w:fldChar w:fldCharType="begin">
                <w:ffData>
                  <w:name w:val="Texte140"/>
                  <w:enabled/>
                  <w:calcOnExit w:val="0"/>
                  <w:textInput/>
                </w:ffData>
              </w:fldChar>
            </w:r>
            <w:bookmarkStart w:id="182" w:name="Texte140"/>
            <w:r w:rsidRPr="009B1957">
              <w:rPr>
                <w:rFonts w:cs="Times New Roman"/>
                <w:color w:val="auto"/>
                <w:sz w:val="22"/>
              </w:rPr>
              <w:instrText xml:space="preserve"> FORMTEXT </w:instrText>
            </w:r>
            <w:r w:rsidRPr="009B1957">
              <w:rPr>
                <w:rFonts w:cs="Times New Roman"/>
                <w:color w:val="auto"/>
                <w:sz w:val="22"/>
              </w:rPr>
            </w:r>
            <w:r w:rsidRPr="009B1957">
              <w:rPr>
                <w:rFonts w:cs="Times New Roman"/>
                <w:color w:val="auto"/>
                <w:sz w:val="22"/>
              </w:rPr>
              <w:fldChar w:fldCharType="separate"/>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sidRPr="009B1957">
              <w:rPr>
                <w:rFonts w:cs="Times New Roman"/>
                <w:color w:val="auto"/>
                <w:sz w:val="22"/>
              </w:rPr>
              <w:fldChar w:fldCharType="end"/>
            </w:r>
            <w:bookmarkEnd w:id="182"/>
          </w:p>
          <w:p w14:paraId="532F1475" w14:textId="77777777" w:rsidR="009B1957" w:rsidRPr="00CD4CA0" w:rsidRDefault="009B1957" w:rsidP="009B1957">
            <w:pPr>
              <w:pStyle w:val="Paragraphedeliste"/>
              <w:numPr>
                <w:ilvl w:val="0"/>
                <w:numId w:val="0"/>
              </w:numPr>
              <w:tabs>
                <w:tab w:val="left" w:pos="10064"/>
              </w:tabs>
              <w:spacing w:after="0"/>
              <w:ind w:right="27"/>
              <w:jc w:val="both"/>
              <w:rPr>
                <w:rFonts w:cs="Times New Roman"/>
                <w:color w:val="auto"/>
                <w:sz w:val="22"/>
              </w:rPr>
            </w:pPr>
          </w:p>
          <w:p w14:paraId="5030B63A" w14:textId="77777777" w:rsidR="009B1957" w:rsidRPr="00CD4CA0" w:rsidRDefault="009B1957" w:rsidP="009B1957">
            <w:pPr>
              <w:tabs>
                <w:tab w:val="left" w:pos="10064"/>
              </w:tabs>
              <w:ind w:right="27"/>
              <w:jc w:val="both"/>
              <w:rPr>
                <w:rFonts w:cs="Times New Roman"/>
                <w:sz w:val="22"/>
              </w:rPr>
            </w:pPr>
            <w:r w:rsidRPr="00835408">
              <w:rPr>
                <w:rFonts w:cs="Times New Roman"/>
                <w:sz w:val="22"/>
              </w:rPr>
              <w:t xml:space="preserve">Nom de famille : </w:t>
            </w:r>
            <w:r>
              <w:rPr>
                <w:rFonts w:cs="Times New Roman"/>
                <w:sz w:val="22"/>
              </w:rPr>
              <w:fldChar w:fldCharType="begin">
                <w:ffData>
                  <w:name w:val="Texte141"/>
                  <w:enabled/>
                  <w:calcOnExit w:val="0"/>
                  <w:textInput/>
                </w:ffData>
              </w:fldChar>
            </w:r>
            <w:bookmarkStart w:id="183" w:name="Texte141"/>
            <w:r>
              <w:rPr>
                <w:rFonts w:cs="Times New Roman"/>
                <w:sz w:val="22"/>
              </w:rPr>
              <w:instrText xml:space="preserve"> FORMTEXT </w:instrText>
            </w:r>
            <w:r>
              <w:rPr>
                <w:rFonts w:cs="Times New Roman"/>
                <w:sz w:val="22"/>
              </w:rPr>
            </w:r>
            <w:r>
              <w:rPr>
                <w:rFonts w:cs="Times New Roman"/>
                <w:sz w:val="22"/>
              </w:rPr>
              <w:fldChar w:fldCharType="separate"/>
            </w:r>
            <w:r>
              <w:rPr>
                <w:rFonts w:cs="Times New Roman"/>
                <w:noProof/>
                <w:sz w:val="22"/>
              </w:rPr>
              <w:t> </w:t>
            </w:r>
            <w:r>
              <w:rPr>
                <w:rFonts w:cs="Times New Roman"/>
                <w:noProof/>
                <w:sz w:val="22"/>
              </w:rPr>
              <w:t> </w:t>
            </w:r>
            <w:r>
              <w:rPr>
                <w:rFonts w:cs="Times New Roman"/>
                <w:noProof/>
                <w:sz w:val="22"/>
              </w:rPr>
              <w:t> </w:t>
            </w:r>
            <w:r>
              <w:rPr>
                <w:rFonts w:cs="Times New Roman"/>
                <w:noProof/>
                <w:sz w:val="22"/>
              </w:rPr>
              <w:t> </w:t>
            </w:r>
            <w:r>
              <w:rPr>
                <w:rFonts w:cs="Times New Roman"/>
                <w:noProof/>
                <w:sz w:val="22"/>
              </w:rPr>
              <w:t> </w:t>
            </w:r>
            <w:r>
              <w:rPr>
                <w:rFonts w:cs="Times New Roman"/>
                <w:sz w:val="22"/>
              </w:rPr>
              <w:fldChar w:fldCharType="end"/>
            </w:r>
            <w:bookmarkEnd w:id="183"/>
            <w:r>
              <w:rPr>
                <w:rFonts w:cs="Times New Roman"/>
                <w:sz w:val="22"/>
              </w:rPr>
              <w:t xml:space="preserve">   </w:t>
            </w:r>
            <w:r w:rsidRPr="00835408">
              <w:rPr>
                <w:rFonts w:cs="Times New Roman"/>
                <w:sz w:val="22"/>
              </w:rPr>
              <w:t>Prénom :</w:t>
            </w:r>
            <w:r w:rsidRPr="00835408">
              <w:rPr>
                <w:rFonts w:cs="Times New Roman"/>
                <w:b/>
                <w:sz w:val="22"/>
              </w:rPr>
              <w:t xml:space="preserve"> </w:t>
            </w:r>
            <w:r>
              <w:rPr>
                <w:rFonts w:cs="Times New Roman"/>
                <w:b/>
                <w:sz w:val="22"/>
              </w:rPr>
              <w:fldChar w:fldCharType="begin">
                <w:ffData>
                  <w:name w:val="Texte142"/>
                  <w:enabled/>
                  <w:calcOnExit w:val="0"/>
                  <w:textInput/>
                </w:ffData>
              </w:fldChar>
            </w:r>
            <w:bookmarkStart w:id="184" w:name="Texte142"/>
            <w:r>
              <w:rPr>
                <w:rFonts w:cs="Times New Roman"/>
                <w:b/>
                <w:sz w:val="22"/>
              </w:rPr>
              <w:instrText xml:space="preserve"> FORMTEXT </w:instrText>
            </w:r>
            <w:r>
              <w:rPr>
                <w:rFonts w:cs="Times New Roman"/>
                <w:b/>
                <w:sz w:val="22"/>
              </w:rPr>
            </w:r>
            <w:r>
              <w:rPr>
                <w:rFonts w:cs="Times New Roman"/>
                <w:b/>
                <w:sz w:val="22"/>
              </w:rPr>
              <w:fldChar w:fldCharType="separate"/>
            </w:r>
            <w:r>
              <w:rPr>
                <w:rFonts w:cs="Times New Roman"/>
                <w:b/>
                <w:noProof/>
                <w:sz w:val="22"/>
              </w:rPr>
              <w:t> </w:t>
            </w:r>
            <w:r>
              <w:rPr>
                <w:rFonts w:cs="Times New Roman"/>
                <w:b/>
                <w:noProof/>
                <w:sz w:val="22"/>
              </w:rPr>
              <w:t> </w:t>
            </w:r>
            <w:r>
              <w:rPr>
                <w:rFonts w:cs="Times New Roman"/>
                <w:b/>
                <w:noProof/>
                <w:sz w:val="22"/>
              </w:rPr>
              <w:t> </w:t>
            </w:r>
            <w:r>
              <w:rPr>
                <w:rFonts w:cs="Times New Roman"/>
                <w:b/>
                <w:noProof/>
                <w:sz w:val="22"/>
              </w:rPr>
              <w:t> </w:t>
            </w:r>
            <w:r>
              <w:rPr>
                <w:rFonts w:cs="Times New Roman"/>
                <w:b/>
                <w:noProof/>
                <w:sz w:val="22"/>
              </w:rPr>
              <w:t> </w:t>
            </w:r>
            <w:r>
              <w:rPr>
                <w:rFonts w:cs="Times New Roman"/>
                <w:b/>
                <w:sz w:val="22"/>
              </w:rPr>
              <w:fldChar w:fldCharType="end"/>
            </w:r>
            <w:bookmarkEnd w:id="184"/>
          </w:p>
          <w:p w14:paraId="77CBB438" w14:textId="77777777" w:rsidR="009B1957" w:rsidRPr="00600DA3" w:rsidRDefault="009B1957" w:rsidP="009B1957">
            <w:pPr>
              <w:pStyle w:val="Paragraphedeliste"/>
              <w:tabs>
                <w:tab w:val="left" w:pos="10064"/>
              </w:tabs>
              <w:spacing w:after="0"/>
              <w:ind w:left="0" w:right="27"/>
              <w:jc w:val="both"/>
              <w:rPr>
                <w:rFonts w:cs="Times New Roman"/>
                <w:b/>
                <w:color w:val="auto"/>
                <w:sz w:val="22"/>
              </w:rPr>
            </w:pPr>
          </w:p>
          <w:p w14:paraId="5CCDD0C9" w14:textId="77777777" w:rsidR="009B1957" w:rsidRPr="00600DA3" w:rsidRDefault="009B1957" w:rsidP="009B1957">
            <w:pPr>
              <w:pStyle w:val="Paragraphedeliste"/>
              <w:tabs>
                <w:tab w:val="left" w:pos="10064"/>
              </w:tabs>
              <w:spacing w:after="0"/>
              <w:ind w:left="0" w:right="27"/>
              <w:jc w:val="both"/>
              <w:rPr>
                <w:rFonts w:cs="Times New Roman"/>
                <w:b/>
                <w:color w:val="auto"/>
                <w:sz w:val="22"/>
              </w:rPr>
            </w:pPr>
            <w:r w:rsidRPr="00600DA3">
              <w:rPr>
                <w:rFonts w:cs="Times New Roman"/>
                <w:color w:val="auto"/>
                <w:sz w:val="22"/>
              </w:rPr>
              <w:t>Adresse </w:t>
            </w:r>
            <w:r w:rsidRPr="00600DA3">
              <w:rPr>
                <w:rFonts w:cs="Times New Roman"/>
                <w:b/>
                <w:color w:val="auto"/>
                <w:sz w:val="22"/>
              </w:rPr>
              <w:t xml:space="preserve">: </w:t>
            </w:r>
            <w:r>
              <w:rPr>
                <w:rFonts w:cs="Times New Roman"/>
                <w:b/>
                <w:color w:val="auto"/>
                <w:sz w:val="22"/>
              </w:rPr>
              <w:fldChar w:fldCharType="begin">
                <w:ffData>
                  <w:name w:val="Texte143"/>
                  <w:enabled/>
                  <w:calcOnExit w:val="0"/>
                  <w:textInput/>
                </w:ffData>
              </w:fldChar>
            </w:r>
            <w:bookmarkStart w:id="185" w:name="Texte143"/>
            <w:r>
              <w:rPr>
                <w:rFonts w:cs="Times New Roman"/>
                <w:b/>
                <w:color w:val="auto"/>
                <w:sz w:val="22"/>
              </w:rPr>
              <w:instrText xml:space="preserve"> FORMTEXT </w:instrText>
            </w:r>
            <w:r>
              <w:rPr>
                <w:rFonts w:cs="Times New Roman"/>
                <w:b/>
                <w:color w:val="auto"/>
                <w:sz w:val="22"/>
              </w:rPr>
            </w:r>
            <w:r>
              <w:rPr>
                <w:rFonts w:cs="Times New Roman"/>
                <w:b/>
                <w:color w:val="auto"/>
                <w:sz w:val="22"/>
              </w:rPr>
              <w:fldChar w:fldCharType="separate"/>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noProof/>
                <w:color w:val="auto"/>
                <w:sz w:val="22"/>
              </w:rPr>
              <w:t> </w:t>
            </w:r>
            <w:r>
              <w:rPr>
                <w:rFonts w:cs="Times New Roman"/>
                <w:b/>
                <w:color w:val="auto"/>
                <w:sz w:val="22"/>
              </w:rPr>
              <w:fldChar w:fldCharType="end"/>
            </w:r>
            <w:bookmarkEnd w:id="185"/>
          </w:p>
          <w:p w14:paraId="03EE37CA" w14:textId="20448602" w:rsidR="009B1957" w:rsidRPr="009B1957" w:rsidRDefault="009B1957" w:rsidP="009B1957">
            <w:pPr>
              <w:pStyle w:val="Paragraphedeliste"/>
              <w:tabs>
                <w:tab w:val="left" w:pos="10064"/>
              </w:tabs>
              <w:spacing w:after="0"/>
              <w:ind w:left="0" w:right="27"/>
              <w:jc w:val="both"/>
              <w:rPr>
                <w:rFonts w:cs="Times New Roman"/>
                <w:b/>
                <w:color w:val="auto"/>
                <w:sz w:val="22"/>
              </w:rPr>
            </w:pPr>
            <w:r>
              <w:rPr>
                <w:rFonts w:cs="Times New Roman"/>
                <w:color w:val="auto"/>
                <w:sz w:val="18"/>
                <w:szCs w:val="18"/>
              </w:rPr>
              <w:t xml:space="preserve">                           (Numéro, rue, m</w:t>
            </w:r>
            <w:r w:rsidRPr="00600DA3">
              <w:rPr>
                <w:rFonts w:cs="Times New Roman"/>
                <w:color w:val="auto"/>
                <w:sz w:val="18"/>
                <w:szCs w:val="18"/>
              </w:rPr>
              <w:t>unicipalité</w:t>
            </w:r>
            <w:r>
              <w:rPr>
                <w:rFonts w:cs="Times New Roman"/>
                <w:color w:val="auto"/>
                <w:sz w:val="18"/>
                <w:szCs w:val="18"/>
              </w:rPr>
              <w:t>, p</w:t>
            </w:r>
            <w:r w:rsidRPr="00600DA3">
              <w:rPr>
                <w:rFonts w:cs="Times New Roman"/>
                <w:color w:val="auto"/>
                <w:sz w:val="18"/>
                <w:szCs w:val="18"/>
              </w:rPr>
              <w:t>rovince</w:t>
            </w:r>
            <w:r>
              <w:rPr>
                <w:rFonts w:cs="Times New Roman"/>
                <w:color w:val="auto"/>
                <w:sz w:val="18"/>
                <w:szCs w:val="18"/>
              </w:rPr>
              <w:t>, c</w:t>
            </w:r>
            <w:r w:rsidRPr="00600DA3">
              <w:rPr>
                <w:rFonts w:cs="Times New Roman"/>
                <w:color w:val="auto"/>
                <w:sz w:val="18"/>
                <w:szCs w:val="18"/>
              </w:rPr>
              <w:t xml:space="preserve">ode </w:t>
            </w:r>
            <w:proofErr w:type="gramStart"/>
            <w:r w:rsidR="00D82E13" w:rsidRPr="00600DA3">
              <w:rPr>
                <w:rFonts w:cs="Times New Roman"/>
                <w:color w:val="auto"/>
                <w:sz w:val="18"/>
                <w:szCs w:val="18"/>
              </w:rPr>
              <w:t>postal)</w:t>
            </w:r>
            <w:r w:rsidR="00D82E13">
              <w:rPr>
                <w:rFonts w:cs="Times New Roman"/>
                <w:color w:val="auto"/>
                <w:sz w:val="18"/>
                <w:szCs w:val="18"/>
              </w:rPr>
              <w:t xml:space="preserve">  </w:t>
            </w:r>
            <w:r>
              <w:rPr>
                <w:rFonts w:cs="Times New Roman"/>
                <w:color w:val="auto"/>
                <w:sz w:val="18"/>
                <w:szCs w:val="18"/>
              </w:rPr>
              <w:t xml:space="preserve"> </w:t>
            </w:r>
            <w:proofErr w:type="gramEnd"/>
            <w:r>
              <w:rPr>
                <w:rFonts w:cs="Times New Roman"/>
                <w:color w:val="auto"/>
                <w:sz w:val="18"/>
                <w:szCs w:val="18"/>
              </w:rPr>
              <w:t xml:space="preserve"> </w:t>
            </w:r>
            <w:r w:rsidRPr="009B1957">
              <w:rPr>
                <w:rFonts w:cs="Times New Roman"/>
                <w:color w:val="auto"/>
                <w:sz w:val="22"/>
              </w:rPr>
              <w:t xml:space="preserve">Téléphone : </w:t>
            </w:r>
            <w:r w:rsidRPr="009B1957">
              <w:rPr>
                <w:rFonts w:cs="Times New Roman"/>
                <w:color w:val="auto"/>
                <w:sz w:val="22"/>
              </w:rPr>
              <w:fldChar w:fldCharType="begin">
                <w:ffData>
                  <w:name w:val="Texte144"/>
                  <w:enabled/>
                  <w:calcOnExit w:val="0"/>
                  <w:textInput/>
                </w:ffData>
              </w:fldChar>
            </w:r>
            <w:bookmarkStart w:id="186" w:name="Texte144"/>
            <w:r w:rsidRPr="009B1957">
              <w:rPr>
                <w:rFonts w:cs="Times New Roman"/>
                <w:color w:val="auto"/>
                <w:sz w:val="22"/>
              </w:rPr>
              <w:instrText xml:space="preserve"> FORMTEXT </w:instrText>
            </w:r>
            <w:r w:rsidRPr="009B1957">
              <w:rPr>
                <w:rFonts w:cs="Times New Roman"/>
                <w:color w:val="auto"/>
                <w:sz w:val="22"/>
              </w:rPr>
            </w:r>
            <w:r w:rsidRPr="009B1957">
              <w:rPr>
                <w:rFonts w:cs="Times New Roman"/>
                <w:color w:val="auto"/>
                <w:sz w:val="22"/>
              </w:rPr>
              <w:fldChar w:fldCharType="separate"/>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Pr>
                <w:rFonts w:cs="Times New Roman"/>
                <w:noProof/>
                <w:color w:val="auto"/>
                <w:sz w:val="22"/>
              </w:rPr>
              <w:t> </w:t>
            </w:r>
            <w:r w:rsidRPr="009B1957">
              <w:rPr>
                <w:rFonts w:cs="Times New Roman"/>
                <w:color w:val="auto"/>
                <w:sz w:val="22"/>
              </w:rPr>
              <w:fldChar w:fldCharType="end"/>
            </w:r>
            <w:bookmarkEnd w:id="186"/>
          </w:p>
        </w:tc>
      </w:tr>
    </w:tbl>
    <w:p w14:paraId="65737B68" w14:textId="2A46B354" w:rsidR="009B1957" w:rsidRDefault="00EE1941" w:rsidP="009B1957">
      <w:pPr>
        <w:pStyle w:val="Titre1"/>
        <w:tabs>
          <w:tab w:val="left" w:pos="9746"/>
        </w:tabs>
        <w:spacing w:after="0"/>
        <w:ind w:right="-35"/>
        <w:rPr>
          <w:b/>
          <w:lang w:bidi="fr-FR"/>
        </w:rPr>
      </w:pPr>
      <w:r w:rsidRPr="00FA131B">
        <w:rPr>
          <w:b/>
          <w:lang w:bidi="fr-FR"/>
        </w:rPr>
        <w:t xml:space="preserve">RÉfÉrences </w:t>
      </w:r>
    </w:p>
    <w:p w14:paraId="755A5D6D" w14:textId="7D0D4238" w:rsidR="009B1957" w:rsidRPr="009B1957" w:rsidRDefault="009B1957" w:rsidP="009B1957">
      <w:pPr>
        <w:rPr>
          <w:lang w:val="fr-CA" w:bidi="fr-FR"/>
        </w:rPr>
      </w:pPr>
      <w:r w:rsidRPr="009B1957">
        <w:rPr>
          <w:lang w:val="fr-CA" w:bidi="fr-FR"/>
        </w:rPr>
        <w:t xml:space="preserve">Indiquer les noms, adresses et numéros de téléphone de </w:t>
      </w:r>
      <w:r w:rsidRPr="009B1957">
        <w:rPr>
          <w:b/>
          <w:lang w:val="fr-CA" w:bidi="fr-FR"/>
        </w:rPr>
        <w:t>deux personnes</w:t>
      </w:r>
      <w:r w:rsidRPr="009B1957">
        <w:rPr>
          <w:lang w:val="fr-CA" w:bidi="fr-FR"/>
        </w:rPr>
        <w:t xml:space="preserve"> qui ne vous </w:t>
      </w:r>
      <w:r w:rsidRPr="009B1957">
        <w:rPr>
          <w:b/>
          <w:lang w:val="fr-CA" w:bidi="fr-FR"/>
        </w:rPr>
        <w:t>sont pas apparentées</w:t>
      </w:r>
      <w:r w:rsidRPr="009B1957">
        <w:rPr>
          <w:lang w:val="fr-CA" w:bidi="fr-FR"/>
        </w:rPr>
        <w:t xml:space="preserve">, qui vous connaissent depuis au moins </w:t>
      </w:r>
      <w:r w:rsidRPr="009B1957">
        <w:rPr>
          <w:b/>
          <w:lang w:val="fr-CA" w:bidi="fr-FR"/>
        </w:rPr>
        <w:t>deux ans</w:t>
      </w:r>
      <w:r w:rsidRPr="009B1957">
        <w:rPr>
          <w:lang w:val="fr-CA" w:bidi="fr-FR"/>
        </w:rPr>
        <w:t xml:space="preserve"> et qui peuvent attester de votre aptitude à agir à titre de personne responsable d’un service de garde en milieu familial :</w:t>
      </w:r>
    </w:p>
    <w:p w14:paraId="1B8D69C2" w14:textId="77777777" w:rsidR="009B1957" w:rsidRPr="009B1957" w:rsidRDefault="009B1957" w:rsidP="009B1957">
      <w:pPr>
        <w:rPr>
          <w:lang w:val="fr-CA" w:bidi="fr-FR"/>
        </w:rPr>
      </w:pPr>
    </w:p>
    <w:p w14:paraId="023E105D" w14:textId="553F7141" w:rsidR="003638B7" w:rsidRPr="003638B7" w:rsidRDefault="003638B7" w:rsidP="00744846">
      <w:pPr>
        <w:jc w:val="both"/>
        <w:rPr>
          <w:sz w:val="16"/>
          <w:szCs w:val="16"/>
          <w:lang w:val="fr-CA" w:bidi="fr-FR"/>
        </w:rPr>
      </w:pPr>
    </w:p>
    <w:p w14:paraId="7F631E38" w14:textId="77777777" w:rsidR="005E209F" w:rsidRPr="00FA131B" w:rsidRDefault="005E209F" w:rsidP="00FA131B">
      <w:pPr>
        <w:pStyle w:val="Titre1"/>
        <w:tabs>
          <w:tab w:val="left" w:pos="9746"/>
        </w:tabs>
        <w:spacing w:after="0"/>
        <w:ind w:right="532"/>
        <w:rPr>
          <w:b/>
          <w:lang w:bidi="fr-FR"/>
        </w:rPr>
      </w:pPr>
      <w:r w:rsidRPr="00FA131B">
        <w:rPr>
          <w:b/>
          <w:lang w:bidi="fr-FR"/>
        </w:rPr>
        <w:t>Déclarations</w:t>
      </w:r>
    </w:p>
    <w:p w14:paraId="321F5589" w14:textId="522895B3" w:rsidR="00835408" w:rsidRDefault="00835408" w:rsidP="00744846">
      <w:pPr>
        <w:spacing w:after="0"/>
        <w:rPr>
          <w:szCs w:val="20"/>
          <w:lang w:val="fr-CA" w:bidi="fr-FR"/>
        </w:rPr>
      </w:pPr>
      <w:r w:rsidRPr="00600DA3">
        <w:rPr>
          <w:szCs w:val="20"/>
          <w:lang w:val="fr-CA" w:bidi="fr-FR"/>
        </w:rPr>
        <w:t>JE DÉCLARE que les personnes qui résident dans la résidence privée où j’entends fournir le service de garde ne présentent pas un danger moral ou physique pour les enfants que j’entends recevoir.</w:t>
      </w:r>
    </w:p>
    <w:p w14:paraId="7A03D5E1" w14:textId="77777777" w:rsidR="00744846" w:rsidRPr="00744846" w:rsidRDefault="00744846" w:rsidP="00744846">
      <w:pPr>
        <w:spacing w:after="0"/>
        <w:rPr>
          <w:sz w:val="16"/>
          <w:szCs w:val="16"/>
          <w:lang w:val="fr-CA" w:bidi="fr-FR"/>
        </w:rPr>
      </w:pPr>
    </w:p>
    <w:p w14:paraId="77214454" w14:textId="16D2EEE9" w:rsidR="00835408" w:rsidRDefault="00835408" w:rsidP="00744846">
      <w:pPr>
        <w:spacing w:after="0"/>
        <w:rPr>
          <w:szCs w:val="20"/>
          <w:lang w:val="fr-CA" w:bidi="fr-FR"/>
        </w:rPr>
      </w:pPr>
      <w:r w:rsidRPr="00600DA3">
        <w:rPr>
          <w:szCs w:val="20"/>
          <w:lang w:val="fr-CA" w:bidi="fr-FR"/>
        </w:rPr>
        <w:t>JE DÉCLARE que je ne suis pas représentée par mandataire en raison d’inaptitude ni ne suis sous un régime de protection pour majeur (curatelle-tutelle).</w:t>
      </w:r>
    </w:p>
    <w:p w14:paraId="352429DA" w14:textId="77777777" w:rsidR="00744846" w:rsidRPr="00744846" w:rsidRDefault="00744846" w:rsidP="00744846">
      <w:pPr>
        <w:spacing w:after="0"/>
        <w:rPr>
          <w:sz w:val="16"/>
          <w:szCs w:val="16"/>
          <w:lang w:val="fr-CA" w:bidi="fr-FR"/>
        </w:rPr>
      </w:pPr>
    </w:p>
    <w:p w14:paraId="5247495E" w14:textId="7079FF56" w:rsidR="00835408" w:rsidRDefault="00835408" w:rsidP="00744846">
      <w:pPr>
        <w:spacing w:after="0"/>
        <w:rPr>
          <w:szCs w:val="20"/>
          <w:lang w:val="fr-CA" w:bidi="fr-FR"/>
        </w:rPr>
      </w:pPr>
      <w:r w:rsidRPr="00600DA3">
        <w:rPr>
          <w:szCs w:val="20"/>
          <w:lang w:val="fr-CA" w:bidi="fr-FR"/>
        </w:rPr>
        <w:t xml:space="preserve">JE DÉCLARE n’avoir jamais été déclarée coupable d’une infraction ou d’un ace criminel reliés aux responsabilités que je peux avoir à assumer au niveau financier, sur le plan du développement moral, de la santé, de la sécurité et du bien-être </w:t>
      </w:r>
      <w:r w:rsidR="00034F98" w:rsidRPr="00600DA3">
        <w:rPr>
          <w:szCs w:val="20"/>
          <w:lang w:val="fr-CA" w:bidi="fr-FR"/>
        </w:rPr>
        <w:t>d’un</w:t>
      </w:r>
      <w:r w:rsidRPr="00600DA3">
        <w:rPr>
          <w:szCs w:val="20"/>
          <w:lang w:val="fr-CA" w:bidi="fr-FR"/>
        </w:rPr>
        <w:t xml:space="preserve"> enfant ou relié à toute atteinte contre la personne ou que j’en ai obtenu le pardon ou la réhabilitation.</w:t>
      </w:r>
    </w:p>
    <w:p w14:paraId="074131AF" w14:textId="77777777" w:rsidR="00744846" w:rsidRPr="00744846" w:rsidRDefault="00744846" w:rsidP="00744846">
      <w:pPr>
        <w:spacing w:after="0"/>
        <w:rPr>
          <w:sz w:val="16"/>
          <w:szCs w:val="16"/>
          <w:lang w:val="fr-CA" w:bidi="fr-FR"/>
        </w:rPr>
      </w:pPr>
    </w:p>
    <w:p w14:paraId="13D688EC" w14:textId="04A95CE7" w:rsidR="00835408" w:rsidRDefault="00835408" w:rsidP="00744846">
      <w:pPr>
        <w:spacing w:after="0"/>
        <w:rPr>
          <w:szCs w:val="20"/>
          <w:lang w:val="fr-CA" w:bidi="fr-FR"/>
        </w:rPr>
      </w:pPr>
      <w:r w:rsidRPr="00600DA3">
        <w:rPr>
          <w:szCs w:val="20"/>
          <w:lang w:val="fr-CA" w:bidi="fr-FR"/>
        </w:rPr>
        <w:t xml:space="preserve">JE DÉCLARE ne pas être une personne dont un permis délivré a été annulé en vertu de l’article 28 de </w:t>
      </w:r>
      <w:r w:rsidRPr="00600DA3">
        <w:rPr>
          <w:i/>
          <w:szCs w:val="20"/>
          <w:lang w:val="fr-CA" w:bidi="fr-FR"/>
        </w:rPr>
        <w:t xml:space="preserve">la Loi sur les services de garde éducatif à l’enfance </w:t>
      </w:r>
      <w:r w:rsidRPr="00600DA3">
        <w:rPr>
          <w:szCs w:val="20"/>
          <w:lang w:val="fr-CA" w:bidi="fr-FR"/>
        </w:rPr>
        <w:t>ou n’a pas été renouvelé en vertu des paragraphes 4 et 5 de cet article au cours des trois dernières années.</w:t>
      </w:r>
    </w:p>
    <w:p w14:paraId="705DBCF1" w14:textId="77777777" w:rsidR="00744846" w:rsidRPr="003638B7" w:rsidRDefault="00744846" w:rsidP="00744846">
      <w:pPr>
        <w:spacing w:after="0"/>
        <w:rPr>
          <w:sz w:val="16"/>
          <w:szCs w:val="16"/>
          <w:lang w:val="fr-CA" w:bidi="fr-FR"/>
        </w:rPr>
      </w:pPr>
    </w:p>
    <w:p w14:paraId="284F7D2F" w14:textId="77777777" w:rsidR="00835408" w:rsidRPr="00744846" w:rsidRDefault="00835408" w:rsidP="00744846">
      <w:pPr>
        <w:spacing w:after="0"/>
        <w:rPr>
          <w:b/>
          <w:bCs/>
          <w:szCs w:val="20"/>
          <w:lang w:val="fr-CA" w:bidi="fr-FR"/>
        </w:rPr>
      </w:pPr>
      <w:r w:rsidRPr="00744846">
        <w:rPr>
          <w:b/>
          <w:bCs/>
          <w:szCs w:val="20"/>
          <w:lang w:val="fr-CA" w:bidi="fr-FR"/>
        </w:rPr>
        <w:t>Article 28</w:t>
      </w:r>
    </w:p>
    <w:p w14:paraId="0C823770" w14:textId="77777777" w:rsidR="00017E46" w:rsidRPr="00600DA3" w:rsidRDefault="00017E46" w:rsidP="00744846">
      <w:pPr>
        <w:spacing w:after="0"/>
        <w:rPr>
          <w:szCs w:val="20"/>
          <w:lang w:val="fr-CA" w:bidi="fr-FR"/>
        </w:rPr>
      </w:pPr>
      <w:r w:rsidRPr="00600DA3">
        <w:rPr>
          <w:szCs w:val="20"/>
          <w:lang w:bidi="fr-FR"/>
        </w:rPr>
        <w:t>Le ministre peut suspendre, révoquer ou refuser de renouveler le permis du titulaire qui </w:t>
      </w:r>
    </w:p>
    <w:p w14:paraId="7A958279" w14:textId="77777777" w:rsidR="00835408" w:rsidRPr="00600DA3" w:rsidRDefault="00017E46" w:rsidP="00744846">
      <w:pPr>
        <w:spacing w:after="0" w:line="240" w:lineRule="auto"/>
        <w:rPr>
          <w:szCs w:val="20"/>
          <w:lang w:val="fr-CA" w:bidi="fr-FR"/>
        </w:rPr>
      </w:pPr>
      <w:r w:rsidRPr="00600DA3">
        <w:rPr>
          <w:szCs w:val="20"/>
          <w:lang w:val="fr-CA" w:bidi="fr-FR"/>
        </w:rPr>
        <w:t>1. comme</w:t>
      </w:r>
      <w:r w:rsidR="00835408" w:rsidRPr="00600DA3">
        <w:rPr>
          <w:szCs w:val="20"/>
          <w:lang w:val="fr-CA" w:bidi="fr-FR"/>
        </w:rPr>
        <w:t>t ou autorise une infraction à la présente loi, consent ou participe à son accomplissement ;</w:t>
      </w:r>
    </w:p>
    <w:p w14:paraId="54BB6467" w14:textId="77777777" w:rsidR="00835408" w:rsidRPr="00600DA3" w:rsidRDefault="00835408" w:rsidP="00744846">
      <w:pPr>
        <w:spacing w:after="0" w:line="240" w:lineRule="auto"/>
        <w:rPr>
          <w:szCs w:val="20"/>
          <w:lang w:val="fr-CA" w:bidi="fr-FR"/>
        </w:rPr>
      </w:pPr>
      <w:r w:rsidRPr="00600DA3">
        <w:rPr>
          <w:szCs w:val="20"/>
          <w:lang w:val="fr-CA" w:bidi="fr-FR"/>
        </w:rPr>
        <w:t>2. cesse de remplir les conditions de délivrance du permis;</w:t>
      </w:r>
    </w:p>
    <w:p w14:paraId="3407946B" w14:textId="75F656D4" w:rsidR="00835408" w:rsidRPr="00600DA3" w:rsidRDefault="00835408" w:rsidP="00744846">
      <w:pPr>
        <w:spacing w:after="0" w:line="240" w:lineRule="auto"/>
        <w:rPr>
          <w:szCs w:val="20"/>
          <w:lang w:val="fr-CA" w:bidi="fr-FR"/>
        </w:rPr>
      </w:pPr>
      <w:r w:rsidRPr="00600DA3">
        <w:rPr>
          <w:szCs w:val="20"/>
          <w:lang w:val="fr-CA" w:bidi="fr-FR"/>
        </w:rPr>
        <w:t xml:space="preserve">3. ne peut établir l’absence de tout empêchement visé aux paragraphes 2 et 3 de </w:t>
      </w:r>
      <w:r w:rsidR="00744846" w:rsidRPr="00600DA3">
        <w:rPr>
          <w:szCs w:val="20"/>
          <w:lang w:val="fr-CA" w:bidi="fr-FR"/>
        </w:rPr>
        <w:t>l’article</w:t>
      </w:r>
      <w:r w:rsidRPr="00600DA3">
        <w:rPr>
          <w:szCs w:val="20"/>
          <w:lang w:val="fr-CA" w:bidi="fr-FR"/>
        </w:rPr>
        <w:t xml:space="preserve"> 26;</w:t>
      </w:r>
    </w:p>
    <w:p w14:paraId="21D58DE9" w14:textId="75D37104" w:rsidR="00835408" w:rsidRPr="00600DA3" w:rsidRDefault="00835408" w:rsidP="00744846">
      <w:pPr>
        <w:spacing w:after="0" w:line="240" w:lineRule="auto"/>
        <w:rPr>
          <w:szCs w:val="20"/>
          <w:lang w:val="fr-CA" w:bidi="fr-FR"/>
        </w:rPr>
      </w:pPr>
      <w:r w:rsidRPr="00600DA3">
        <w:rPr>
          <w:szCs w:val="20"/>
          <w:lang w:val="fr-CA" w:bidi="fr-FR"/>
        </w:rPr>
        <w:t>4. le titulaire d’un permis a fait une fausse déclaration ou a dénaturé un fait important lors de la demande de délivrance ou de renouvellement d’un permis ou dans un document ou un renseignement requis par le ministre;</w:t>
      </w:r>
    </w:p>
    <w:p w14:paraId="76A3A0E9" w14:textId="77777777" w:rsidR="00744846" w:rsidRDefault="00835408" w:rsidP="00744846">
      <w:pPr>
        <w:spacing w:after="0" w:line="240" w:lineRule="auto"/>
        <w:rPr>
          <w:szCs w:val="20"/>
          <w:lang w:val="fr-CA" w:bidi="fr-FR"/>
        </w:rPr>
      </w:pPr>
      <w:r w:rsidRPr="00600DA3">
        <w:rPr>
          <w:szCs w:val="20"/>
          <w:lang w:val="fr-CA" w:bidi="fr-FR"/>
        </w:rPr>
        <w:t>5. s’adonne à des pratiques ou tolère une situation susceptible de compromettre la santé, la sécurité et le bien-être des enfants à qui il fournit des services de garde;</w:t>
      </w:r>
    </w:p>
    <w:p w14:paraId="7DA67CD7" w14:textId="35C85F03" w:rsidR="00744846" w:rsidRDefault="00835408" w:rsidP="00744846">
      <w:pPr>
        <w:spacing w:after="0" w:line="240" w:lineRule="auto"/>
        <w:rPr>
          <w:szCs w:val="20"/>
          <w:lang w:val="fr-CA" w:bidi="fr-FR"/>
        </w:rPr>
      </w:pPr>
      <w:r w:rsidRPr="00600DA3">
        <w:rPr>
          <w:szCs w:val="20"/>
          <w:lang w:val="fr-CA" w:bidi="fr-FR"/>
        </w:rPr>
        <w:t>6. cesse ses activités sans s’être au préalable conformé à l’article 30;</w:t>
      </w:r>
    </w:p>
    <w:p w14:paraId="15EDFA0B" w14:textId="3A26CD80" w:rsidR="00835408" w:rsidRPr="00600DA3" w:rsidRDefault="00835408" w:rsidP="00744846">
      <w:pPr>
        <w:spacing w:after="0" w:line="240" w:lineRule="auto"/>
        <w:rPr>
          <w:szCs w:val="20"/>
          <w:lang w:val="fr-CA" w:bidi="fr-FR"/>
        </w:rPr>
      </w:pPr>
      <w:r w:rsidRPr="00600DA3">
        <w:rPr>
          <w:szCs w:val="20"/>
          <w:lang w:val="fr-CA" w:bidi="fr-FR"/>
        </w:rPr>
        <w:t>7. refuse ou néglige de se conformer à un avis de non-conformité donné en vertu de l’article 65</w:t>
      </w:r>
    </w:p>
    <w:p w14:paraId="659E2C38" w14:textId="77777777" w:rsidR="00835408" w:rsidRPr="00881971" w:rsidRDefault="00835408" w:rsidP="00744846">
      <w:pPr>
        <w:spacing w:after="0" w:line="240" w:lineRule="auto"/>
        <w:rPr>
          <w:sz w:val="22"/>
          <w:lang w:val="fr-CA" w:bidi="fr-FR"/>
        </w:rPr>
      </w:pPr>
      <w:r w:rsidRPr="00881971">
        <w:rPr>
          <w:sz w:val="22"/>
          <w:lang w:val="fr-CA" w:bidi="fr-FR"/>
        </w:rPr>
        <w:t>8. refuse ou néglige de payer au ministère une somme qui lui est due.</w:t>
      </w:r>
    </w:p>
    <w:p w14:paraId="38C0BCFA" w14:textId="0FD941BE" w:rsidR="00744846" w:rsidRPr="00744846" w:rsidRDefault="00744846" w:rsidP="00600DA3">
      <w:pPr>
        <w:rPr>
          <w:sz w:val="4"/>
          <w:szCs w:val="4"/>
          <w:lang w:val="fr-CA" w:bidi="fr-FR"/>
        </w:rPr>
      </w:pPr>
    </w:p>
    <w:p w14:paraId="29616638" w14:textId="25152F35" w:rsidR="00600DA3" w:rsidRPr="00881971" w:rsidRDefault="00600DA3" w:rsidP="00600DA3">
      <w:pPr>
        <w:rPr>
          <w:sz w:val="22"/>
          <w:lang w:val="fr-CA" w:bidi="fr-FR"/>
        </w:rPr>
      </w:pPr>
      <w:r w:rsidRPr="00881971">
        <w:rPr>
          <w:sz w:val="22"/>
          <w:lang w:val="fr-CA" w:bidi="fr-FR"/>
        </w:rPr>
        <w:t>JE DÉCLARE ne pas être une personne qui était membre du conseil d’administration d’un titulaire dont le permis a été annulé en vertu de l’article 28 de la loi ou n’a pas été renouvelé en vertu des paragraphes 4 et 5 de cet article au cours des trois dernières années.</w:t>
      </w:r>
    </w:p>
    <w:p w14:paraId="7A742031" w14:textId="3618B9F7" w:rsidR="00034F98" w:rsidRPr="00034F98" w:rsidRDefault="00600DA3" w:rsidP="00600DA3">
      <w:pPr>
        <w:rPr>
          <w:sz w:val="22"/>
          <w:lang w:val="fr-CA" w:bidi="fr-FR"/>
        </w:rPr>
      </w:pPr>
      <w:r w:rsidRPr="00881971">
        <w:rPr>
          <w:sz w:val="22"/>
          <w:lang w:val="fr-CA" w:bidi="fr-FR"/>
        </w:rPr>
        <w:t>J’ATTESTE que les renseignements transmis sont exacts et J’ACCEPTE de me soumettre au contrôle et à la surveillance du titulaire du Centre de la petite enfance.</w:t>
      </w:r>
    </w:p>
    <w:p w14:paraId="383C66B3" w14:textId="6DA3150B" w:rsidR="00034F98" w:rsidRDefault="00600DA3" w:rsidP="00600DA3">
      <w:pPr>
        <w:rPr>
          <w:lang w:val="fr-CA" w:bidi="fr-FR"/>
        </w:rPr>
      </w:pPr>
      <w:r w:rsidRPr="00835408">
        <w:rPr>
          <w:lang w:val="fr-CA" w:bidi="fr-FR"/>
        </w:rPr>
        <w:t>________________________________________                       _______________________</w:t>
      </w:r>
    </w:p>
    <w:p w14:paraId="5C46F45D" w14:textId="29197F62" w:rsidR="00822DBF" w:rsidRPr="00835408" w:rsidRDefault="00034F98" w:rsidP="00034F98">
      <w:pPr>
        <w:rPr>
          <w:lang w:val="fr-CA" w:bidi="fr-FR"/>
        </w:rPr>
      </w:pPr>
      <w:r w:rsidRPr="00835408">
        <w:rPr>
          <w:lang w:val="fr-CA" w:bidi="fr-FR"/>
        </w:rPr>
        <w:t xml:space="preserve">Signature                                                               </w:t>
      </w:r>
      <w:r>
        <w:rPr>
          <w:lang w:val="fr-CA" w:bidi="fr-FR"/>
        </w:rPr>
        <w:t xml:space="preserve">                </w:t>
      </w:r>
      <w:r w:rsidRPr="00835408">
        <w:rPr>
          <w:lang w:val="fr-CA" w:bidi="fr-FR"/>
        </w:rPr>
        <w:t xml:space="preserve">        Date</w:t>
      </w:r>
    </w:p>
    <w:p w14:paraId="280102D4" w14:textId="441AFA71" w:rsidR="00D94825" w:rsidRDefault="00D94825" w:rsidP="00D94825">
      <w:pPr>
        <w:rPr>
          <w:b/>
          <w:lang w:val="fr-CA" w:bidi="fr-FR"/>
        </w:rPr>
      </w:pPr>
    </w:p>
    <w:p w14:paraId="5A06968B" w14:textId="68993CC9" w:rsidR="003638B7" w:rsidRDefault="003638B7" w:rsidP="00D94825">
      <w:pPr>
        <w:rPr>
          <w:b/>
          <w:lang w:val="fr-CA" w:bidi="fr-FR"/>
        </w:rPr>
      </w:pPr>
    </w:p>
    <w:p w14:paraId="59BDE42D" w14:textId="64E78789" w:rsidR="009B1957" w:rsidRDefault="009B1957" w:rsidP="00D94825">
      <w:pPr>
        <w:rPr>
          <w:b/>
          <w:lang w:val="fr-CA" w:bidi="fr-FR"/>
        </w:rPr>
      </w:pPr>
    </w:p>
    <w:p w14:paraId="21476FE8" w14:textId="4C9CE8A7" w:rsidR="009B1957" w:rsidRDefault="009B1957" w:rsidP="00D94825">
      <w:pPr>
        <w:rPr>
          <w:b/>
          <w:lang w:val="fr-CA" w:bidi="fr-FR"/>
        </w:rPr>
      </w:pPr>
    </w:p>
    <w:p w14:paraId="3A96328C" w14:textId="2F1E0392" w:rsidR="009B1957" w:rsidRDefault="009B1957" w:rsidP="00D94825">
      <w:pPr>
        <w:rPr>
          <w:b/>
          <w:lang w:val="fr-CA" w:bidi="fr-FR"/>
        </w:rPr>
      </w:pPr>
    </w:p>
    <w:p w14:paraId="2D7BC24B" w14:textId="7FD9914E" w:rsidR="009B1957" w:rsidRDefault="009B1957" w:rsidP="00D94825">
      <w:pPr>
        <w:rPr>
          <w:b/>
          <w:lang w:val="fr-CA" w:bidi="fr-FR"/>
        </w:rPr>
      </w:pPr>
    </w:p>
    <w:p w14:paraId="58A86A46" w14:textId="5001F2E5" w:rsidR="009B1957" w:rsidRDefault="009B1957" w:rsidP="00D94825">
      <w:pPr>
        <w:rPr>
          <w:b/>
          <w:lang w:val="fr-CA" w:bidi="fr-FR"/>
        </w:rPr>
      </w:pPr>
    </w:p>
    <w:p w14:paraId="75D01181" w14:textId="4A3C8BA8" w:rsidR="009B1957" w:rsidRDefault="009B1957" w:rsidP="00D94825">
      <w:pPr>
        <w:rPr>
          <w:b/>
          <w:lang w:val="fr-CA" w:bidi="fr-FR"/>
        </w:rPr>
      </w:pPr>
    </w:p>
    <w:p w14:paraId="0FC6875F" w14:textId="4E440B19" w:rsidR="009B1957" w:rsidRDefault="009B1957" w:rsidP="00D94825">
      <w:pPr>
        <w:rPr>
          <w:b/>
          <w:lang w:val="fr-CA" w:bidi="fr-FR"/>
        </w:rPr>
      </w:pPr>
    </w:p>
    <w:p w14:paraId="236A91C7" w14:textId="4A675503" w:rsidR="009B1957" w:rsidRDefault="009B1957" w:rsidP="00D94825">
      <w:pPr>
        <w:rPr>
          <w:b/>
          <w:lang w:val="fr-CA" w:bidi="fr-FR"/>
        </w:rPr>
      </w:pPr>
    </w:p>
    <w:p w14:paraId="79352622" w14:textId="0704E296" w:rsidR="009B1957" w:rsidRDefault="009B1957" w:rsidP="00D94825">
      <w:pPr>
        <w:rPr>
          <w:b/>
          <w:lang w:val="fr-CA" w:bidi="fr-FR"/>
        </w:rPr>
      </w:pPr>
    </w:p>
    <w:p w14:paraId="61754E43" w14:textId="77777777" w:rsidR="009B1957" w:rsidRPr="00FA131B" w:rsidRDefault="009B1957" w:rsidP="00D94825">
      <w:pPr>
        <w:rPr>
          <w:b/>
          <w:lang w:val="fr-CA" w:bidi="fr-FR"/>
        </w:rPr>
      </w:pPr>
    </w:p>
    <w:p w14:paraId="49D64DEA" w14:textId="77777777" w:rsidR="00D94825" w:rsidRPr="00FA131B" w:rsidRDefault="00D94825" w:rsidP="00D94825">
      <w:pPr>
        <w:pStyle w:val="Titre1"/>
        <w:spacing w:after="0"/>
        <w:ind w:right="0"/>
        <w:rPr>
          <w:b/>
          <w:lang w:bidi="fr-FR"/>
        </w:rPr>
      </w:pPr>
      <w:r w:rsidRPr="00FA131B">
        <w:rPr>
          <w:b/>
          <w:lang w:bidi="fr-FR"/>
        </w:rPr>
        <w:lastRenderedPageBreak/>
        <w:t xml:space="preserve">Liste </w:t>
      </w:r>
      <w:r>
        <w:rPr>
          <w:b/>
          <w:lang w:bidi="fr-FR"/>
        </w:rPr>
        <w:t xml:space="preserve">à cocher </w:t>
      </w:r>
      <w:r w:rsidRPr="00FA131B">
        <w:rPr>
          <w:b/>
          <w:lang w:bidi="fr-FR"/>
        </w:rPr>
        <w:t>des documents a annexer à la demande de reconnaissance</w:t>
      </w:r>
    </w:p>
    <w:p w14:paraId="3D77EE1D" w14:textId="77777777" w:rsidR="00D94825" w:rsidRDefault="00D94825" w:rsidP="00D94825">
      <w:pPr>
        <w:pStyle w:val="retraitcasecocher"/>
        <w:ind w:left="0" w:firstLine="0"/>
        <w:jc w:val="both"/>
      </w:pPr>
    </w:p>
    <w:p w14:paraId="3CF69BC9" w14:textId="77777777" w:rsidR="00D94825" w:rsidRPr="009B1957" w:rsidRDefault="00D94825" w:rsidP="008E4865">
      <w:pPr>
        <w:pStyle w:val="retraitcasecocher"/>
        <w:ind w:left="0" w:right="283" w:firstLine="0"/>
        <w:jc w:val="both"/>
        <w:rPr>
          <w:sz w:val="28"/>
          <w:szCs w:val="28"/>
        </w:rPr>
      </w:pPr>
      <w:r w:rsidRPr="009B1957">
        <w:rPr>
          <w:sz w:val="28"/>
          <w:szCs w:val="28"/>
        </w:rPr>
        <w:t>À titre de rappel, vous devez accompagner votre demande des documents suivants afin de vous assurer que votre dossier est complet :</w:t>
      </w:r>
    </w:p>
    <w:p w14:paraId="5BC35246" w14:textId="77777777" w:rsidR="00D94825" w:rsidRPr="009C0405" w:rsidRDefault="00D94825" w:rsidP="009B1957">
      <w:pPr>
        <w:pStyle w:val="retraitcasecocher"/>
        <w:ind w:left="567" w:right="283" w:firstLine="0"/>
        <w:jc w:val="both"/>
        <w:rPr>
          <w:sz w:val="32"/>
          <w:szCs w:val="32"/>
        </w:rPr>
      </w:pPr>
    </w:p>
    <w:p w14:paraId="6F38229D" w14:textId="1EA1B249" w:rsidR="00D94825" w:rsidRPr="009B1957" w:rsidRDefault="005F1B4B" w:rsidP="009B1957">
      <w:pPr>
        <w:pStyle w:val="retraitcasecocher"/>
        <w:spacing w:line="360" w:lineRule="auto"/>
        <w:ind w:left="567" w:right="283" w:firstLine="0"/>
        <w:jc w:val="both"/>
        <w:rPr>
          <w:sz w:val="28"/>
          <w:szCs w:val="28"/>
        </w:rPr>
      </w:pPr>
      <w:r w:rsidRPr="009B1957">
        <w:rPr>
          <w:sz w:val="28"/>
          <w:szCs w:val="28"/>
        </w:rPr>
        <w:fldChar w:fldCharType="begin">
          <w:ffData>
            <w:name w:val="CaseACocher47"/>
            <w:enabled/>
            <w:calcOnExit w:val="0"/>
            <w:checkBox>
              <w:sizeAuto/>
              <w:default w:val="0"/>
            </w:checkBox>
          </w:ffData>
        </w:fldChar>
      </w:r>
      <w:bookmarkStart w:id="187" w:name="CaseACocher47"/>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87"/>
      <w:r w:rsidRPr="00B86D4D">
        <w:rPr>
          <w:sz w:val="24"/>
          <w:szCs w:val="24"/>
        </w:rPr>
        <w:t xml:space="preserve"> </w:t>
      </w:r>
      <w:r w:rsidR="00D94825" w:rsidRPr="009B1957">
        <w:rPr>
          <w:sz w:val="28"/>
          <w:szCs w:val="28"/>
        </w:rPr>
        <w:t>Demande de reconnaissance complétée</w:t>
      </w:r>
    </w:p>
    <w:p w14:paraId="05E50F16" w14:textId="1E92870A" w:rsidR="00D94825" w:rsidRDefault="005F1B4B" w:rsidP="009B1957">
      <w:pPr>
        <w:pStyle w:val="retraitcasecocher"/>
        <w:spacing w:before="0" w:after="0" w:line="240" w:lineRule="auto"/>
        <w:ind w:left="567" w:right="283" w:firstLine="0"/>
        <w:jc w:val="both"/>
        <w:rPr>
          <w:sz w:val="28"/>
          <w:szCs w:val="28"/>
        </w:rPr>
      </w:pPr>
      <w:r w:rsidRPr="009B1957">
        <w:rPr>
          <w:sz w:val="28"/>
          <w:szCs w:val="28"/>
        </w:rPr>
        <w:fldChar w:fldCharType="begin">
          <w:ffData>
            <w:name w:val="CaseACocher48"/>
            <w:enabled/>
            <w:calcOnExit w:val="0"/>
            <w:checkBox>
              <w:sizeAuto/>
              <w:default w:val="0"/>
            </w:checkBox>
          </w:ffData>
        </w:fldChar>
      </w:r>
      <w:bookmarkStart w:id="188" w:name="CaseACocher48"/>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88"/>
      <w:r w:rsidRPr="009B1957">
        <w:rPr>
          <w:sz w:val="28"/>
          <w:szCs w:val="28"/>
        </w:rPr>
        <w:t xml:space="preserve"> </w:t>
      </w:r>
      <w:r w:rsidR="00D94825" w:rsidRPr="009B1957">
        <w:rPr>
          <w:sz w:val="28"/>
          <w:szCs w:val="28"/>
        </w:rPr>
        <w:t>Certificat de naissance de l’État civil du Québec ou tout autre document officiel faisant preuve de l’identité et de la date de naissance de</w:t>
      </w:r>
      <w:r w:rsidR="008E4865" w:rsidRPr="009B1957">
        <w:rPr>
          <w:sz w:val="28"/>
          <w:szCs w:val="28"/>
        </w:rPr>
        <w:t xml:space="preserve"> </w:t>
      </w:r>
      <w:r w:rsidR="00D94825" w:rsidRPr="009B1957">
        <w:rPr>
          <w:sz w:val="28"/>
          <w:szCs w:val="28"/>
        </w:rPr>
        <w:t>la requérant(e) et chaque enfant de moins de 18 ans.</w:t>
      </w:r>
    </w:p>
    <w:p w14:paraId="76535E79" w14:textId="77777777" w:rsidR="009B1957" w:rsidRPr="009B1957" w:rsidRDefault="009B1957" w:rsidP="009B1957">
      <w:pPr>
        <w:pStyle w:val="retraitcasecocher"/>
        <w:spacing w:before="0" w:after="0" w:line="240" w:lineRule="auto"/>
        <w:ind w:left="567" w:right="283" w:firstLine="0"/>
        <w:jc w:val="both"/>
        <w:rPr>
          <w:sz w:val="28"/>
          <w:szCs w:val="28"/>
        </w:rPr>
      </w:pPr>
    </w:p>
    <w:p w14:paraId="3F806D99" w14:textId="29E43FB3"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49"/>
            <w:enabled/>
            <w:calcOnExit w:val="0"/>
            <w:checkBox>
              <w:sizeAuto/>
              <w:default w:val="0"/>
            </w:checkBox>
          </w:ffData>
        </w:fldChar>
      </w:r>
      <w:bookmarkStart w:id="189" w:name="CaseACocher49"/>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89"/>
      <w:r w:rsidRPr="009B1957">
        <w:rPr>
          <w:sz w:val="28"/>
          <w:szCs w:val="28"/>
        </w:rPr>
        <w:t xml:space="preserve"> </w:t>
      </w:r>
      <w:r w:rsidR="00D94825" w:rsidRPr="009B1957">
        <w:rPr>
          <w:sz w:val="28"/>
          <w:szCs w:val="28"/>
        </w:rPr>
        <w:t xml:space="preserve">Document attestant la </w:t>
      </w:r>
      <w:r w:rsidR="00D94825" w:rsidRPr="009B1957">
        <w:rPr>
          <w:rStyle w:val="Accentuation"/>
          <w:rFonts w:cs="Arial"/>
          <w:bCs/>
          <w:i w:val="0"/>
          <w:iCs w:val="0"/>
          <w:sz w:val="28"/>
          <w:szCs w:val="28"/>
          <w:shd w:val="clear" w:color="auto" w:fill="FFFFFF"/>
        </w:rPr>
        <w:t>vérification</w:t>
      </w:r>
      <w:r w:rsidR="00D94825" w:rsidRPr="009B1957">
        <w:rPr>
          <w:rFonts w:cs="Arial"/>
          <w:sz w:val="28"/>
          <w:szCs w:val="28"/>
          <w:shd w:val="clear" w:color="auto" w:fill="FFFFFF"/>
        </w:rPr>
        <w:t> de l'</w:t>
      </w:r>
      <w:r w:rsidR="00D94825" w:rsidRPr="009B1957">
        <w:rPr>
          <w:rStyle w:val="Accentuation"/>
          <w:rFonts w:cs="Arial"/>
          <w:bCs/>
          <w:i w:val="0"/>
          <w:iCs w:val="0"/>
          <w:sz w:val="28"/>
          <w:szCs w:val="28"/>
          <w:shd w:val="clear" w:color="auto" w:fill="FFFFFF"/>
        </w:rPr>
        <w:t xml:space="preserve">absence d'empêchement </w:t>
      </w:r>
    </w:p>
    <w:p w14:paraId="3CF95FAC" w14:textId="05C279EA"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0"/>
            <w:enabled/>
            <w:calcOnExit w:val="0"/>
            <w:checkBox>
              <w:sizeAuto/>
              <w:default w:val="0"/>
            </w:checkBox>
          </w:ffData>
        </w:fldChar>
      </w:r>
      <w:bookmarkStart w:id="190" w:name="CaseACocher50"/>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0"/>
      <w:r w:rsidRPr="009B1957">
        <w:rPr>
          <w:sz w:val="28"/>
          <w:szCs w:val="28"/>
        </w:rPr>
        <w:t xml:space="preserve"> </w:t>
      </w:r>
      <w:r w:rsidR="00D94825" w:rsidRPr="009B1957">
        <w:rPr>
          <w:sz w:val="28"/>
          <w:szCs w:val="28"/>
        </w:rPr>
        <w:t xml:space="preserve">Certificat médical </w:t>
      </w:r>
    </w:p>
    <w:p w14:paraId="45D82233" w14:textId="627FB3CB"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1"/>
            <w:enabled/>
            <w:calcOnExit w:val="0"/>
            <w:checkBox>
              <w:sizeAuto/>
              <w:default w:val="0"/>
            </w:checkBox>
          </w:ffData>
        </w:fldChar>
      </w:r>
      <w:bookmarkStart w:id="191" w:name="CaseACocher51"/>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1"/>
      <w:r w:rsidRPr="009B1957">
        <w:rPr>
          <w:sz w:val="28"/>
          <w:szCs w:val="28"/>
        </w:rPr>
        <w:t xml:space="preserve"> </w:t>
      </w:r>
      <w:r w:rsidR="00D94825" w:rsidRPr="009B1957">
        <w:rPr>
          <w:sz w:val="28"/>
          <w:szCs w:val="28"/>
        </w:rPr>
        <w:t>Attestation pour la formation de 45 heures</w:t>
      </w:r>
      <w:r w:rsidR="005754D9" w:rsidRPr="009B1957">
        <w:rPr>
          <w:sz w:val="28"/>
          <w:szCs w:val="28"/>
        </w:rPr>
        <w:t xml:space="preserve"> ou les équivalents</w:t>
      </w:r>
    </w:p>
    <w:p w14:paraId="0FA4DAC4" w14:textId="7AAD3D88"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2"/>
            <w:enabled/>
            <w:calcOnExit w:val="0"/>
            <w:checkBox>
              <w:sizeAuto/>
              <w:default w:val="0"/>
            </w:checkBox>
          </w:ffData>
        </w:fldChar>
      </w:r>
      <w:bookmarkStart w:id="192" w:name="CaseACocher52"/>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2"/>
      <w:r w:rsidRPr="009B1957">
        <w:rPr>
          <w:sz w:val="28"/>
          <w:szCs w:val="28"/>
        </w:rPr>
        <w:t xml:space="preserve"> </w:t>
      </w:r>
      <w:r w:rsidR="00D94825" w:rsidRPr="009B1957">
        <w:rPr>
          <w:sz w:val="28"/>
          <w:szCs w:val="28"/>
        </w:rPr>
        <w:t>Certificat formation</w:t>
      </w:r>
      <w:r w:rsidR="00D94825" w:rsidRPr="009B1957">
        <w:rPr>
          <w:rFonts w:ascii="Arial" w:hAnsi="Arial" w:cs="Arial"/>
          <w:color w:val="545454"/>
          <w:sz w:val="28"/>
          <w:szCs w:val="28"/>
          <w:shd w:val="clear" w:color="auto" w:fill="FFFFFF"/>
        </w:rPr>
        <w:t xml:space="preserve"> </w:t>
      </w:r>
      <w:r w:rsidR="00D94825" w:rsidRPr="009B1957">
        <w:rPr>
          <w:sz w:val="28"/>
          <w:szCs w:val="28"/>
        </w:rPr>
        <w:t>en hygiène et salubrité alimentaires MAPAQ</w:t>
      </w:r>
    </w:p>
    <w:p w14:paraId="42695BAF" w14:textId="558D4665"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3"/>
            <w:enabled/>
            <w:calcOnExit w:val="0"/>
            <w:checkBox>
              <w:sizeAuto/>
              <w:default w:val="0"/>
            </w:checkBox>
          </w:ffData>
        </w:fldChar>
      </w:r>
      <w:bookmarkStart w:id="193" w:name="CaseACocher53"/>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3"/>
      <w:r w:rsidRPr="009B1957">
        <w:rPr>
          <w:sz w:val="28"/>
          <w:szCs w:val="28"/>
        </w:rPr>
        <w:t xml:space="preserve"> </w:t>
      </w:r>
      <w:r w:rsidR="00D94825" w:rsidRPr="009B1957">
        <w:rPr>
          <w:sz w:val="28"/>
          <w:szCs w:val="28"/>
        </w:rPr>
        <w:t xml:space="preserve">Certificat de secourisme ou certificat du cours d’appoint (8h) </w:t>
      </w:r>
    </w:p>
    <w:p w14:paraId="5EEF112E" w14:textId="62DDA590"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4"/>
            <w:enabled/>
            <w:calcOnExit w:val="0"/>
            <w:checkBox>
              <w:sizeAuto/>
              <w:default w:val="0"/>
            </w:checkBox>
          </w:ffData>
        </w:fldChar>
      </w:r>
      <w:bookmarkStart w:id="194" w:name="CaseACocher54"/>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4"/>
      <w:r w:rsidRPr="009B1957">
        <w:rPr>
          <w:sz w:val="28"/>
          <w:szCs w:val="28"/>
        </w:rPr>
        <w:t xml:space="preserve"> </w:t>
      </w:r>
      <w:r w:rsidR="00D94825" w:rsidRPr="009B1957">
        <w:rPr>
          <w:sz w:val="28"/>
          <w:szCs w:val="28"/>
        </w:rPr>
        <w:t xml:space="preserve">Selon le cas, la lettre informative du propriétaire du logement (facultatif) </w:t>
      </w:r>
    </w:p>
    <w:p w14:paraId="0766E81B" w14:textId="11E2FB00" w:rsidR="00D82E13" w:rsidRPr="00D82E13" w:rsidRDefault="005F1B4B" w:rsidP="00D82E13">
      <w:pPr>
        <w:pStyle w:val="retraitcasecocher"/>
        <w:spacing w:line="360" w:lineRule="auto"/>
        <w:ind w:left="567" w:right="283" w:firstLine="0"/>
        <w:jc w:val="both"/>
        <w:rPr>
          <w:szCs w:val="20"/>
        </w:rPr>
      </w:pPr>
      <w:r w:rsidRPr="009B1957">
        <w:rPr>
          <w:sz w:val="28"/>
          <w:szCs w:val="28"/>
        </w:rPr>
        <w:fldChar w:fldCharType="begin">
          <w:ffData>
            <w:name w:val="CaseACocher55"/>
            <w:enabled/>
            <w:calcOnExit w:val="0"/>
            <w:checkBox>
              <w:sizeAuto/>
              <w:default w:val="0"/>
            </w:checkBox>
          </w:ffData>
        </w:fldChar>
      </w:r>
      <w:bookmarkStart w:id="195" w:name="CaseACocher55"/>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5"/>
      <w:r w:rsidRPr="009B1957">
        <w:rPr>
          <w:sz w:val="28"/>
          <w:szCs w:val="28"/>
        </w:rPr>
        <w:t xml:space="preserve"> </w:t>
      </w:r>
      <w:r w:rsidR="00D94825" w:rsidRPr="009B1957">
        <w:rPr>
          <w:sz w:val="28"/>
          <w:szCs w:val="28"/>
        </w:rPr>
        <w:t xml:space="preserve">Police d’assurance responsabilité civile </w:t>
      </w:r>
      <w:r w:rsidR="005754D9" w:rsidRPr="00D82E13">
        <w:rPr>
          <w:szCs w:val="20"/>
        </w:rPr>
        <w:t>(</w:t>
      </w:r>
      <w:r w:rsidR="009B1957" w:rsidRPr="00D82E13">
        <w:rPr>
          <w:szCs w:val="20"/>
        </w:rPr>
        <w:t>Peut</w:t>
      </w:r>
      <w:r w:rsidR="005754D9" w:rsidRPr="00D82E13">
        <w:rPr>
          <w:szCs w:val="20"/>
        </w:rPr>
        <w:t xml:space="preserve"> être remis après la reconnaissance) </w:t>
      </w:r>
    </w:p>
    <w:p w14:paraId="17D1B140" w14:textId="3BD2419D"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6"/>
            <w:enabled/>
            <w:calcOnExit w:val="0"/>
            <w:checkBox>
              <w:sizeAuto/>
              <w:default w:val="0"/>
            </w:checkBox>
          </w:ffData>
        </w:fldChar>
      </w:r>
      <w:bookmarkStart w:id="196" w:name="CaseACocher56"/>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6"/>
      <w:r w:rsidRPr="009B1957">
        <w:rPr>
          <w:sz w:val="28"/>
          <w:szCs w:val="28"/>
        </w:rPr>
        <w:t xml:space="preserve"> </w:t>
      </w:r>
      <w:r w:rsidR="00D94825" w:rsidRPr="009B1957">
        <w:rPr>
          <w:sz w:val="28"/>
          <w:szCs w:val="28"/>
        </w:rPr>
        <w:t>S’il y a lieu, un certificat d’enregistrement pour chacune des armes à feu.</w:t>
      </w:r>
    </w:p>
    <w:p w14:paraId="6289A908" w14:textId="77138DDF" w:rsidR="00D94825" w:rsidRPr="009B1957" w:rsidRDefault="005F1B4B" w:rsidP="00D82E13">
      <w:pPr>
        <w:pStyle w:val="retraitcasecocher"/>
        <w:spacing w:line="360" w:lineRule="auto"/>
        <w:ind w:left="567" w:right="283" w:firstLine="0"/>
        <w:jc w:val="both"/>
        <w:rPr>
          <w:sz w:val="28"/>
          <w:szCs w:val="28"/>
        </w:rPr>
      </w:pPr>
      <w:r w:rsidRPr="009B1957">
        <w:rPr>
          <w:sz w:val="28"/>
          <w:szCs w:val="28"/>
        </w:rPr>
        <w:fldChar w:fldCharType="begin">
          <w:ffData>
            <w:name w:val="CaseACocher57"/>
            <w:enabled/>
            <w:calcOnExit w:val="0"/>
            <w:checkBox>
              <w:sizeAuto/>
              <w:default w:val="0"/>
            </w:checkBox>
          </w:ffData>
        </w:fldChar>
      </w:r>
      <w:bookmarkStart w:id="197" w:name="CaseACocher57"/>
      <w:r w:rsidRPr="009B1957">
        <w:rPr>
          <w:sz w:val="28"/>
          <w:szCs w:val="28"/>
        </w:rPr>
        <w:instrText xml:space="preserve"> FORMCHECKBOX </w:instrText>
      </w:r>
      <w:r w:rsidR="007769DC">
        <w:rPr>
          <w:sz w:val="28"/>
          <w:szCs w:val="28"/>
        </w:rPr>
      </w:r>
      <w:r w:rsidR="007769DC">
        <w:rPr>
          <w:sz w:val="28"/>
          <w:szCs w:val="28"/>
        </w:rPr>
        <w:fldChar w:fldCharType="separate"/>
      </w:r>
      <w:r w:rsidRPr="009B1957">
        <w:rPr>
          <w:sz w:val="28"/>
          <w:szCs w:val="28"/>
        </w:rPr>
        <w:fldChar w:fldCharType="end"/>
      </w:r>
      <w:bookmarkEnd w:id="197"/>
      <w:r w:rsidRPr="009B1957">
        <w:rPr>
          <w:sz w:val="28"/>
          <w:szCs w:val="28"/>
        </w:rPr>
        <w:t xml:space="preserve"> </w:t>
      </w:r>
      <w:r w:rsidR="00D94825" w:rsidRPr="009B1957">
        <w:rPr>
          <w:sz w:val="28"/>
          <w:szCs w:val="28"/>
        </w:rPr>
        <w:t xml:space="preserve">Programme éducatif </w:t>
      </w:r>
      <w:r w:rsidR="00D94825" w:rsidRPr="003436F3">
        <w:rPr>
          <w:szCs w:val="20"/>
        </w:rPr>
        <w:t xml:space="preserve">(Voir </w:t>
      </w:r>
      <w:r w:rsidR="003436F3" w:rsidRPr="003436F3">
        <w:rPr>
          <w:szCs w:val="20"/>
        </w:rPr>
        <w:t xml:space="preserve">le </w:t>
      </w:r>
      <w:r w:rsidR="00D94825" w:rsidRPr="003436F3">
        <w:rPr>
          <w:szCs w:val="20"/>
        </w:rPr>
        <w:t xml:space="preserve">document </w:t>
      </w:r>
      <w:r w:rsidR="003436F3" w:rsidRPr="003436F3">
        <w:rPr>
          <w:szCs w:val="20"/>
        </w:rPr>
        <w:t>Guide de rédaction d’un programme éducatif ci-</w:t>
      </w:r>
      <w:r w:rsidR="00D94825" w:rsidRPr="003436F3">
        <w:rPr>
          <w:szCs w:val="20"/>
        </w:rPr>
        <w:t>joint)</w:t>
      </w:r>
      <w:r w:rsidR="00D94825" w:rsidRPr="009B1957">
        <w:rPr>
          <w:sz w:val="28"/>
          <w:szCs w:val="28"/>
        </w:rPr>
        <w:t xml:space="preserve"> </w:t>
      </w:r>
    </w:p>
    <w:p w14:paraId="246B26D5" w14:textId="77777777" w:rsidR="00034F98" w:rsidRDefault="00034F98" w:rsidP="00600DA3">
      <w:pPr>
        <w:rPr>
          <w:lang w:val="fr-CA" w:bidi="fr-FR"/>
        </w:rPr>
      </w:pPr>
    </w:p>
    <w:p w14:paraId="6AAA55A1" w14:textId="5FDBEA35" w:rsidR="00600DA3" w:rsidRPr="00835408" w:rsidRDefault="00600DA3" w:rsidP="00600DA3">
      <w:pPr>
        <w:rPr>
          <w:lang w:val="fr-CA" w:bidi="fr-FR"/>
        </w:rPr>
      </w:pPr>
    </w:p>
    <w:p w14:paraId="23A3E66B" w14:textId="600A2DE3" w:rsidR="00600DA3" w:rsidRDefault="003436F3" w:rsidP="00600DA3">
      <w:pPr>
        <w:pStyle w:val="retraitcasecocher"/>
        <w:ind w:left="0" w:firstLine="0"/>
        <w:jc w:val="both"/>
      </w:pPr>
      <w:r>
        <w:rPr>
          <w:noProof/>
        </w:rPr>
        <w:t xml:space="preserve">                                                                      </w:t>
      </w:r>
      <w:r>
        <w:rPr>
          <w:noProof/>
        </w:rPr>
        <w:drawing>
          <wp:inline distT="0" distB="0" distL="0" distR="0" wp14:anchorId="61C75A3D" wp14:editId="6882621D">
            <wp:extent cx="2194560" cy="2418629"/>
            <wp:effectExtent l="0" t="0" r="0" b="127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rotWithShape="1">
                    <a:blip r:embed="rId33"/>
                    <a:srcRect l="19793" t="15009" r="42110" b="17816"/>
                    <a:stretch/>
                  </pic:blipFill>
                  <pic:spPr bwMode="auto">
                    <a:xfrm>
                      <a:off x="0" y="0"/>
                      <a:ext cx="2196063" cy="2420285"/>
                    </a:xfrm>
                    <a:prstGeom prst="rect">
                      <a:avLst/>
                    </a:prstGeom>
                    <a:ln>
                      <a:noFill/>
                    </a:ln>
                    <a:extLst>
                      <a:ext uri="{53640926-AAD7-44D8-BBD7-CCE9431645EC}">
                        <a14:shadowObscured xmlns:a14="http://schemas.microsoft.com/office/drawing/2010/main"/>
                      </a:ext>
                    </a:extLst>
                  </pic:spPr>
                </pic:pic>
              </a:graphicData>
            </a:graphic>
          </wp:inline>
        </w:drawing>
      </w:r>
    </w:p>
    <w:p w14:paraId="00135157" w14:textId="52D23CBD" w:rsidR="00835408" w:rsidRPr="00881971" w:rsidRDefault="00835408" w:rsidP="00835408">
      <w:pPr>
        <w:rPr>
          <w:sz w:val="22"/>
          <w:lang w:val="fr-CA" w:bidi="fr-FR"/>
        </w:rPr>
      </w:pPr>
    </w:p>
    <w:p w14:paraId="4538AE5E" w14:textId="77777777" w:rsidR="00AB6A18" w:rsidRDefault="00AB6A18" w:rsidP="00095EC1">
      <w:pPr>
        <w:pStyle w:val="retraitcasecocher"/>
        <w:ind w:left="0" w:firstLine="0"/>
        <w:jc w:val="both"/>
      </w:pPr>
    </w:p>
    <w:p w14:paraId="2A863367" w14:textId="77777777" w:rsidR="00835408" w:rsidRDefault="00835408" w:rsidP="00095EC1">
      <w:pPr>
        <w:pStyle w:val="retraitcasecocher"/>
        <w:ind w:left="0" w:firstLine="0"/>
        <w:jc w:val="both"/>
      </w:pPr>
    </w:p>
    <w:p w14:paraId="796EB56E" w14:textId="77777777" w:rsidR="005E209F" w:rsidRDefault="005E209F" w:rsidP="00095EC1">
      <w:pPr>
        <w:pStyle w:val="retraitcasecocher"/>
        <w:ind w:left="0" w:firstLine="0"/>
        <w:jc w:val="both"/>
      </w:pPr>
    </w:p>
    <w:p w14:paraId="273333F3" w14:textId="77777777" w:rsidR="00E77E79" w:rsidRDefault="00E77E79" w:rsidP="00095EC1">
      <w:pPr>
        <w:pStyle w:val="retraitcasecocher"/>
        <w:ind w:left="0" w:firstLine="0"/>
        <w:jc w:val="both"/>
      </w:pPr>
    </w:p>
    <w:p w14:paraId="725CB5D6" w14:textId="77777777" w:rsidR="00E77E79" w:rsidRDefault="00E77E79" w:rsidP="00095EC1">
      <w:pPr>
        <w:pStyle w:val="retraitcasecocher"/>
        <w:ind w:left="0" w:firstLine="0"/>
        <w:jc w:val="both"/>
      </w:pPr>
    </w:p>
    <w:p w14:paraId="69B8B44C" w14:textId="77777777" w:rsidR="00E77E79" w:rsidRDefault="00E77E79" w:rsidP="00095EC1">
      <w:pPr>
        <w:pStyle w:val="retraitcasecocher"/>
        <w:ind w:left="0" w:firstLine="0"/>
        <w:jc w:val="both"/>
      </w:pPr>
    </w:p>
    <w:p w14:paraId="6DE9B4A1" w14:textId="77777777" w:rsidR="00E77E79" w:rsidRDefault="00E77E79" w:rsidP="00095EC1">
      <w:pPr>
        <w:pStyle w:val="retraitcasecocher"/>
        <w:ind w:left="0" w:firstLine="0"/>
        <w:jc w:val="both"/>
      </w:pPr>
    </w:p>
    <w:p w14:paraId="39C36958" w14:textId="77777777" w:rsidR="00E77E79" w:rsidRDefault="00E77E79" w:rsidP="00095EC1">
      <w:pPr>
        <w:pStyle w:val="retraitcasecocher"/>
        <w:ind w:left="0" w:firstLine="0"/>
        <w:jc w:val="both"/>
      </w:pPr>
    </w:p>
    <w:p w14:paraId="18AD1B54" w14:textId="77777777" w:rsidR="00E77E79" w:rsidRDefault="00E77E79" w:rsidP="00095EC1">
      <w:pPr>
        <w:pStyle w:val="retraitcasecocher"/>
        <w:ind w:left="0" w:firstLine="0"/>
        <w:jc w:val="both"/>
      </w:pPr>
    </w:p>
    <w:p w14:paraId="43FE2E7F" w14:textId="7A78B138" w:rsidR="00E77E79" w:rsidRDefault="00E77E79" w:rsidP="00095EC1">
      <w:pPr>
        <w:pStyle w:val="retraitcasecocher"/>
        <w:ind w:left="0" w:firstLine="0"/>
        <w:jc w:val="both"/>
      </w:pPr>
    </w:p>
    <w:p w14:paraId="0333AA5B" w14:textId="701B2605" w:rsidR="00ED4B1A" w:rsidRDefault="00ED4B1A" w:rsidP="00095EC1">
      <w:pPr>
        <w:pStyle w:val="retraitcasecocher"/>
        <w:ind w:left="0" w:firstLine="0"/>
        <w:jc w:val="both"/>
      </w:pPr>
    </w:p>
    <w:p w14:paraId="5C8E7A2A" w14:textId="60F180D6" w:rsidR="00ED4B1A" w:rsidRDefault="00ED4B1A" w:rsidP="00095EC1">
      <w:pPr>
        <w:pStyle w:val="retraitcasecocher"/>
        <w:ind w:left="0" w:firstLine="0"/>
        <w:jc w:val="both"/>
      </w:pPr>
    </w:p>
    <w:p w14:paraId="2BE87AF1" w14:textId="10C14A4B" w:rsidR="00ED4B1A" w:rsidRDefault="00ED4B1A" w:rsidP="00095EC1">
      <w:pPr>
        <w:pStyle w:val="retraitcasecocher"/>
        <w:ind w:left="0" w:firstLine="0"/>
        <w:jc w:val="both"/>
      </w:pPr>
    </w:p>
    <w:p w14:paraId="624BD172" w14:textId="11AEF715" w:rsidR="00ED4B1A" w:rsidRDefault="00ED4B1A" w:rsidP="00095EC1">
      <w:pPr>
        <w:pStyle w:val="retraitcasecocher"/>
        <w:ind w:left="0" w:firstLine="0"/>
        <w:jc w:val="both"/>
      </w:pPr>
    </w:p>
    <w:p w14:paraId="00498CFE" w14:textId="20B28DC5" w:rsidR="00ED4B1A" w:rsidRDefault="00ED4B1A" w:rsidP="00095EC1">
      <w:pPr>
        <w:pStyle w:val="retraitcasecocher"/>
        <w:ind w:left="0" w:firstLine="0"/>
        <w:jc w:val="both"/>
      </w:pPr>
    </w:p>
    <w:p w14:paraId="7CF57975" w14:textId="70418340" w:rsidR="00ED4B1A" w:rsidRDefault="00ED4B1A" w:rsidP="00095EC1">
      <w:pPr>
        <w:pStyle w:val="retraitcasecocher"/>
        <w:ind w:left="0" w:firstLine="0"/>
        <w:jc w:val="both"/>
      </w:pPr>
    </w:p>
    <w:p w14:paraId="1C5510EF" w14:textId="06775CD8" w:rsidR="00ED4B1A" w:rsidRDefault="00ED4B1A" w:rsidP="00095EC1">
      <w:pPr>
        <w:pStyle w:val="retraitcasecocher"/>
        <w:ind w:left="0" w:firstLine="0"/>
        <w:jc w:val="both"/>
      </w:pPr>
    </w:p>
    <w:p w14:paraId="2C3190E7" w14:textId="0490BDDF" w:rsidR="00ED4B1A" w:rsidRDefault="00ED4B1A" w:rsidP="00095EC1">
      <w:pPr>
        <w:pStyle w:val="retraitcasecocher"/>
        <w:ind w:left="0" w:firstLine="0"/>
        <w:jc w:val="both"/>
      </w:pPr>
    </w:p>
    <w:p w14:paraId="0E80D662" w14:textId="27E33CD0" w:rsidR="00265CAB" w:rsidRDefault="00265CAB" w:rsidP="00BE4A3F">
      <w:pPr>
        <w:pStyle w:val="retraitcasecocher"/>
        <w:ind w:left="0" w:firstLine="0"/>
        <w:jc w:val="both"/>
      </w:pPr>
    </w:p>
    <w:p w14:paraId="53A0CA0F" w14:textId="5A747AC3" w:rsidR="001E7419" w:rsidRDefault="001E7419" w:rsidP="00BE4A3F">
      <w:pPr>
        <w:pStyle w:val="retraitcasecocher"/>
        <w:ind w:left="0" w:firstLine="0"/>
        <w:jc w:val="both"/>
      </w:pPr>
    </w:p>
    <w:p w14:paraId="41967876" w14:textId="449816BE" w:rsidR="001E7419" w:rsidRDefault="001E7419" w:rsidP="00BE4A3F">
      <w:pPr>
        <w:pStyle w:val="retraitcasecocher"/>
        <w:ind w:left="0" w:firstLine="0"/>
        <w:jc w:val="both"/>
      </w:pPr>
    </w:p>
    <w:p w14:paraId="19AD42A1" w14:textId="26E1D888" w:rsidR="001E7419" w:rsidRDefault="001E7419" w:rsidP="00BE4A3F">
      <w:pPr>
        <w:pStyle w:val="retraitcasecocher"/>
        <w:ind w:left="0" w:firstLine="0"/>
        <w:jc w:val="both"/>
      </w:pPr>
    </w:p>
    <w:p w14:paraId="413C9C2B" w14:textId="4D3FF164" w:rsidR="001E7419" w:rsidRDefault="001E7419" w:rsidP="00BE4A3F">
      <w:pPr>
        <w:pStyle w:val="retraitcasecocher"/>
        <w:ind w:left="0" w:firstLine="0"/>
        <w:jc w:val="both"/>
      </w:pPr>
    </w:p>
    <w:p w14:paraId="291C6604" w14:textId="41827561" w:rsidR="001E7419" w:rsidRDefault="001E7419" w:rsidP="00BE4A3F">
      <w:pPr>
        <w:pStyle w:val="retraitcasecocher"/>
        <w:ind w:left="0" w:firstLine="0"/>
        <w:jc w:val="both"/>
      </w:pPr>
    </w:p>
    <w:p w14:paraId="44DDE07B" w14:textId="0EF9AB26" w:rsidR="001E7419" w:rsidRDefault="001E7419" w:rsidP="00BE4A3F">
      <w:pPr>
        <w:pStyle w:val="retraitcasecocher"/>
        <w:ind w:left="0" w:firstLine="0"/>
        <w:jc w:val="both"/>
      </w:pPr>
    </w:p>
    <w:p w14:paraId="1B2789D4" w14:textId="56DF4642" w:rsidR="001E7419" w:rsidRDefault="001E7419" w:rsidP="00BE4A3F">
      <w:pPr>
        <w:pStyle w:val="retraitcasecocher"/>
        <w:ind w:left="0" w:firstLine="0"/>
        <w:jc w:val="both"/>
      </w:pPr>
    </w:p>
    <w:p w14:paraId="4E972D50" w14:textId="18B24004" w:rsidR="001E7419" w:rsidRDefault="001E7419" w:rsidP="00BE4A3F">
      <w:pPr>
        <w:pStyle w:val="retraitcasecocher"/>
        <w:ind w:left="0" w:firstLine="0"/>
        <w:jc w:val="both"/>
      </w:pPr>
    </w:p>
    <w:p w14:paraId="094E86CA" w14:textId="2495A2BD" w:rsidR="001E7419" w:rsidRDefault="001E7419" w:rsidP="00BE4A3F">
      <w:pPr>
        <w:pStyle w:val="retraitcasecocher"/>
        <w:ind w:left="0" w:firstLine="0"/>
        <w:jc w:val="both"/>
      </w:pPr>
    </w:p>
    <w:p w14:paraId="1B90FEB6" w14:textId="24883BA0" w:rsidR="001E7419" w:rsidRDefault="001E7419" w:rsidP="00BE4A3F">
      <w:pPr>
        <w:pStyle w:val="retraitcasecocher"/>
        <w:ind w:left="0" w:firstLine="0"/>
        <w:jc w:val="both"/>
      </w:pPr>
    </w:p>
    <w:p w14:paraId="196422BF" w14:textId="3195C703" w:rsidR="001E7419" w:rsidRDefault="001E7419" w:rsidP="00BE4A3F">
      <w:pPr>
        <w:pStyle w:val="retraitcasecocher"/>
        <w:ind w:left="0" w:firstLine="0"/>
        <w:jc w:val="both"/>
      </w:pPr>
    </w:p>
    <w:p w14:paraId="5A009ED2" w14:textId="64D9CB3C" w:rsidR="001E7419" w:rsidRDefault="001E7419" w:rsidP="00BE4A3F">
      <w:pPr>
        <w:pStyle w:val="retraitcasecocher"/>
        <w:ind w:left="0" w:firstLine="0"/>
        <w:jc w:val="both"/>
      </w:pPr>
    </w:p>
    <w:p w14:paraId="12569AAF" w14:textId="1F78F5E8" w:rsidR="001E7419" w:rsidRDefault="001E7419" w:rsidP="00BE4A3F">
      <w:pPr>
        <w:pStyle w:val="retraitcasecocher"/>
        <w:ind w:left="0" w:firstLine="0"/>
        <w:jc w:val="both"/>
      </w:pPr>
    </w:p>
    <w:p w14:paraId="7E7E7FF2" w14:textId="55FF6FBB" w:rsidR="001E7419" w:rsidRDefault="001E7419" w:rsidP="00BE4A3F">
      <w:pPr>
        <w:pStyle w:val="retraitcasecocher"/>
        <w:ind w:left="0" w:firstLine="0"/>
        <w:jc w:val="both"/>
      </w:pPr>
    </w:p>
    <w:p w14:paraId="436E4CD9" w14:textId="7986FA98" w:rsidR="001E7419" w:rsidRDefault="001E7419" w:rsidP="00BE4A3F">
      <w:pPr>
        <w:pStyle w:val="retraitcasecocher"/>
        <w:ind w:left="0" w:firstLine="0"/>
        <w:jc w:val="both"/>
      </w:pPr>
    </w:p>
    <w:p w14:paraId="4A488A49" w14:textId="5BEDF01B" w:rsidR="001E7419" w:rsidRDefault="001E7419" w:rsidP="00BE4A3F">
      <w:pPr>
        <w:pStyle w:val="retraitcasecocher"/>
        <w:ind w:left="0" w:firstLine="0"/>
        <w:jc w:val="both"/>
      </w:pPr>
    </w:p>
    <w:p w14:paraId="522110A0" w14:textId="5987BBA4" w:rsidR="001E7419" w:rsidRDefault="001E7419" w:rsidP="00BE4A3F">
      <w:pPr>
        <w:pStyle w:val="retraitcasecocher"/>
        <w:ind w:left="0" w:firstLine="0"/>
        <w:jc w:val="both"/>
      </w:pPr>
    </w:p>
    <w:p w14:paraId="47366389" w14:textId="0C955A43" w:rsidR="001E7419" w:rsidRDefault="001E7419" w:rsidP="00BE4A3F">
      <w:pPr>
        <w:pStyle w:val="retraitcasecocher"/>
        <w:ind w:left="0" w:firstLine="0"/>
        <w:jc w:val="both"/>
      </w:pPr>
    </w:p>
    <w:p w14:paraId="58B4677F" w14:textId="1BF364F5" w:rsidR="001E7419" w:rsidRDefault="001E7419" w:rsidP="00BE4A3F">
      <w:pPr>
        <w:pStyle w:val="retraitcasecocher"/>
        <w:ind w:left="0" w:firstLine="0"/>
        <w:jc w:val="both"/>
      </w:pPr>
    </w:p>
    <w:p w14:paraId="6374BB1B" w14:textId="103AEC2E" w:rsidR="001E7419" w:rsidRDefault="001E7419" w:rsidP="00BE4A3F">
      <w:pPr>
        <w:pStyle w:val="retraitcasecocher"/>
        <w:ind w:left="0" w:firstLine="0"/>
        <w:jc w:val="both"/>
      </w:pPr>
    </w:p>
    <w:p w14:paraId="3F834D5E" w14:textId="2B3BF2E1" w:rsidR="001E7419" w:rsidRDefault="001E7419" w:rsidP="00BE4A3F">
      <w:pPr>
        <w:pStyle w:val="retraitcasecocher"/>
        <w:ind w:left="0" w:firstLine="0"/>
        <w:jc w:val="both"/>
      </w:pPr>
    </w:p>
    <w:p w14:paraId="35E17283" w14:textId="24F2DE16" w:rsidR="001E7419" w:rsidRDefault="001E7419" w:rsidP="00BE4A3F">
      <w:pPr>
        <w:pStyle w:val="retraitcasecocher"/>
        <w:ind w:left="0" w:firstLine="0"/>
        <w:jc w:val="both"/>
      </w:pPr>
    </w:p>
    <w:p w14:paraId="143ECB4F" w14:textId="480A5CF5" w:rsidR="001E7419" w:rsidRDefault="001E7419" w:rsidP="00BE4A3F">
      <w:pPr>
        <w:pStyle w:val="retraitcasecocher"/>
        <w:ind w:left="0" w:firstLine="0"/>
        <w:jc w:val="both"/>
      </w:pPr>
    </w:p>
    <w:p w14:paraId="509CF2E0" w14:textId="301E6D58" w:rsidR="001E7419" w:rsidRDefault="001E7419" w:rsidP="00BE4A3F">
      <w:pPr>
        <w:pStyle w:val="retraitcasecocher"/>
        <w:ind w:left="0" w:firstLine="0"/>
        <w:jc w:val="both"/>
      </w:pPr>
    </w:p>
    <w:p w14:paraId="1A558703" w14:textId="5E2940D9" w:rsidR="001E7419" w:rsidRDefault="001E7419" w:rsidP="00BE4A3F">
      <w:pPr>
        <w:pStyle w:val="retraitcasecocher"/>
        <w:ind w:left="0" w:firstLine="0"/>
        <w:jc w:val="both"/>
      </w:pPr>
    </w:p>
    <w:p w14:paraId="6FA9BEF6" w14:textId="5E0FE66A" w:rsidR="001E7419" w:rsidRDefault="001E7419" w:rsidP="00BE4A3F">
      <w:pPr>
        <w:pStyle w:val="retraitcasecocher"/>
        <w:ind w:left="0" w:firstLine="0"/>
        <w:jc w:val="both"/>
      </w:pPr>
    </w:p>
    <w:p w14:paraId="230764E0" w14:textId="6DB59C38" w:rsidR="001E7419" w:rsidRDefault="001E7419" w:rsidP="00BE4A3F">
      <w:pPr>
        <w:pStyle w:val="retraitcasecocher"/>
        <w:ind w:left="0" w:firstLine="0"/>
        <w:jc w:val="both"/>
      </w:pPr>
    </w:p>
    <w:p w14:paraId="6B370F0C" w14:textId="3A491F31" w:rsidR="001E7419" w:rsidRDefault="001E7419" w:rsidP="00BE4A3F">
      <w:pPr>
        <w:pStyle w:val="retraitcasecocher"/>
        <w:ind w:left="0" w:firstLine="0"/>
        <w:jc w:val="both"/>
      </w:pPr>
    </w:p>
    <w:p w14:paraId="223E80EE" w14:textId="52E4F40A" w:rsidR="001E7419" w:rsidRDefault="001E7419" w:rsidP="00BE4A3F">
      <w:pPr>
        <w:pStyle w:val="retraitcasecocher"/>
        <w:ind w:left="0" w:firstLine="0"/>
        <w:jc w:val="both"/>
      </w:pPr>
    </w:p>
    <w:p w14:paraId="34730BB6" w14:textId="3C95040F" w:rsidR="001E7419" w:rsidRDefault="001E7419" w:rsidP="00BE4A3F">
      <w:pPr>
        <w:pStyle w:val="retraitcasecocher"/>
        <w:ind w:left="0" w:firstLine="0"/>
        <w:jc w:val="both"/>
      </w:pPr>
    </w:p>
    <w:p w14:paraId="3BC97D1B" w14:textId="3BD13D7D" w:rsidR="001E7419" w:rsidRDefault="001E7419" w:rsidP="00BE4A3F">
      <w:pPr>
        <w:pStyle w:val="retraitcasecocher"/>
        <w:ind w:left="0" w:firstLine="0"/>
        <w:jc w:val="both"/>
      </w:pPr>
    </w:p>
    <w:p w14:paraId="6530C597" w14:textId="1B192240" w:rsidR="001E7419" w:rsidRDefault="001E7419" w:rsidP="00BE4A3F">
      <w:pPr>
        <w:pStyle w:val="retraitcasecocher"/>
        <w:ind w:left="0" w:firstLine="0"/>
        <w:jc w:val="both"/>
      </w:pPr>
    </w:p>
    <w:p w14:paraId="2E43B669" w14:textId="76B9A6B8" w:rsidR="001E7419" w:rsidRDefault="001E7419" w:rsidP="00BE4A3F">
      <w:pPr>
        <w:pStyle w:val="retraitcasecocher"/>
        <w:ind w:left="0" w:firstLine="0"/>
        <w:jc w:val="both"/>
      </w:pPr>
    </w:p>
    <w:p w14:paraId="4B3DD31C" w14:textId="1DD8B32A" w:rsidR="001E7419" w:rsidRDefault="001E7419" w:rsidP="00BE4A3F">
      <w:pPr>
        <w:pStyle w:val="retraitcasecocher"/>
        <w:ind w:left="0" w:firstLine="0"/>
        <w:jc w:val="both"/>
      </w:pPr>
    </w:p>
    <w:p w14:paraId="1D5E0B81" w14:textId="3BEC2503" w:rsidR="001E7419" w:rsidRDefault="001E7419" w:rsidP="00BE4A3F">
      <w:pPr>
        <w:pStyle w:val="retraitcasecocher"/>
        <w:ind w:left="0" w:firstLine="0"/>
        <w:jc w:val="both"/>
      </w:pPr>
    </w:p>
    <w:p w14:paraId="6D54B310" w14:textId="656657E2" w:rsidR="001E7419" w:rsidRDefault="001E7419" w:rsidP="00BE4A3F">
      <w:pPr>
        <w:pStyle w:val="retraitcasecocher"/>
        <w:ind w:left="0" w:firstLine="0"/>
        <w:jc w:val="both"/>
      </w:pPr>
    </w:p>
    <w:p w14:paraId="224668AC" w14:textId="022A53B9" w:rsidR="001E7419" w:rsidRDefault="001E7419" w:rsidP="00BE4A3F">
      <w:pPr>
        <w:pStyle w:val="retraitcasecocher"/>
        <w:ind w:left="0" w:firstLine="0"/>
        <w:jc w:val="both"/>
      </w:pPr>
    </w:p>
    <w:p w14:paraId="2CDA8D64" w14:textId="576EFD1C" w:rsidR="001E7419" w:rsidRDefault="001E7419" w:rsidP="00BE4A3F">
      <w:pPr>
        <w:pStyle w:val="retraitcasecocher"/>
        <w:ind w:left="0" w:firstLine="0"/>
        <w:jc w:val="both"/>
      </w:pPr>
    </w:p>
    <w:p w14:paraId="57F10C76" w14:textId="5577FD48" w:rsidR="001E7419" w:rsidRDefault="001E7419" w:rsidP="00BE4A3F">
      <w:pPr>
        <w:pStyle w:val="retraitcasecocher"/>
        <w:ind w:left="0" w:firstLine="0"/>
        <w:jc w:val="both"/>
      </w:pPr>
    </w:p>
    <w:p w14:paraId="773C9B01" w14:textId="6B136C1F" w:rsidR="001E7419" w:rsidRDefault="001E7419" w:rsidP="00BE4A3F">
      <w:pPr>
        <w:pStyle w:val="retraitcasecocher"/>
        <w:ind w:left="0" w:firstLine="0"/>
        <w:jc w:val="both"/>
      </w:pPr>
    </w:p>
    <w:p w14:paraId="6327DDB7" w14:textId="0B71AA72" w:rsidR="001E7419" w:rsidRDefault="001E7419" w:rsidP="00BE4A3F">
      <w:pPr>
        <w:pStyle w:val="retraitcasecocher"/>
        <w:ind w:left="0" w:firstLine="0"/>
        <w:jc w:val="both"/>
      </w:pPr>
    </w:p>
    <w:p w14:paraId="22A49FA6" w14:textId="208D5AAE" w:rsidR="001E7419" w:rsidRDefault="001E7419" w:rsidP="00BE4A3F">
      <w:pPr>
        <w:pStyle w:val="retraitcasecocher"/>
        <w:ind w:left="0" w:firstLine="0"/>
        <w:jc w:val="both"/>
      </w:pPr>
    </w:p>
    <w:p w14:paraId="69DC819A" w14:textId="4B64DA38" w:rsidR="001E7419" w:rsidRDefault="001E7419" w:rsidP="00BE4A3F">
      <w:pPr>
        <w:pStyle w:val="retraitcasecocher"/>
        <w:ind w:left="0" w:firstLine="0"/>
        <w:jc w:val="both"/>
      </w:pPr>
    </w:p>
    <w:p w14:paraId="7D018D95" w14:textId="77777777" w:rsidR="001E7419" w:rsidRDefault="001E7419" w:rsidP="00BE4A3F">
      <w:pPr>
        <w:pStyle w:val="retraitcasecocher"/>
        <w:ind w:left="0" w:firstLine="0"/>
        <w:jc w:val="both"/>
      </w:pPr>
    </w:p>
    <w:p w14:paraId="6A3623EA" w14:textId="77777777" w:rsidR="00BE4A3F" w:rsidRPr="005D608A" w:rsidRDefault="00BE4A3F" w:rsidP="00BE4A3F">
      <w:pPr>
        <w:pStyle w:val="Titre1"/>
        <w:spacing w:after="0"/>
        <w:ind w:right="532"/>
      </w:pPr>
      <w:r>
        <w:rPr>
          <w:lang w:bidi="fr-FR"/>
        </w:rPr>
        <w:t xml:space="preserve">Certificat médical  </w:t>
      </w:r>
    </w:p>
    <w:p w14:paraId="3A0CB87A" w14:textId="77777777" w:rsidR="00BE4A3F" w:rsidRDefault="00BE4A3F" w:rsidP="00BE4A3F">
      <w:pPr>
        <w:pStyle w:val="retraitcasecocher"/>
        <w:jc w:val="both"/>
        <w:rPr>
          <w:b/>
          <w:u w:val="single"/>
          <w:lang w:val="fr-CA"/>
        </w:rPr>
      </w:pPr>
      <w:r>
        <w:rPr>
          <w:b/>
          <w:noProof/>
          <w:u w:val="single"/>
          <w:lang w:val="fr-CA" w:eastAsia="fr-CA"/>
        </w:rPr>
        <w:drawing>
          <wp:anchor distT="0" distB="0" distL="114300" distR="114300" simplePos="0" relativeHeight="251624448" behindDoc="1" locked="0" layoutInCell="1" allowOverlap="1" wp14:anchorId="38417F9E" wp14:editId="040713E2">
            <wp:simplePos x="0" y="0"/>
            <wp:positionH relativeFrom="column">
              <wp:posOffset>2432050</wp:posOffset>
            </wp:positionH>
            <wp:positionV relativeFrom="paragraph">
              <wp:posOffset>8255</wp:posOffset>
            </wp:positionV>
            <wp:extent cx="1729607" cy="786809"/>
            <wp:effectExtent l="19050" t="0" r="3943" b="0"/>
            <wp:wrapNone/>
            <wp:docPr id="11" name="Image 2" descr="CPE-petite-nation-CMYK-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petite-nation-CMYK-72"/>
                    <pic:cNvPicPr>
                      <a:picLocks noChangeAspect="1" noChangeArrowheads="1"/>
                    </pic:cNvPicPr>
                  </pic:nvPicPr>
                  <pic:blipFill>
                    <a:blip r:embed="rId28" cstate="print"/>
                    <a:srcRect/>
                    <a:stretch>
                      <a:fillRect/>
                    </a:stretch>
                  </pic:blipFill>
                  <pic:spPr bwMode="auto">
                    <a:xfrm>
                      <a:off x="0" y="0"/>
                      <a:ext cx="1729607" cy="786809"/>
                    </a:xfrm>
                    <a:prstGeom prst="rect">
                      <a:avLst/>
                    </a:prstGeom>
                    <a:noFill/>
                  </pic:spPr>
                </pic:pic>
              </a:graphicData>
            </a:graphic>
          </wp:anchor>
        </w:drawing>
      </w:r>
    </w:p>
    <w:p w14:paraId="150DEC73" w14:textId="77777777" w:rsidR="00BE4A3F" w:rsidRDefault="00BE4A3F" w:rsidP="00BE4A3F">
      <w:pPr>
        <w:pStyle w:val="retraitcasecocher"/>
        <w:jc w:val="both"/>
        <w:rPr>
          <w:b/>
          <w:u w:val="single"/>
          <w:lang w:val="fr-CA"/>
        </w:rPr>
      </w:pPr>
    </w:p>
    <w:p w14:paraId="5234C03B" w14:textId="77777777" w:rsidR="00BE4A3F" w:rsidRDefault="00BE4A3F" w:rsidP="00BE4A3F">
      <w:pPr>
        <w:pStyle w:val="retraitcasecocher"/>
        <w:jc w:val="both"/>
        <w:rPr>
          <w:b/>
          <w:u w:val="single"/>
          <w:lang w:val="fr-CA"/>
        </w:rPr>
      </w:pPr>
    </w:p>
    <w:p w14:paraId="4CBF8A13" w14:textId="6D476B38" w:rsidR="00BE4A3F" w:rsidRDefault="00BE4A3F" w:rsidP="00BE4A3F">
      <w:pPr>
        <w:pStyle w:val="retraitcasecocher"/>
        <w:jc w:val="both"/>
        <w:rPr>
          <w:b/>
          <w:u w:val="single"/>
          <w:lang w:val="fr-CA"/>
        </w:rPr>
      </w:pPr>
    </w:p>
    <w:p w14:paraId="67E943D8" w14:textId="7ADCA316" w:rsidR="003638B7" w:rsidRDefault="003638B7" w:rsidP="00BE4A3F">
      <w:pPr>
        <w:pStyle w:val="retraitcasecocher"/>
        <w:jc w:val="both"/>
        <w:rPr>
          <w:b/>
          <w:u w:val="single"/>
          <w:lang w:val="fr-CA"/>
        </w:rPr>
      </w:pPr>
    </w:p>
    <w:p w14:paraId="7D69793A" w14:textId="77777777" w:rsidR="003638B7" w:rsidRPr="00CE1F2B" w:rsidRDefault="003638B7" w:rsidP="00BE4A3F">
      <w:pPr>
        <w:pStyle w:val="retraitcasecocher"/>
        <w:jc w:val="both"/>
        <w:rPr>
          <w:b/>
          <w:u w:val="single"/>
          <w:lang w:val="fr-CA"/>
        </w:rPr>
      </w:pPr>
    </w:p>
    <w:p w14:paraId="6E673FFE" w14:textId="77777777" w:rsidR="003638B7" w:rsidRPr="00CE1F2B" w:rsidRDefault="003638B7" w:rsidP="003638B7">
      <w:pPr>
        <w:pStyle w:val="Corpsdetexte2"/>
        <w:jc w:val="left"/>
        <w:rPr>
          <w:rFonts w:asciiTheme="minorHAnsi" w:hAnsiTheme="minorHAnsi"/>
          <w:sz w:val="20"/>
          <w:szCs w:val="20"/>
          <w:lang w:val="fr-CA"/>
        </w:rPr>
      </w:pPr>
      <w:r w:rsidRPr="00CE1F2B">
        <w:rPr>
          <w:rFonts w:asciiTheme="minorHAnsi" w:hAnsiTheme="minorHAnsi"/>
          <w:sz w:val="20"/>
          <w:szCs w:val="20"/>
          <w:lang w:val="fr-CA"/>
        </w:rPr>
        <w:t xml:space="preserve">CPE/BC de la Petite-Nation </w:t>
      </w:r>
    </w:p>
    <w:p w14:paraId="3527D371" w14:textId="79DE251B" w:rsidR="003638B7" w:rsidRPr="00CE1F2B" w:rsidRDefault="003638B7" w:rsidP="003638B7">
      <w:pPr>
        <w:pStyle w:val="Corpsdetexte2"/>
        <w:jc w:val="left"/>
        <w:rPr>
          <w:rFonts w:asciiTheme="minorHAnsi" w:hAnsiTheme="minorHAnsi"/>
          <w:sz w:val="20"/>
          <w:szCs w:val="20"/>
          <w:lang w:val="fr-CA"/>
        </w:rPr>
      </w:pPr>
      <w:r w:rsidRPr="00CE1F2B">
        <w:rPr>
          <w:rFonts w:asciiTheme="minorHAnsi" w:hAnsiTheme="minorHAnsi"/>
          <w:sz w:val="20"/>
          <w:szCs w:val="20"/>
          <w:lang w:val="fr-CA"/>
        </w:rPr>
        <w:t>381, rue Papineau</w:t>
      </w:r>
    </w:p>
    <w:p w14:paraId="4377F133" w14:textId="77777777" w:rsidR="003638B7" w:rsidRPr="00CE1F2B" w:rsidRDefault="003638B7" w:rsidP="003638B7">
      <w:pPr>
        <w:pStyle w:val="Corpsdetexte2"/>
        <w:jc w:val="left"/>
        <w:rPr>
          <w:rFonts w:asciiTheme="minorHAnsi" w:hAnsiTheme="minorHAnsi"/>
          <w:sz w:val="20"/>
          <w:szCs w:val="20"/>
          <w:lang w:val="fr-CA"/>
        </w:rPr>
      </w:pPr>
      <w:r w:rsidRPr="00CE1F2B">
        <w:rPr>
          <w:rFonts w:asciiTheme="minorHAnsi" w:hAnsiTheme="minorHAnsi"/>
          <w:sz w:val="20"/>
          <w:szCs w:val="20"/>
          <w:lang w:val="fr-CA"/>
        </w:rPr>
        <w:t xml:space="preserve">Papineauville (Québec)  </w:t>
      </w:r>
    </w:p>
    <w:p w14:paraId="53E778A8" w14:textId="5A427B10" w:rsidR="003638B7" w:rsidRPr="00CE1F2B" w:rsidRDefault="003638B7" w:rsidP="003638B7">
      <w:pPr>
        <w:pStyle w:val="Corpsdetexte2"/>
        <w:jc w:val="left"/>
        <w:rPr>
          <w:rFonts w:asciiTheme="minorHAnsi" w:hAnsiTheme="minorHAnsi"/>
          <w:sz w:val="20"/>
          <w:szCs w:val="20"/>
          <w:lang w:val="fr-CA"/>
        </w:rPr>
      </w:pPr>
      <w:r w:rsidRPr="00CE1F2B">
        <w:rPr>
          <w:rFonts w:asciiTheme="minorHAnsi" w:hAnsiTheme="minorHAnsi"/>
          <w:sz w:val="20"/>
          <w:szCs w:val="20"/>
          <w:lang w:val="fr-CA"/>
        </w:rPr>
        <w:t>J0V 1R0</w:t>
      </w:r>
    </w:p>
    <w:p w14:paraId="6B20D14B" w14:textId="77777777" w:rsidR="00BE4A3F" w:rsidRDefault="00BE4A3F" w:rsidP="00BE4A3F">
      <w:pPr>
        <w:pStyle w:val="retraitcasecocher"/>
        <w:jc w:val="both"/>
        <w:rPr>
          <w:b/>
          <w:u w:val="single"/>
          <w:lang w:val="fr-CA"/>
        </w:rPr>
      </w:pPr>
    </w:p>
    <w:p w14:paraId="650A14A4" w14:textId="49CA3600" w:rsidR="00BE4A3F" w:rsidRDefault="00BE4A3F" w:rsidP="00BE4A3F">
      <w:pPr>
        <w:pStyle w:val="retraitcasecocher"/>
        <w:jc w:val="both"/>
        <w:rPr>
          <w:b/>
          <w:u w:val="single"/>
          <w:lang w:val="fr-CA"/>
        </w:rPr>
      </w:pPr>
    </w:p>
    <w:p w14:paraId="7619B395" w14:textId="77777777" w:rsidR="003638B7" w:rsidRDefault="003638B7" w:rsidP="003638B7">
      <w:pPr>
        <w:pStyle w:val="retraitcasecocher"/>
        <w:ind w:left="0" w:firstLine="0"/>
        <w:jc w:val="both"/>
        <w:rPr>
          <w:b/>
          <w:u w:val="single"/>
          <w:lang w:val="fr-CA"/>
        </w:rPr>
      </w:pPr>
    </w:p>
    <w:p w14:paraId="4EC6D515" w14:textId="77777777" w:rsidR="00BE4A3F" w:rsidRDefault="00BE4A3F" w:rsidP="00BE4A3F">
      <w:pPr>
        <w:pStyle w:val="retraitcasecocher"/>
        <w:jc w:val="both"/>
        <w:rPr>
          <w:b/>
          <w:u w:val="single"/>
          <w:lang w:val="fr-CA"/>
        </w:rPr>
      </w:pPr>
    </w:p>
    <w:p w14:paraId="3CE969FC" w14:textId="7FAD1A68" w:rsidR="00BE4A3F" w:rsidRDefault="00BE4A3F" w:rsidP="00265CAB">
      <w:pPr>
        <w:pStyle w:val="retraitcasecocher"/>
        <w:jc w:val="both"/>
        <w:rPr>
          <w:b/>
          <w:u w:val="single"/>
          <w:lang w:val="fr-CA"/>
        </w:rPr>
      </w:pPr>
      <w:r w:rsidRPr="00DC316E">
        <w:rPr>
          <w:b/>
          <w:u w:val="single"/>
          <w:lang w:val="fr-CA"/>
        </w:rPr>
        <w:t>Objet : Demande de certificat médical</w:t>
      </w:r>
    </w:p>
    <w:p w14:paraId="2EDAF973" w14:textId="77777777" w:rsidR="00265CAB" w:rsidRPr="00DC316E" w:rsidRDefault="00265CAB" w:rsidP="00265CAB">
      <w:pPr>
        <w:pStyle w:val="retraitcasecocher"/>
        <w:jc w:val="both"/>
        <w:rPr>
          <w:b/>
          <w:u w:val="single"/>
          <w:lang w:val="fr-CA"/>
        </w:rPr>
      </w:pPr>
    </w:p>
    <w:p w14:paraId="6193BCD7" w14:textId="77777777" w:rsidR="00BE4A3F" w:rsidRPr="00DC316E" w:rsidRDefault="00BE4A3F" w:rsidP="00265CAB">
      <w:pPr>
        <w:pStyle w:val="retraitcasecocher"/>
        <w:jc w:val="both"/>
        <w:rPr>
          <w:b/>
          <w:lang w:val="fr-CA"/>
        </w:rPr>
      </w:pPr>
      <w:r w:rsidRPr="00DC316E">
        <w:rPr>
          <w:b/>
          <w:lang w:val="fr-CA"/>
        </w:rPr>
        <w:t>Travailleuse auprès d`enfants âgés de 0 à 5 ans (service de garde en milieu familial)</w:t>
      </w:r>
    </w:p>
    <w:p w14:paraId="7BC06B34" w14:textId="77777777" w:rsidR="00BE4A3F" w:rsidRDefault="00BE4A3F" w:rsidP="00265CAB">
      <w:pPr>
        <w:pStyle w:val="retraitcasecocher"/>
        <w:jc w:val="both"/>
        <w:rPr>
          <w:lang w:val="fr-CA"/>
        </w:rPr>
      </w:pPr>
    </w:p>
    <w:p w14:paraId="1FDDA7B3" w14:textId="77777777" w:rsidR="00BE4A3F" w:rsidRPr="00DC316E" w:rsidRDefault="00BE4A3F" w:rsidP="00265CAB">
      <w:pPr>
        <w:pStyle w:val="retraitcasecocher"/>
        <w:jc w:val="both"/>
        <w:rPr>
          <w:lang w:val="fr-CA"/>
        </w:rPr>
      </w:pPr>
      <w:r w:rsidRPr="00DC316E">
        <w:rPr>
          <w:lang w:val="fr-CA"/>
        </w:rPr>
        <w:t>Madame,</w:t>
      </w:r>
    </w:p>
    <w:p w14:paraId="1577309B" w14:textId="77777777" w:rsidR="00BE4A3F" w:rsidRPr="00DC316E" w:rsidRDefault="00BE4A3F" w:rsidP="00265CAB">
      <w:pPr>
        <w:pStyle w:val="retraitcasecocher"/>
        <w:jc w:val="both"/>
        <w:rPr>
          <w:lang w:val="fr-CA"/>
        </w:rPr>
      </w:pPr>
      <w:r w:rsidRPr="00DC316E">
        <w:rPr>
          <w:lang w:val="fr-CA"/>
        </w:rPr>
        <w:t>Monsieur,</w:t>
      </w:r>
    </w:p>
    <w:p w14:paraId="18907517" w14:textId="77777777" w:rsidR="00BE4A3F" w:rsidRPr="00DC316E" w:rsidRDefault="00BE4A3F" w:rsidP="00265CAB">
      <w:pPr>
        <w:pStyle w:val="retraitcasecocher"/>
        <w:jc w:val="both"/>
        <w:rPr>
          <w:lang w:val="fr-CA"/>
        </w:rPr>
      </w:pPr>
    </w:p>
    <w:p w14:paraId="78E8B178" w14:textId="77777777" w:rsidR="00BE4A3F" w:rsidRPr="00DC316E" w:rsidRDefault="00BE4A3F" w:rsidP="00265CAB">
      <w:pPr>
        <w:pStyle w:val="retraitcasecocher"/>
        <w:ind w:left="0" w:firstLine="0"/>
        <w:jc w:val="both"/>
        <w:rPr>
          <w:lang w:val="fr-CA"/>
        </w:rPr>
      </w:pPr>
      <w:r w:rsidRPr="00DC316E">
        <w:rPr>
          <w:lang w:val="fr-CA"/>
        </w:rPr>
        <w:t>Aux termes de la Loi sur les services de garde éducatifs à l’enfance et du Règlement sur les services de garde éducatifs à l’enfance, une personne physique peut être reconnue à titre de responsable en milieu familial (RSG) ou assistante/remplaçante de RSG.</w:t>
      </w:r>
    </w:p>
    <w:p w14:paraId="11ED38B1" w14:textId="77777777" w:rsidR="00BE4A3F" w:rsidRPr="00DC316E" w:rsidRDefault="00BE4A3F" w:rsidP="00265CAB">
      <w:pPr>
        <w:pStyle w:val="retraitcasecocher"/>
        <w:ind w:left="0"/>
        <w:jc w:val="both"/>
        <w:rPr>
          <w:lang w:val="fr-CA"/>
        </w:rPr>
      </w:pPr>
    </w:p>
    <w:p w14:paraId="54A48796" w14:textId="77777777" w:rsidR="00BE4A3F" w:rsidRPr="00DC316E" w:rsidRDefault="00BE4A3F" w:rsidP="00265CAB">
      <w:pPr>
        <w:pStyle w:val="retraitcasecocher"/>
        <w:ind w:left="0" w:firstLine="0"/>
        <w:jc w:val="both"/>
        <w:rPr>
          <w:lang w:val="fr-CA"/>
        </w:rPr>
      </w:pPr>
      <w:r w:rsidRPr="00DC316E">
        <w:rPr>
          <w:lang w:val="fr-CA"/>
        </w:rPr>
        <w:t>À cette fin, je sollicite votre collaboration car je dois produire un certificat attestant que je démontre une bonne santé physique et mentale qui me rend apte à exercer les tâches en lien avec le bien-être de l’enfant.</w:t>
      </w:r>
    </w:p>
    <w:p w14:paraId="46F2628E" w14:textId="77777777" w:rsidR="00BE4A3F" w:rsidRPr="00DC316E" w:rsidRDefault="00BE4A3F" w:rsidP="00265CAB">
      <w:pPr>
        <w:pStyle w:val="retraitcasecocher"/>
        <w:jc w:val="both"/>
        <w:rPr>
          <w:lang w:val="fr-CA"/>
        </w:rPr>
      </w:pPr>
    </w:p>
    <w:p w14:paraId="5BBBABFD" w14:textId="2A2EE569" w:rsidR="00BE4A3F" w:rsidRPr="00DC316E" w:rsidRDefault="00BE4A3F" w:rsidP="00265CAB">
      <w:pPr>
        <w:pStyle w:val="retraitcasecocher"/>
        <w:jc w:val="both"/>
        <w:rPr>
          <w:lang w:val="fr-CA"/>
        </w:rPr>
      </w:pPr>
      <w:r w:rsidRPr="00DC316E">
        <w:rPr>
          <w:lang w:val="fr-CA"/>
        </w:rPr>
        <w:t xml:space="preserve">En vous remerciant, je vous </w:t>
      </w:r>
      <w:r w:rsidR="009B1957" w:rsidRPr="00DC316E">
        <w:rPr>
          <w:lang w:val="fr-CA"/>
        </w:rPr>
        <w:t>prie</w:t>
      </w:r>
      <w:r w:rsidRPr="00DC316E">
        <w:rPr>
          <w:lang w:val="fr-CA"/>
        </w:rPr>
        <w:t xml:space="preserve"> de recevoir mes salutations distinguées.</w:t>
      </w:r>
    </w:p>
    <w:p w14:paraId="49C1F0E9" w14:textId="77777777" w:rsidR="00BE4A3F" w:rsidRPr="00DC316E" w:rsidRDefault="00BE4A3F" w:rsidP="00BE4A3F">
      <w:pPr>
        <w:pStyle w:val="retraitcasecocher"/>
        <w:ind w:left="0"/>
        <w:jc w:val="both"/>
      </w:pPr>
    </w:p>
    <w:p w14:paraId="3043F8FB" w14:textId="77777777" w:rsidR="00BE4A3F" w:rsidRPr="00DC316E" w:rsidRDefault="00BE4A3F" w:rsidP="00BE4A3F">
      <w:pPr>
        <w:pStyle w:val="retraitcasecocher"/>
        <w:jc w:val="both"/>
        <w:rPr>
          <w:b/>
          <w:lang w:val="fr-CA"/>
        </w:rPr>
      </w:pPr>
    </w:p>
    <w:p w14:paraId="3AB382F6" w14:textId="77777777" w:rsidR="00BE4A3F" w:rsidRDefault="00BE4A3F" w:rsidP="00BE4A3F">
      <w:pPr>
        <w:pStyle w:val="retraitcasecocher"/>
        <w:jc w:val="both"/>
        <w:rPr>
          <w:b/>
          <w:lang w:val="fr-CA"/>
        </w:rPr>
      </w:pPr>
    </w:p>
    <w:p w14:paraId="7698AE2F" w14:textId="77777777" w:rsidR="00BE4A3F" w:rsidRDefault="00BE4A3F" w:rsidP="00265CAB">
      <w:pPr>
        <w:pStyle w:val="retraitcasecocher"/>
        <w:ind w:left="0" w:firstLine="0"/>
        <w:jc w:val="both"/>
        <w:rPr>
          <w:b/>
          <w:lang w:val="fr-CA"/>
        </w:rPr>
      </w:pPr>
    </w:p>
    <w:p w14:paraId="5A5F4612" w14:textId="77777777" w:rsidR="00BE4A3F" w:rsidRDefault="00BE4A3F" w:rsidP="00BE4A3F">
      <w:pPr>
        <w:pStyle w:val="retraitcasecocher"/>
        <w:jc w:val="both"/>
        <w:rPr>
          <w:b/>
          <w:lang w:val="fr-CA"/>
        </w:rPr>
      </w:pPr>
    </w:p>
    <w:p w14:paraId="14100A44" w14:textId="77777777" w:rsidR="00BE4A3F" w:rsidRPr="00DC316E" w:rsidRDefault="00BE4A3F" w:rsidP="00BE4A3F">
      <w:pPr>
        <w:pStyle w:val="retraitcasecocher"/>
        <w:jc w:val="both"/>
        <w:rPr>
          <w:b/>
          <w:lang w:val="fr-CA"/>
        </w:rPr>
      </w:pPr>
      <w:r w:rsidRPr="00DC316E">
        <w:rPr>
          <w:b/>
          <w:lang w:val="fr-CA"/>
        </w:rPr>
        <w:t>CERTIFICAT MÉDICAL</w:t>
      </w:r>
    </w:p>
    <w:p w14:paraId="4666917E" w14:textId="77777777" w:rsidR="00BE4A3F" w:rsidRPr="00DC316E" w:rsidRDefault="00BE4A3F" w:rsidP="00BE4A3F">
      <w:pPr>
        <w:pStyle w:val="retraitcasecocher"/>
        <w:jc w:val="both"/>
        <w:rPr>
          <w:lang w:val="fr-CA"/>
        </w:rPr>
      </w:pPr>
    </w:p>
    <w:p w14:paraId="67E870DA" w14:textId="77777777" w:rsidR="00BE4A3F" w:rsidRPr="00DC316E" w:rsidRDefault="00BE4A3F" w:rsidP="00BE4A3F">
      <w:pPr>
        <w:pStyle w:val="retraitcasecocher"/>
        <w:jc w:val="both"/>
        <w:rPr>
          <w:lang w:val="fr-CA"/>
        </w:rPr>
      </w:pPr>
      <w:r w:rsidRPr="00DC316E">
        <w:rPr>
          <w:lang w:val="fr-CA"/>
        </w:rPr>
        <w:t>J’atteste que __________________________________________________________</w:t>
      </w:r>
      <w:r>
        <w:rPr>
          <w:lang w:val="fr-CA"/>
        </w:rPr>
        <w:t>________________________</w:t>
      </w:r>
      <w:r w:rsidRPr="00DC316E">
        <w:rPr>
          <w:lang w:val="fr-CA"/>
        </w:rPr>
        <w:t>__</w:t>
      </w:r>
    </w:p>
    <w:p w14:paraId="5B3E527B" w14:textId="77777777" w:rsidR="00BE4A3F" w:rsidRPr="00DC316E" w:rsidRDefault="00BE4A3F" w:rsidP="00BE4A3F">
      <w:pPr>
        <w:pStyle w:val="retraitcasecocher"/>
        <w:jc w:val="both"/>
        <w:rPr>
          <w:lang w:val="fr-CA"/>
        </w:rPr>
      </w:pPr>
      <w:r w:rsidRPr="00DC316E">
        <w:rPr>
          <w:lang w:val="fr-CA"/>
        </w:rPr>
        <w:t xml:space="preserve">                                                </w:t>
      </w:r>
      <w:r>
        <w:rPr>
          <w:lang w:val="fr-CA"/>
        </w:rPr>
        <w:t xml:space="preserve">   </w:t>
      </w:r>
      <w:r w:rsidRPr="00DC316E">
        <w:rPr>
          <w:lang w:val="fr-CA"/>
        </w:rPr>
        <w:t xml:space="preserve">     (Nom de la personne)</w:t>
      </w:r>
    </w:p>
    <w:p w14:paraId="00EF191F" w14:textId="77777777" w:rsidR="00BE4A3F" w:rsidRPr="00DC316E" w:rsidRDefault="00BE4A3F" w:rsidP="00BE4A3F">
      <w:pPr>
        <w:pStyle w:val="retraitcasecocher"/>
        <w:jc w:val="both"/>
        <w:rPr>
          <w:lang w:val="fr-CA"/>
        </w:rPr>
      </w:pPr>
    </w:p>
    <w:p w14:paraId="6FA364F8" w14:textId="77777777" w:rsidR="00BE4A3F" w:rsidRPr="00DC316E" w:rsidRDefault="00BE4A3F" w:rsidP="00BE4A3F">
      <w:pPr>
        <w:pStyle w:val="retraitcasecocher"/>
        <w:jc w:val="both"/>
        <w:rPr>
          <w:lang w:val="fr-CA"/>
        </w:rPr>
      </w:pPr>
      <w:r w:rsidRPr="00DC316E">
        <w:rPr>
          <w:lang w:val="fr-CA"/>
        </w:rPr>
        <w:t>Démontre une bonne santé physique et mentale qui la rend apte à travailler auprès des enfants âgés de 0 et 5 ans.</w:t>
      </w:r>
    </w:p>
    <w:p w14:paraId="6A656C76" w14:textId="77777777" w:rsidR="00BE4A3F" w:rsidRPr="00DC316E" w:rsidRDefault="00BE4A3F" w:rsidP="00BE4A3F">
      <w:pPr>
        <w:pStyle w:val="retraitcasecocher"/>
        <w:jc w:val="both"/>
        <w:rPr>
          <w:lang w:val="fr-CA"/>
        </w:rPr>
      </w:pPr>
    </w:p>
    <w:p w14:paraId="4FFEE5AD" w14:textId="77777777" w:rsidR="00BE4A3F" w:rsidRPr="00DC316E" w:rsidRDefault="00BE4A3F" w:rsidP="00BE4A3F">
      <w:pPr>
        <w:pStyle w:val="retraitcasecocher"/>
        <w:jc w:val="both"/>
        <w:rPr>
          <w:lang w:val="fr-CA"/>
        </w:rPr>
      </w:pPr>
      <w:r>
        <w:rPr>
          <w:lang w:val="fr-CA"/>
        </w:rPr>
        <w:t>Coordonnées</w:t>
      </w:r>
      <w:r w:rsidRPr="00DC316E">
        <w:rPr>
          <w:lang w:val="fr-CA"/>
        </w:rPr>
        <w:t xml:space="preserve"> de la clinique :</w:t>
      </w:r>
    </w:p>
    <w:p w14:paraId="00BDEC87" w14:textId="77777777" w:rsidR="00BE4A3F" w:rsidRPr="00DC316E" w:rsidRDefault="00BE4A3F" w:rsidP="00BE4A3F">
      <w:pPr>
        <w:pStyle w:val="retraitcasecocher"/>
        <w:jc w:val="both"/>
        <w:rPr>
          <w:lang w:val="fr-CA"/>
        </w:rPr>
      </w:pPr>
    </w:p>
    <w:p w14:paraId="11279FE2" w14:textId="77777777" w:rsidR="00BE4A3F" w:rsidRPr="00DC316E" w:rsidRDefault="00BE4A3F" w:rsidP="00BE4A3F">
      <w:pPr>
        <w:pStyle w:val="retraitcasecocher"/>
        <w:jc w:val="both"/>
        <w:rPr>
          <w:lang w:val="fr-CA"/>
        </w:rPr>
      </w:pPr>
    </w:p>
    <w:p w14:paraId="382D545B" w14:textId="77777777" w:rsidR="00BE4A3F" w:rsidRDefault="00BE4A3F" w:rsidP="00BE4A3F">
      <w:pPr>
        <w:pStyle w:val="retraitcasecocher"/>
        <w:ind w:left="0" w:firstLine="0"/>
        <w:jc w:val="both"/>
        <w:rPr>
          <w:lang w:val="fr-CA"/>
        </w:rPr>
      </w:pPr>
    </w:p>
    <w:p w14:paraId="3E09EF54" w14:textId="77777777" w:rsidR="00BE4A3F" w:rsidRDefault="00BE4A3F" w:rsidP="00BE4A3F">
      <w:pPr>
        <w:pStyle w:val="retraitcasecocher"/>
        <w:ind w:left="0" w:firstLine="0"/>
        <w:jc w:val="both"/>
        <w:rPr>
          <w:lang w:val="fr-CA"/>
        </w:rPr>
      </w:pPr>
    </w:p>
    <w:p w14:paraId="1E2F3798" w14:textId="77777777" w:rsidR="00BE4A3F" w:rsidRPr="00DC316E" w:rsidRDefault="00BE4A3F" w:rsidP="00BE4A3F">
      <w:pPr>
        <w:pStyle w:val="retraitcasecocher"/>
        <w:ind w:left="0" w:firstLine="0"/>
        <w:jc w:val="both"/>
        <w:rPr>
          <w:lang w:val="fr-CA"/>
        </w:rPr>
      </w:pPr>
      <w:r w:rsidRPr="00DC316E">
        <w:rPr>
          <w:lang w:val="fr-CA"/>
        </w:rPr>
        <w:t>Signature du médecin : ____________________________</w:t>
      </w:r>
      <w:r>
        <w:rPr>
          <w:lang w:val="fr-CA"/>
        </w:rPr>
        <w:t>__________________</w:t>
      </w:r>
      <w:r w:rsidRPr="00DC316E">
        <w:rPr>
          <w:lang w:val="fr-CA"/>
        </w:rPr>
        <w:t>___</w:t>
      </w:r>
    </w:p>
    <w:p w14:paraId="1474800A" w14:textId="70064EF5" w:rsidR="00BE4A3F" w:rsidRDefault="00BE4A3F" w:rsidP="00BE4A3F">
      <w:pPr>
        <w:pStyle w:val="retraitcasecocher"/>
        <w:jc w:val="both"/>
        <w:rPr>
          <w:lang w:val="fr-CA"/>
        </w:rPr>
      </w:pPr>
    </w:p>
    <w:p w14:paraId="7F84B497" w14:textId="77777777" w:rsidR="00265CAB" w:rsidRPr="00DC316E" w:rsidRDefault="00265CAB" w:rsidP="00BE4A3F">
      <w:pPr>
        <w:pStyle w:val="retraitcasecocher"/>
        <w:jc w:val="both"/>
        <w:rPr>
          <w:lang w:val="fr-CA"/>
        </w:rPr>
      </w:pPr>
    </w:p>
    <w:p w14:paraId="5460AD7D" w14:textId="77777777" w:rsidR="00BE4A3F" w:rsidRDefault="00BE4A3F" w:rsidP="00BE4A3F">
      <w:pPr>
        <w:pStyle w:val="retraitcasecocher"/>
        <w:rPr>
          <w:lang w:val="fr-CA"/>
        </w:rPr>
      </w:pPr>
      <w:r w:rsidRPr="00DC316E">
        <w:rPr>
          <w:lang w:val="fr-CA"/>
        </w:rPr>
        <w:t>Date : ________________</w:t>
      </w:r>
      <w:r>
        <w:rPr>
          <w:lang w:val="fr-CA"/>
        </w:rPr>
        <w:t>________</w:t>
      </w:r>
    </w:p>
    <w:p w14:paraId="1BEC748C" w14:textId="77777777" w:rsidR="00BE4A3F" w:rsidRDefault="00BE4A3F" w:rsidP="00BE4A3F">
      <w:pPr>
        <w:pStyle w:val="retraitcasecocher"/>
        <w:rPr>
          <w:lang w:val="fr-CA"/>
        </w:rPr>
      </w:pPr>
    </w:p>
    <w:p w14:paraId="593FD40F" w14:textId="3B92DA9D" w:rsidR="005E209F" w:rsidRPr="00E41A9F" w:rsidRDefault="005E209F" w:rsidP="00095EC1">
      <w:pPr>
        <w:pStyle w:val="retraitcasecocher"/>
        <w:ind w:left="0" w:firstLine="0"/>
        <w:jc w:val="both"/>
      </w:pPr>
    </w:p>
    <w:sectPr w:rsidR="005E209F" w:rsidRPr="00E41A9F" w:rsidSect="008E4865">
      <w:footerReference w:type="default" r:id="rId34"/>
      <w:footerReference w:type="first" r:id="rId35"/>
      <w:pgSz w:w="11906" w:h="16838" w:code="9"/>
      <w:pgMar w:top="425" w:right="566" w:bottom="0" w:left="851" w:header="720" w:footer="1259" w:gutter="0"/>
      <w:pgBorders w:zOrder="back" w:display="firstPage" w:offsetFrom="page">
        <w:top w:val="single" w:sz="18" w:space="31" w:color="80B350" w:themeColor="accent3"/>
        <w:left w:val="single" w:sz="18" w:space="31" w:color="80B350" w:themeColor="accent3"/>
        <w:bottom w:val="single" w:sz="18" w:space="31" w:color="80B350" w:themeColor="accent3"/>
        <w:right w:val="single" w:sz="18" w:space="31" w:color="80B350"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9BB6E" w14:textId="77777777" w:rsidR="007769DC" w:rsidRDefault="007769DC" w:rsidP="00600433">
      <w:pPr>
        <w:spacing w:after="0" w:line="240" w:lineRule="auto"/>
      </w:pPr>
      <w:r>
        <w:separator/>
      </w:r>
    </w:p>
  </w:endnote>
  <w:endnote w:type="continuationSeparator" w:id="0">
    <w:p w14:paraId="4621285C" w14:textId="77777777" w:rsidR="007769DC" w:rsidRDefault="007769DC" w:rsidP="0060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icrosoft Office Preview Font">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phony">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5973" w14:textId="77777777" w:rsidR="009B1957" w:rsidRDefault="009B1957" w:rsidP="00E0339A">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7D56" w14:textId="51EE12ED" w:rsidR="009B1957" w:rsidRDefault="009B1957" w:rsidP="001304C4">
    <w:pPr>
      <w:pStyle w:val="Pieddepage"/>
      <w:jc w:val="center"/>
    </w:pPr>
    <w:r>
      <w:rPr>
        <w:noProof/>
        <w:lang w:val="fr-CA" w:eastAsia="fr-CA"/>
      </w:rPr>
      <w:drawing>
        <wp:inline distT="0" distB="0" distL="0" distR="0" wp14:anchorId="55C2E1BD" wp14:editId="305AE6E1">
          <wp:extent cx="3308202" cy="1187532"/>
          <wp:effectExtent l="19050" t="0" r="6498" b="0"/>
          <wp:docPr id="10" name="Image 5" descr="20160606_C7433_PHOTO_FR_706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6_C7433_PHOTO_FR_706589.png"/>
                  <pic:cNvPicPr/>
                </pic:nvPicPr>
                <pic:blipFill>
                  <a:blip r:embed="rId1"/>
                  <a:srcRect l="18724" t="29437" r="20935" b="27196"/>
                  <a:stretch>
                    <a:fillRect/>
                  </a:stretch>
                </pic:blipFill>
                <pic:spPr>
                  <a:xfrm>
                    <a:off x="0" y="0"/>
                    <a:ext cx="3308202" cy="1187532"/>
                  </a:xfrm>
                  <a:prstGeom prst="rect">
                    <a:avLst/>
                  </a:prstGeom>
                </pic:spPr>
              </pic:pic>
            </a:graphicData>
          </a:graphic>
        </wp:inline>
      </w:drawing>
    </w:r>
    <w:r>
      <w:rPr>
        <w:noProof/>
        <w:lang w:bidi="fr-FR"/>
      </w:rPr>
      <mc:AlternateContent>
        <mc:Choice Requires="wps">
          <w:drawing>
            <wp:anchor distT="0" distB="0" distL="114300" distR="114300" simplePos="0" relativeHeight="251657728" behindDoc="1" locked="1" layoutInCell="1" allowOverlap="1" wp14:anchorId="2A5820B4" wp14:editId="270A51BA">
              <wp:simplePos x="0" y="0"/>
              <wp:positionH relativeFrom="page">
                <wp:posOffset>6502400</wp:posOffset>
              </wp:positionH>
              <wp:positionV relativeFrom="page">
                <wp:posOffset>9685655</wp:posOffset>
              </wp:positionV>
              <wp:extent cx="1422400" cy="234950"/>
              <wp:effectExtent l="0" t="0" r="0" b="0"/>
              <wp:wrapNone/>
              <wp:docPr id="2" name="Forme automatique 1" title="Bordure dé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828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1" o:spid="_x0000_s1026" type="#_x0000_t7" alt="Titre : Bordure décorative" style="position:absolute;margin-left:512pt;margin-top:762.65pt;width:112pt;height: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" fillcolor="#19aed7 [3205]" stroked="f" strokecolor="black [3213]" strokeweight=".25pt">
              <v:shadow opacity="22938f" offset="0"/>
              <v:textbox inset=",7.2pt,,7.2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C8BB" w14:textId="77777777" w:rsidR="007769DC" w:rsidRDefault="007769DC" w:rsidP="00600433">
      <w:pPr>
        <w:spacing w:after="0" w:line="240" w:lineRule="auto"/>
      </w:pPr>
      <w:r>
        <w:separator/>
      </w:r>
    </w:p>
  </w:footnote>
  <w:footnote w:type="continuationSeparator" w:id="0">
    <w:p w14:paraId="29E7E838" w14:textId="77777777" w:rsidR="007769DC" w:rsidRDefault="007769DC" w:rsidP="00600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92BA"/>
      </v:shape>
    </w:pict>
  </w:numPicBullet>
  <w:abstractNum w:abstractNumId="0" w15:restartNumberingAfterBreak="0">
    <w:nsid w:val="00A15B61"/>
    <w:multiLevelType w:val="hybridMultilevel"/>
    <w:tmpl w:val="BEBEFB72"/>
    <w:lvl w:ilvl="0" w:tplc="A51471F0">
      <w:start w:val="1"/>
      <w:numFmt w:val="decimal"/>
      <w:lvlText w:val="%1."/>
      <w:lvlJc w:val="left"/>
      <w:pPr>
        <w:ind w:left="1080" w:hanging="360"/>
      </w:pPr>
      <w:rPr>
        <w:color w:val="000000" w:themeColor="text1"/>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1F130B3"/>
    <w:multiLevelType w:val="hybridMultilevel"/>
    <w:tmpl w:val="F8347846"/>
    <w:lvl w:ilvl="0" w:tplc="A51471F0">
      <w:start w:val="1"/>
      <w:numFmt w:val="decimal"/>
      <w:lvlText w:val="%1."/>
      <w:lvlJc w:val="left"/>
      <w:pPr>
        <w:ind w:left="1440" w:hanging="360"/>
      </w:pPr>
      <w:rPr>
        <w:color w:val="000000" w:themeColor="text1"/>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 w15:restartNumberingAfterBreak="0">
    <w:nsid w:val="02494B2A"/>
    <w:multiLevelType w:val="hybridMultilevel"/>
    <w:tmpl w:val="BF56EE68"/>
    <w:lvl w:ilvl="0" w:tplc="DC5A2390">
      <w:start w:val="1"/>
      <w:numFmt w:val="bullet"/>
      <w:lvlText w:val=""/>
      <w:lvlJc w:val="center"/>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F34103"/>
    <w:multiLevelType w:val="hybridMultilevel"/>
    <w:tmpl w:val="DA360A86"/>
    <w:lvl w:ilvl="0" w:tplc="DC5A2390">
      <w:start w:val="1"/>
      <w:numFmt w:val="bullet"/>
      <w:lvlText w:val=""/>
      <w:lvlJc w:val="center"/>
      <w:pPr>
        <w:ind w:left="763" w:hanging="360"/>
      </w:pPr>
      <w:rPr>
        <w:rFonts w:ascii="Symbol" w:hAnsi="Symbol" w:hint="default"/>
      </w:rPr>
    </w:lvl>
    <w:lvl w:ilvl="1" w:tplc="0C0C0003" w:tentative="1">
      <w:start w:val="1"/>
      <w:numFmt w:val="bullet"/>
      <w:lvlText w:val="o"/>
      <w:lvlJc w:val="left"/>
      <w:pPr>
        <w:ind w:left="1483" w:hanging="360"/>
      </w:pPr>
      <w:rPr>
        <w:rFonts w:ascii="Courier New" w:hAnsi="Courier New" w:cs="Courier New" w:hint="default"/>
      </w:rPr>
    </w:lvl>
    <w:lvl w:ilvl="2" w:tplc="0C0C0005" w:tentative="1">
      <w:start w:val="1"/>
      <w:numFmt w:val="bullet"/>
      <w:lvlText w:val=""/>
      <w:lvlJc w:val="left"/>
      <w:pPr>
        <w:ind w:left="2203" w:hanging="360"/>
      </w:pPr>
      <w:rPr>
        <w:rFonts w:ascii="Wingdings" w:hAnsi="Wingdings" w:hint="default"/>
      </w:rPr>
    </w:lvl>
    <w:lvl w:ilvl="3" w:tplc="0C0C0001" w:tentative="1">
      <w:start w:val="1"/>
      <w:numFmt w:val="bullet"/>
      <w:lvlText w:val=""/>
      <w:lvlJc w:val="left"/>
      <w:pPr>
        <w:ind w:left="2923" w:hanging="360"/>
      </w:pPr>
      <w:rPr>
        <w:rFonts w:ascii="Symbol" w:hAnsi="Symbol" w:hint="default"/>
      </w:rPr>
    </w:lvl>
    <w:lvl w:ilvl="4" w:tplc="0C0C0003" w:tentative="1">
      <w:start w:val="1"/>
      <w:numFmt w:val="bullet"/>
      <w:lvlText w:val="o"/>
      <w:lvlJc w:val="left"/>
      <w:pPr>
        <w:ind w:left="3643" w:hanging="360"/>
      </w:pPr>
      <w:rPr>
        <w:rFonts w:ascii="Courier New" w:hAnsi="Courier New" w:cs="Courier New" w:hint="default"/>
      </w:rPr>
    </w:lvl>
    <w:lvl w:ilvl="5" w:tplc="0C0C0005" w:tentative="1">
      <w:start w:val="1"/>
      <w:numFmt w:val="bullet"/>
      <w:lvlText w:val=""/>
      <w:lvlJc w:val="left"/>
      <w:pPr>
        <w:ind w:left="4363" w:hanging="360"/>
      </w:pPr>
      <w:rPr>
        <w:rFonts w:ascii="Wingdings" w:hAnsi="Wingdings" w:hint="default"/>
      </w:rPr>
    </w:lvl>
    <w:lvl w:ilvl="6" w:tplc="0C0C0001" w:tentative="1">
      <w:start w:val="1"/>
      <w:numFmt w:val="bullet"/>
      <w:lvlText w:val=""/>
      <w:lvlJc w:val="left"/>
      <w:pPr>
        <w:ind w:left="5083" w:hanging="360"/>
      </w:pPr>
      <w:rPr>
        <w:rFonts w:ascii="Symbol" w:hAnsi="Symbol" w:hint="default"/>
      </w:rPr>
    </w:lvl>
    <w:lvl w:ilvl="7" w:tplc="0C0C0003" w:tentative="1">
      <w:start w:val="1"/>
      <w:numFmt w:val="bullet"/>
      <w:lvlText w:val="o"/>
      <w:lvlJc w:val="left"/>
      <w:pPr>
        <w:ind w:left="5803" w:hanging="360"/>
      </w:pPr>
      <w:rPr>
        <w:rFonts w:ascii="Courier New" w:hAnsi="Courier New" w:cs="Courier New" w:hint="default"/>
      </w:rPr>
    </w:lvl>
    <w:lvl w:ilvl="8" w:tplc="0C0C0005" w:tentative="1">
      <w:start w:val="1"/>
      <w:numFmt w:val="bullet"/>
      <w:lvlText w:val=""/>
      <w:lvlJc w:val="left"/>
      <w:pPr>
        <w:ind w:left="6523" w:hanging="360"/>
      </w:pPr>
      <w:rPr>
        <w:rFonts w:ascii="Wingdings" w:hAnsi="Wingdings" w:hint="default"/>
      </w:rPr>
    </w:lvl>
  </w:abstractNum>
  <w:abstractNum w:abstractNumId="4" w15:restartNumberingAfterBreak="0">
    <w:nsid w:val="0F4A4366"/>
    <w:multiLevelType w:val="hybridMultilevel"/>
    <w:tmpl w:val="56A095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1675009"/>
    <w:multiLevelType w:val="hybridMultilevel"/>
    <w:tmpl w:val="33F227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55358E"/>
    <w:multiLevelType w:val="hybridMultilevel"/>
    <w:tmpl w:val="AF700FD8"/>
    <w:lvl w:ilvl="0" w:tplc="04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83171F"/>
    <w:multiLevelType w:val="hybridMultilevel"/>
    <w:tmpl w:val="7456624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E07055"/>
    <w:multiLevelType w:val="hybridMultilevel"/>
    <w:tmpl w:val="5EB6E5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455DD0"/>
    <w:multiLevelType w:val="hybridMultilevel"/>
    <w:tmpl w:val="5914A874"/>
    <w:lvl w:ilvl="0" w:tplc="DA08F08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3D41CA"/>
    <w:multiLevelType w:val="multilevel"/>
    <w:tmpl w:val="53AA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45F43"/>
    <w:multiLevelType w:val="hybridMultilevel"/>
    <w:tmpl w:val="81342F84"/>
    <w:lvl w:ilvl="0" w:tplc="DC5A2390">
      <w:start w:val="1"/>
      <w:numFmt w:val="bullet"/>
      <w:lvlText w:val=""/>
      <w:lvlJc w:val="center"/>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75400"/>
    <w:multiLevelType w:val="hybridMultilevel"/>
    <w:tmpl w:val="7A047070"/>
    <w:lvl w:ilvl="0" w:tplc="0C0C000F">
      <w:start w:val="1"/>
      <w:numFmt w:val="decimal"/>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14" w15:restartNumberingAfterBreak="0">
    <w:nsid w:val="40A0786E"/>
    <w:multiLevelType w:val="hybridMultilevel"/>
    <w:tmpl w:val="05225362"/>
    <w:lvl w:ilvl="0" w:tplc="DC5A2390">
      <w:start w:val="1"/>
      <w:numFmt w:val="bullet"/>
      <w:lvlText w:val=""/>
      <w:lvlJc w:val="center"/>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27D45"/>
    <w:multiLevelType w:val="hybridMultilevel"/>
    <w:tmpl w:val="04CC5A66"/>
    <w:lvl w:ilvl="0" w:tplc="A51471F0">
      <w:start w:val="1"/>
      <w:numFmt w:val="decimal"/>
      <w:lvlText w:val="%1."/>
      <w:lvlJc w:val="left"/>
      <w:pPr>
        <w:ind w:left="1440" w:hanging="360"/>
      </w:pPr>
      <w:rPr>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9766F83"/>
    <w:multiLevelType w:val="hybridMultilevel"/>
    <w:tmpl w:val="8AEAA012"/>
    <w:lvl w:ilvl="0" w:tplc="0C0C000D">
      <w:start w:val="1"/>
      <w:numFmt w:val="bullet"/>
      <w:lvlText w:val=""/>
      <w:lvlJc w:val="left"/>
      <w:pPr>
        <w:ind w:left="1429" w:hanging="360"/>
      </w:pPr>
      <w:rPr>
        <w:rFonts w:ascii="Wingdings" w:hAnsi="Wingdings"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8"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825C6"/>
    <w:multiLevelType w:val="hybridMultilevel"/>
    <w:tmpl w:val="CE702768"/>
    <w:lvl w:ilvl="0" w:tplc="0780F664">
      <w:start w:val="1"/>
      <w:numFmt w:val="bullet"/>
      <w:pStyle w:val="puce"/>
      <w:lvlText w:val="•"/>
      <w:lvlJc w:val="left"/>
      <w:pPr>
        <w:ind w:left="862" w:hanging="360"/>
      </w:pPr>
      <w:rPr>
        <w:rFonts w:ascii="Times New Roman" w:hAnsi="Times New Roman" w:hint="default"/>
        <w:color w:val="19AED7"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8141D"/>
    <w:multiLevelType w:val="hybridMultilevel"/>
    <w:tmpl w:val="7D0CA300"/>
    <w:lvl w:ilvl="0" w:tplc="DA08F084">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1" w15:restartNumberingAfterBreak="0">
    <w:nsid w:val="612350A4"/>
    <w:multiLevelType w:val="hybridMultilevel"/>
    <w:tmpl w:val="F8347846"/>
    <w:lvl w:ilvl="0" w:tplc="A51471F0">
      <w:start w:val="1"/>
      <w:numFmt w:val="decimal"/>
      <w:lvlText w:val="%1."/>
      <w:lvlJc w:val="left"/>
      <w:pPr>
        <w:ind w:left="1440" w:hanging="360"/>
      </w:pPr>
      <w:rPr>
        <w:color w:val="000000" w:themeColor="text1"/>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2" w15:restartNumberingAfterBreak="0">
    <w:nsid w:val="65F65C9D"/>
    <w:multiLevelType w:val="multilevel"/>
    <w:tmpl w:val="820A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4A1B76"/>
    <w:multiLevelType w:val="hybridMultilevel"/>
    <w:tmpl w:val="F8347846"/>
    <w:lvl w:ilvl="0" w:tplc="A51471F0">
      <w:start w:val="1"/>
      <w:numFmt w:val="decimal"/>
      <w:lvlText w:val="%1."/>
      <w:lvlJc w:val="left"/>
      <w:pPr>
        <w:ind w:left="1440" w:hanging="360"/>
      </w:pPr>
      <w:rPr>
        <w:color w:val="000000" w:themeColor="text1"/>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4" w15:restartNumberingAfterBreak="0">
    <w:nsid w:val="69942B2B"/>
    <w:multiLevelType w:val="hybridMultilevel"/>
    <w:tmpl w:val="4E021FC8"/>
    <w:lvl w:ilvl="0" w:tplc="BC849BE0">
      <w:start w:val="1"/>
      <w:numFmt w:val="bullet"/>
      <w:pStyle w:val="Paragraphedelis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90728"/>
    <w:multiLevelType w:val="hybridMultilevel"/>
    <w:tmpl w:val="944EDCEC"/>
    <w:lvl w:ilvl="0" w:tplc="DC5A2390">
      <w:start w:val="1"/>
      <w:numFmt w:val="bullet"/>
      <w:lvlText w:val=""/>
      <w:lvlJc w:val="center"/>
      <w:pPr>
        <w:ind w:left="763" w:hanging="360"/>
      </w:pPr>
      <w:rPr>
        <w:rFonts w:ascii="Symbol" w:hAnsi="Symbol" w:hint="default"/>
      </w:rPr>
    </w:lvl>
    <w:lvl w:ilvl="1" w:tplc="0C0C0003" w:tentative="1">
      <w:start w:val="1"/>
      <w:numFmt w:val="bullet"/>
      <w:lvlText w:val="o"/>
      <w:lvlJc w:val="left"/>
      <w:pPr>
        <w:ind w:left="1483" w:hanging="360"/>
      </w:pPr>
      <w:rPr>
        <w:rFonts w:ascii="Courier New" w:hAnsi="Courier New" w:cs="Courier New" w:hint="default"/>
      </w:rPr>
    </w:lvl>
    <w:lvl w:ilvl="2" w:tplc="0C0C0005" w:tentative="1">
      <w:start w:val="1"/>
      <w:numFmt w:val="bullet"/>
      <w:lvlText w:val=""/>
      <w:lvlJc w:val="left"/>
      <w:pPr>
        <w:ind w:left="2203" w:hanging="360"/>
      </w:pPr>
      <w:rPr>
        <w:rFonts w:ascii="Wingdings" w:hAnsi="Wingdings" w:hint="default"/>
      </w:rPr>
    </w:lvl>
    <w:lvl w:ilvl="3" w:tplc="0C0C0001" w:tentative="1">
      <w:start w:val="1"/>
      <w:numFmt w:val="bullet"/>
      <w:lvlText w:val=""/>
      <w:lvlJc w:val="left"/>
      <w:pPr>
        <w:ind w:left="2923" w:hanging="360"/>
      </w:pPr>
      <w:rPr>
        <w:rFonts w:ascii="Symbol" w:hAnsi="Symbol" w:hint="default"/>
      </w:rPr>
    </w:lvl>
    <w:lvl w:ilvl="4" w:tplc="0C0C0003" w:tentative="1">
      <w:start w:val="1"/>
      <w:numFmt w:val="bullet"/>
      <w:lvlText w:val="o"/>
      <w:lvlJc w:val="left"/>
      <w:pPr>
        <w:ind w:left="3643" w:hanging="360"/>
      </w:pPr>
      <w:rPr>
        <w:rFonts w:ascii="Courier New" w:hAnsi="Courier New" w:cs="Courier New" w:hint="default"/>
      </w:rPr>
    </w:lvl>
    <w:lvl w:ilvl="5" w:tplc="0C0C0005" w:tentative="1">
      <w:start w:val="1"/>
      <w:numFmt w:val="bullet"/>
      <w:lvlText w:val=""/>
      <w:lvlJc w:val="left"/>
      <w:pPr>
        <w:ind w:left="4363" w:hanging="360"/>
      </w:pPr>
      <w:rPr>
        <w:rFonts w:ascii="Wingdings" w:hAnsi="Wingdings" w:hint="default"/>
      </w:rPr>
    </w:lvl>
    <w:lvl w:ilvl="6" w:tplc="0C0C0001" w:tentative="1">
      <w:start w:val="1"/>
      <w:numFmt w:val="bullet"/>
      <w:lvlText w:val=""/>
      <w:lvlJc w:val="left"/>
      <w:pPr>
        <w:ind w:left="5083" w:hanging="360"/>
      </w:pPr>
      <w:rPr>
        <w:rFonts w:ascii="Symbol" w:hAnsi="Symbol" w:hint="default"/>
      </w:rPr>
    </w:lvl>
    <w:lvl w:ilvl="7" w:tplc="0C0C0003" w:tentative="1">
      <w:start w:val="1"/>
      <w:numFmt w:val="bullet"/>
      <w:lvlText w:val="o"/>
      <w:lvlJc w:val="left"/>
      <w:pPr>
        <w:ind w:left="5803" w:hanging="360"/>
      </w:pPr>
      <w:rPr>
        <w:rFonts w:ascii="Courier New" w:hAnsi="Courier New" w:cs="Courier New" w:hint="default"/>
      </w:rPr>
    </w:lvl>
    <w:lvl w:ilvl="8" w:tplc="0C0C0005" w:tentative="1">
      <w:start w:val="1"/>
      <w:numFmt w:val="bullet"/>
      <w:lvlText w:val=""/>
      <w:lvlJc w:val="left"/>
      <w:pPr>
        <w:ind w:left="6523" w:hanging="360"/>
      </w:pPr>
      <w:rPr>
        <w:rFonts w:ascii="Wingdings" w:hAnsi="Wingdings" w:hint="default"/>
      </w:rPr>
    </w:lvl>
  </w:abstractNum>
  <w:abstractNum w:abstractNumId="26" w15:restartNumberingAfterBreak="0">
    <w:nsid w:val="6D686CC8"/>
    <w:multiLevelType w:val="hybridMultilevel"/>
    <w:tmpl w:val="2068C0BA"/>
    <w:lvl w:ilvl="0" w:tplc="A51471F0">
      <w:start w:val="1"/>
      <w:numFmt w:val="decimal"/>
      <w:lvlText w:val="%1."/>
      <w:lvlJc w:val="left"/>
      <w:pPr>
        <w:ind w:left="757" w:hanging="360"/>
      </w:pPr>
      <w:rPr>
        <w:color w:val="000000" w:themeColor="text1"/>
      </w:rPr>
    </w:lvl>
    <w:lvl w:ilvl="1" w:tplc="0C0C0019" w:tentative="1">
      <w:start w:val="1"/>
      <w:numFmt w:val="lowerLetter"/>
      <w:lvlText w:val="%2."/>
      <w:lvlJc w:val="left"/>
      <w:pPr>
        <w:ind w:left="1477" w:hanging="360"/>
      </w:pPr>
    </w:lvl>
    <w:lvl w:ilvl="2" w:tplc="0C0C001B" w:tentative="1">
      <w:start w:val="1"/>
      <w:numFmt w:val="lowerRoman"/>
      <w:lvlText w:val="%3."/>
      <w:lvlJc w:val="right"/>
      <w:pPr>
        <w:ind w:left="2197" w:hanging="180"/>
      </w:pPr>
    </w:lvl>
    <w:lvl w:ilvl="3" w:tplc="0C0C000F" w:tentative="1">
      <w:start w:val="1"/>
      <w:numFmt w:val="decimal"/>
      <w:lvlText w:val="%4."/>
      <w:lvlJc w:val="left"/>
      <w:pPr>
        <w:ind w:left="2917" w:hanging="360"/>
      </w:pPr>
    </w:lvl>
    <w:lvl w:ilvl="4" w:tplc="0C0C0019" w:tentative="1">
      <w:start w:val="1"/>
      <w:numFmt w:val="lowerLetter"/>
      <w:lvlText w:val="%5."/>
      <w:lvlJc w:val="left"/>
      <w:pPr>
        <w:ind w:left="3637" w:hanging="360"/>
      </w:pPr>
    </w:lvl>
    <w:lvl w:ilvl="5" w:tplc="0C0C001B" w:tentative="1">
      <w:start w:val="1"/>
      <w:numFmt w:val="lowerRoman"/>
      <w:lvlText w:val="%6."/>
      <w:lvlJc w:val="right"/>
      <w:pPr>
        <w:ind w:left="4357" w:hanging="180"/>
      </w:pPr>
    </w:lvl>
    <w:lvl w:ilvl="6" w:tplc="0C0C000F" w:tentative="1">
      <w:start w:val="1"/>
      <w:numFmt w:val="decimal"/>
      <w:lvlText w:val="%7."/>
      <w:lvlJc w:val="left"/>
      <w:pPr>
        <w:ind w:left="5077" w:hanging="360"/>
      </w:pPr>
    </w:lvl>
    <w:lvl w:ilvl="7" w:tplc="0C0C0019" w:tentative="1">
      <w:start w:val="1"/>
      <w:numFmt w:val="lowerLetter"/>
      <w:lvlText w:val="%8."/>
      <w:lvlJc w:val="left"/>
      <w:pPr>
        <w:ind w:left="5797" w:hanging="360"/>
      </w:pPr>
    </w:lvl>
    <w:lvl w:ilvl="8" w:tplc="0C0C001B" w:tentative="1">
      <w:start w:val="1"/>
      <w:numFmt w:val="lowerRoman"/>
      <w:lvlText w:val="%9."/>
      <w:lvlJc w:val="right"/>
      <w:pPr>
        <w:ind w:left="6517" w:hanging="180"/>
      </w:pPr>
    </w:lvl>
  </w:abstractNum>
  <w:abstractNum w:abstractNumId="27" w15:restartNumberingAfterBreak="0">
    <w:nsid w:val="6DB74B9C"/>
    <w:multiLevelType w:val="multilevel"/>
    <w:tmpl w:val="B474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B50D3"/>
    <w:multiLevelType w:val="hybridMultilevel"/>
    <w:tmpl w:val="FF20341C"/>
    <w:lvl w:ilvl="0" w:tplc="0C0C000D">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29" w15:restartNumberingAfterBreak="0">
    <w:nsid w:val="77961175"/>
    <w:multiLevelType w:val="hybridMultilevel"/>
    <w:tmpl w:val="118A52A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9D93FD1"/>
    <w:multiLevelType w:val="hybridMultilevel"/>
    <w:tmpl w:val="A4968D1E"/>
    <w:lvl w:ilvl="0" w:tplc="0C0C0007">
      <w:start w:val="1"/>
      <w:numFmt w:val="bullet"/>
      <w:lvlText w:val=""/>
      <w:lvlPicBulletId w:val="0"/>
      <w:lvlJc w:val="left"/>
      <w:pPr>
        <w:ind w:left="720" w:hanging="360"/>
      </w:pPr>
      <w:rPr>
        <w:rFonts w:ascii="Symbol" w:hAnsi="Symbol" w:hint="default"/>
      </w:rPr>
    </w:lvl>
    <w:lvl w:ilvl="1" w:tplc="0C0C0009">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AC24536"/>
    <w:multiLevelType w:val="hybridMultilevel"/>
    <w:tmpl w:val="DDF8F68E"/>
    <w:lvl w:ilvl="0" w:tplc="DA08F08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CC43146"/>
    <w:multiLevelType w:val="hybridMultilevel"/>
    <w:tmpl w:val="83FA71FA"/>
    <w:lvl w:ilvl="0" w:tplc="A51471F0">
      <w:start w:val="1"/>
      <w:numFmt w:val="decimal"/>
      <w:lvlText w:val="%1."/>
      <w:lvlJc w:val="left"/>
      <w:pPr>
        <w:ind w:left="1440" w:hanging="360"/>
      </w:pPr>
      <w:rPr>
        <w:color w:val="000000" w:themeColor="text1"/>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num w:numId="1">
    <w:abstractNumId w:val="24"/>
  </w:num>
  <w:num w:numId="2">
    <w:abstractNumId w:val="18"/>
  </w:num>
  <w:num w:numId="3">
    <w:abstractNumId w:val="12"/>
  </w:num>
  <w:num w:numId="4">
    <w:abstractNumId w:val="15"/>
  </w:num>
  <w:num w:numId="5">
    <w:abstractNumId w:val="19"/>
  </w:num>
  <w:num w:numId="6">
    <w:abstractNumId w:val="14"/>
  </w:num>
  <w:num w:numId="7">
    <w:abstractNumId w:val="6"/>
  </w:num>
  <w:num w:numId="8">
    <w:abstractNumId w:val="4"/>
  </w:num>
  <w:num w:numId="9">
    <w:abstractNumId w:val="21"/>
  </w:num>
  <w:num w:numId="10">
    <w:abstractNumId w:val="16"/>
  </w:num>
  <w:num w:numId="11">
    <w:abstractNumId w:val="0"/>
  </w:num>
  <w:num w:numId="12">
    <w:abstractNumId w:val="32"/>
  </w:num>
  <w:num w:numId="13">
    <w:abstractNumId w:val="29"/>
  </w:num>
  <w:num w:numId="14">
    <w:abstractNumId w:val="23"/>
  </w:num>
  <w:num w:numId="15">
    <w:abstractNumId w:val="26"/>
  </w:num>
  <w:num w:numId="16">
    <w:abstractNumId w:val="1"/>
  </w:num>
  <w:num w:numId="17">
    <w:abstractNumId w:val="30"/>
  </w:num>
  <w:num w:numId="18">
    <w:abstractNumId w:val="25"/>
  </w:num>
  <w:num w:numId="19">
    <w:abstractNumId w:val="2"/>
  </w:num>
  <w:num w:numId="20">
    <w:abstractNumId w:val="13"/>
  </w:num>
  <w:num w:numId="21">
    <w:abstractNumId w:val="3"/>
  </w:num>
  <w:num w:numId="22">
    <w:abstractNumId w:val="8"/>
  </w:num>
  <w:num w:numId="23">
    <w:abstractNumId w:val="11"/>
  </w:num>
  <w:num w:numId="24">
    <w:abstractNumId w:val="28"/>
  </w:num>
  <w:num w:numId="25">
    <w:abstractNumId w:val="7"/>
  </w:num>
  <w:num w:numId="26">
    <w:abstractNumId w:val="22"/>
  </w:num>
  <w:num w:numId="27">
    <w:abstractNumId w:val="10"/>
  </w:num>
  <w:num w:numId="28">
    <w:abstractNumId w:val="27"/>
  </w:num>
  <w:num w:numId="29">
    <w:abstractNumId w:val="5"/>
  </w:num>
  <w:num w:numId="30">
    <w:abstractNumId w:val="17"/>
  </w:num>
  <w:num w:numId="31">
    <w:abstractNumId w:val="20"/>
  </w:num>
  <w:num w:numId="32">
    <w:abstractNumId w:val="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1" w:cryptProviderType="rsaAES" w:cryptAlgorithmClass="hash" w:cryptAlgorithmType="typeAny" w:cryptAlgorithmSid="14" w:cryptSpinCount="100000" w:hash="gZdQYaC21umAh8O/C28/hiUA6q75hs7cLY2HHfY4bxBbFjpbt/jz+grKMmG9qErZOCsdewt/7cUS6HeDpdYmfA==" w:salt="R2w5PgyYxrtTbao2IHvxrw=="/>
  <w:defaultTabStop w:val="720"/>
  <w:hyphenationZone w:val="425"/>
  <w:drawingGridHorizontalSpacing w:val="100"/>
  <w:displayHorizontalDrawingGridEvery w:val="2"/>
  <w:characterSpacingControl w:val="doNotCompress"/>
  <w:hdrShapeDefaults>
    <o:shapedefaults v:ext="edit" spidmax="2050"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FE"/>
    <w:rsid w:val="00017E46"/>
    <w:rsid w:val="00024CD8"/>
    <w:rsid w:val="00034A3C"/>
    <w:rsid w:val="00034F98"/>
    <w:rsid w:val="0004566C"/>
    <w:rsid w:val="00061D37"/>
    <w:rsid w:val="00084380"/>
    <w:rsid w:val="00084E2C"/>
    <w:rsid w:val="00085969"/>
    <w:rsid w:val="000940F9"/>
    <w:rsid w:val="00095EC1"/>
    <w:rsid w:val="00097195"/>
    <w:rsid w:val="000A49DB"/>
    <w:rsid w:val="000E06E8"/>
    <w:rsid w:val="000E23C5"/>
    <w:rsid w:val="0010343F"/>
    <w:rsid w:val="0010613E"/>
    <w:rsid w:val="001118B1"/>
    <w:rsid w:val="001241A1"/>
    <w:rsid w:val="00125471"/>
    <w:rsid w:val="001304C4"/>
    <w:rsid w:val="00165F21"/>
    <w:rsid w:val="00170B79"/>
    <w:rsid w:val="001727CD"/>
    <w:rsid w:val="001750E5"/>
    <w:rsid w:val="00176E4C"/>
    <w:rsid w:val="001869E8"/>
    <w:rsid w:val="0019008E"/>
    <w:rsid w:val="00191A5F"/>
    <w:rsid w:val="00193941"/>
    <w:rsid w:val="001B0E0A"/>
    <w:rsid w:val="001B6707"/>
    <w:rsid w:val="001D5D4A"/>
    <w:rsid w:val="001E41EB"/>
    <w:rsid w:val="001E7419"/>
    <w:rsid w:val="001F2337"/>
    <w:rsid w:val="001F34D3"/>
    <w:rsid w:val="0020782D"/>
    <w:rsid w:val="00215C84"/>
    <w:rsid w:val="00216839"/>
    <w:rsid w:val="0022223E"/>
    <w:rsid w:val="0023021E"/>
    <w:rsid w:val="00230C60"/>
    <w:rsid w:val="002344FB"/>
    <w:rsid w:val="00257C42"/>
    <w:rsid w:val="002603C8"/>
    <w:rsid w:val="002634B6"/>
    <w:rsid w:val="00265CAB"/>
    <w:rsid w:val="0026678F"/>
    <w:rsid w:val="002774D6"/>
    <w:rsid w:val="002D5218"/>
    <w:rsid w:val="002E0F9D"/>
    <w:rsid w:val="002E6BB7"/>
    <w:rsid w:val="002F23B9"/>
    <w:rsid w:val="002F54F1"/>
    <w:rsid w:val="0030234C"/>
    <w:rsid w:val="003028C3"/>
    <w:rsid w:val="0031007C"/>
    <w:rsid w:val="00332CCF"/>
    <w:rsid w:val="00336B37"/>
    <w:rsid w:val="003436F3"/>
    <w:rsid w:val="00344985"/>
    <w:rsid w:val="00344FB1"/>
    <w:rsid w:val="003503DE"/>
    <w:rsid w:val="003510C8"/>
    <w:rsid w:val="0035513C"/>
    <w:rsid w:val="003638B7"/>
    <w:rsid w:val="003648E7"/>
    <w:rsid w:val="00377CFE"/>
    <w:rsid w:val="003A239D"/>
    <w:rsid w:val="003C0A8B"/>
    <w:rsid w:val="003C0FF5"/>
    <w:rsid w:val="003C22B4"/>
    <w:rsid w:val="003E4A8B"/>
    <w:rsid w:val="003E6710"/>
    <w:rsid w:val="003F1EA2"/>
    <w:rsid w:val="00411633"/>
    <w:rsid w:val="004406CF"/>
    <w:rsid w:val="004406DA"/>
    <w:rsid w:val="00446472"/>
    <w:rsid w:val="0045654D"/>
    <w:rsid w:val="00487254"/>
    <w:rsid w:val="00497515"/>
    <w:rsid w:val="004A4362"/>
    <w:rsid w:val="004A4BDC"/>
    <w:rsid w:val="004B502E"/>
    <w:rsid w:val="004C055D"/>
    <w:rsid w:val="004F02FF"/>
    <w:rsid w:val="00507E20"/>
    <w:rsid w:val="00534A3E"/>
    <w:rsid w:val="005448E3"/>
    <w:rsid w:val="00564EAF"/>
    <w:rsid w:val="005705C6"/>
    <w:rsid w:val="005754D9"/>
    <w:rsid w:val="00576FD6"/>
    <w:rsid w:val="00582978"/>
    <w:rsid w:val="00586D93"/>
    <w:rsid w:val="005A315A"/>
    <w:rsid w:val="005B6E9E"/>
    <w:rsid w:val="005C52BE"/>
    <w:rsid w:val="005D2562"/>
    <w:rsid w:val="005D608A"/>
    <w:rsid w:val="005E209F"/>
    <w:rsid w:val="005E22A5"/>
    <w:rsid w:val="005F1B4B"/>
    <w:rsid w:val="00600433"/>
    <w:rsid w:val="00600DA3"/>
    <w:rsid w:val="006043DC"/>
    <w:rsid w:val="0061396C"/>
    <w:rsid w:val="00651ADB"/>
    <w:rsid w:val="00654014"/>
    <w:rsid w:val="0066288D"/>
    <w:rsid w:val="006644C3"/>
    <w:rsid w:val="00664500"/>
    <w:rsid w:val="0068591D"/>
    <w:rsid w:val="0069143D"/>
    <w:rsid w:val="00693182"/>
    <w:rsid w:val="0069407D"/>
    <w:rsid w:val="006A3340"/>
    <w:rsid w:val="006C0713"/>
    <w:rsid w:val="006F49F0"/>
    <w:rsid w:val="006F7F92"/>
    <w:rsid w:val="007058EE"/>
    <w:rsid w:val="00722A2F"/>
    <w:rsid w:val="00723833"/>
    <w:rsid w:val="00726386"/>
    <w:rsid w:val="00726595"/>
    <w:rsid w:val="0073482E"/>
    <w:rsid w:val="00735D56"/>
    <w:rsid w:val="00744846"/>
    <w:rsid w:val="00747CA2"/>
    <w:rsid w:val="00752A1C"/>
    <w:rsid w:val="00753025"/>
    <w:rsid w:val="0077015A"/>
    <w:rsid w:val="007769DC"/>
    <w:rsid w:val="00780D32"/>
    <w:rsid w:val="007C35C4"/>
    <w:rsid w:val="007E17BC"/>
    <w:rsid w:val="007E3C67"/>
    <w:rsid w:val="00811DB5"/>
    <w:rsid w:val="00822DBF"/>
    <w:rsid w:val="00825C00"/>
    <w:rsid w:val="00830669"/>
    <w:rsid w:val="00830C8B"/>
    <w:rsid w:val="00833631"/>
    <w:rsid w:val="00835408"/>
    <w:rsid w:val="00835706"/>
    <w:rsid w:val="00847F99"/>
    <w:rsid w:val="008510E5"/>
    <w:rsid w:val="0085770A"/>
    <w:rsid w:val="00862148"/>
    <w:rsid w:val="0086409F"/>
    <w:rsid w:val="00874256"/>
    <w:rsid w:val="00875F88"/>
    <w:rsid w:val="008769AC"/>
    <w:rsid w:val="00881971"/>
    <w:rsid w:val="008872F8"/>
    <w:rsid w:val="00895D7B"/>
    <w:rsid w:val="0089685D"/>
    <w:rsid w:val="008A16DF"/>
    <w:rsid w:val="008B2318"/>
    <w:rsid w:val="008B66B9"/>
    <w:rsid w:val="008B7BDD"/>
    <w:rsid w:val="008C2892"/>
    <w:rsid w:val="008E4865"/>
    <w:rsid w:val="008E6BE0"/>
    <w:rsid w:val="008F10EF"/>
    <w:rsid w:val="00902311"/>
    <w:rsid w:val="009029A6"/>
    <w:rsid w:val="009068E5"/>
    <w:rsid w:val="009074B3"/>
    <w:rsid w:val="0091777F"/>
    <w:rsid w:val="0092634E"/>
    <w:rsid w:val="00930605"/>
    <w:rsid w:val="00933D22"/>
    <w:rsid w:val="00955C0C"/>
    <w:rsid w:val="00956B7E"/>
    <w:rsid w:val="00972986"/>
    <w:rsid w:val="0097475B"/>
    <w:rsid w:val="009854A2"/>
    <w:rsid w:val="009A4B3D"/>
    <w:rsid w:val="009A5B55"/>
    <w:rsid w:val="009A7F28"/>
    <w:rsid w:val="009B1957"/>
    <w:rsid w:val="009B3F66"/>
    <w:rsid w:val="009B6F5A"/>
    <w:rsid w:val="009B724C"/>
    <w:rsid w:val="009C0405"/>
    <w:rsid w:val="009D7FD8"/>
    <w:rsid w:val="00A062A2"/>
    <w:rsid w:val="00A33EBA"/>
    <w:rsid w:val="00A42217"/>
    <w:rsid w:val="00A455AD"/>
    <w:rsid w:val="00A459F4"/>
    <w:rsid w:val="00A56776"/>
    <w:rsid w:val="00A56A40"/>
    <w:rsid w:val="00A62B0D"/>
    <w:rsid w:val="00A777B7"/>
    <w:rsid w:val="00A83048"/>
    <w:rsid w:val="00A91D6C"/>
    <w:rsid w:val="00A92C46"/>
    <w:rsid w:val="00A945D7"/>
    <w:rsid w:val="00A96755"/>
    <w:rsid w:val="00AA4170"/>
    <w:rsid w:val="00AB6A18"/>
    <w:rsid w:val="00AC5A9E"/>
    <w:rsid w:val="00AF1178"/>
    <w:rsid w:val="00AF37FD"/>
    <w:rsid w:val="00AF641E"/>
    <w:rsid w:val="00B30C18"/>
    <w:rsid w:val="00B4085A"/>
    <w:rsid w:val="00B441A3"/>
    <w:rsid w:val="00B4455E"/>
    <w:rsid w:val="00B62265"/>
    <w:rsid w:val="00B86D4D"/>
    <w:rsid w:val="00B90190"/>
    <w:rsid w:val="00B9583F"/>
    <w:rsid w:val="00B977A7"/>
    <w:rsid w:val="00B97D51"/>
    <w:rsid w:val="00BA4BC4"/>
    <w:rsid w:val="00BA7253"/>
    <w:rsid w:val="00BB08B7"/>
    <w:rsid w:val="00BC088E"/>
    <w:rsid w:val="00BD28C9"/>
    <w:rsid w:val="00BD2BD3"/>
    <w:rsid w:val="00BE4A3F"/>
    <w:rsid w:val="00BF42DC"/>
    <w:rsid w:val="00C06DD1"/>
    <w:rsid w:val="00C14C50"/>
    <w:rsid w:val="00C14D31"/>
    <w:rsid w:val="00C207E2"/>
    <w:rsid w:val="00C40F29"/>
    <w:rsid w:val="00C55D16"/>
    <w:rsid w:val="00C620AE"/>
    <w:rsid w:val="00C73536"/>
    <w:rsid w:val="00C8063B"/>
    <w:rsid w:val="00C918C4"/>
    <w:rsid w:val="00C948F5"/>
    <w:rsid w:val="00CA1646"/>
    <w:rsid w:val="00CA6CBF"/>
    <w:rsid w:val="00CD3DBA"/>
    <w:rsid w:val="00CD4CA0"/>
    <w:rsid w:val="00CE1F2B"/>
    <w:rsid w:val="00CE5F7B"/>
    <w:rsid w:val="00CF4DF3"/>
    <w:rsid w:val="00D11215"/>
    <w:rsid w:val="00D142C4"/>
    <w:rsid w:val="00D171AC"/>
    <w:rsid w:val="00D22D2E"/>
    <w:rsid w:val="00D25AA5"/>
    <w:rsid w:val="00D34C7A"/>
    <w:rsid w:val="00D353C0"/>
    <w:rsid w:val="00D35A64"/>
    <w:rsid w:val="00D561B8"/>
    <w:rsid w:val="00D60787"/>
    <w:rsid w:val="00D60D02"/>
    <w:rsid w:val="00D61559"/>
    <w:rsid w:val="00D64AE6"/>
    <w:rsid w:val="00D73518"/>
    <w:rsid w:val="00D81F20"/>
    <w:rsid w:val="00D82E13"/>
    <w:rsid w:val="00D87B4A"/>
    <w:rsid w:val="00D91164"/>
    <w:rsid w:val="00D94825"/>
    <w:rsid w:val="00D970B7"/>
    <w:rsid w:val="00DA2C80"/>
    <w:rsid w:val="00DA61C8"/>
    <w:rsid w:val="00DB1D49"/>
    <w:rsid w:val="00DB66DD"/>
    <w:rsid w:val="00DC316E"/>
    <w:rsid w:val="00DD1719"/>
    <w:rsid w:val="00DD709E"/>
    <w:rsid w:val="00DE1986"/>
    <w:rsid w:val="00DE664B"/>
    <w:rsid w:val="00E0339A"/>
    <w:rsid w:val="00E04403"/>
    <w:rsid w:val="00E12347"/>
    <w:rsid w:val="00E1741E"/>
    <w:rsid w:val="00E27316"/>
    <w:rsid w:val="00E41A9F"/>
    <w:rsid w:val="00E7264F"/>
    <w:rsid w:val="00E72DBD"/>
    <w:rsid w:val="00E779A8"/>
    <w:rsid w:val="00E77E79"/>
    <w:rsid w:val="00E802FA"/>
    <w:rsid w:val="00E81499"/>
    <w:rsid w:val="00E91F70"/>
    <w:rsid w:val="00EA5966"/>
    <w:rsid w:val="00EB19F1"/>
    <w:rsid w:val="00EB1E63"/>
    <w:rsid w:val="00EC0963"/>
    <w:rsid w:val="00ED2D1C"/>
    <w:rsid w:val="00ED4B1A"/>
    <w:rsid w:val="00ED5B3B"/>
    <w:rsid w:val="00EE1941"/>
    <w:rsid w:val="00EE5448"/>
    <w:rsid w:val="00F1423A"/>
    <w:rsid w:val="00F16E92"/>
    <w:rsid w:val="00F267FE"/>
    <w:rsid w:val="00F31752"/>
    <w:rsid w:val="00F419FD"/>
    <w:rsid w:val="00F6117A"/>
    <w:rsid w:val="00F90310"/>
    <w:rsid w:val="00FA131B"/>
    <w:rsid w:val="00FA1C41"/>
    <w:rsid w:val="00FA33FE"/>
    <w:rsid w:val="00FB0F10"/>
    <w:rsid w:val="00FC21E5"/>
    <w:rsid w:val="00FC41DB"/>
    <w:rsid w:val="00FC59AC"/>
    <w:rsid w:val="00FD751B"/>
    <w:rsid w:val="00FD7C06"/>
    <w:rsid w:val="00FE2A9B"/>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fillcolor="none [3212]" strokecolor="none [3213]">
      <v:fill color="none [3212]"/>
      <v:stroke color="none [3213]" weight=".25pt"/>
    </o:shapedefaults>
    <o:shapelayout v:ext="edit">
      <o:idmap v:ext="edit" data="2"/>
    </o:shapelayout>
  </w:shapeDefaults>
  <w:decimalSymbol w:val=","/>
  <w:listSeparator w:val=";"/>
  <w14:docId w14:val="0B6C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6">
    <w:lsdException w:name="heading 2" w:unhideWhenUsed="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D6C"/>
    <w:pPr>
      <w:spacing w:line="245" w:lineRule="auto"/>
    </w:pPr>
    <w:rPr>
      <w:sz w:val="20"/>
    </w:rPr>
  </w:style>
  <w:style w:type="paragraph" w:styleId="Titre1">
    <w:name w:val="heading 1"/>
    <w:basedOn w:val="Normal"/>
    <w:next w:val="Normal"/>
    <w:link w:val="Titre1Car"/>
    <w:uiPriority w:val="9"/>
    <w:qFormat/>
    <w:rsid w:val="00A91D6C"/>
    <w:pPr>
      <w:pBdr>
        <w:top w:val="single" w:sz="4" w:space="1" w:color="80B350" w:themeColor="accent3"/>
      </w:pBdr>
      <w:spacing w:before="200" w:after="40" w:line="240" w:lineRule="auto"/>
      <w:ind w:right="3240"/>
      <w:outlineLvl w:val="0"/>
    </w:pPr>
    <w:rPr>
      <w:rFonts w:asciiTheme="majorHAnsi" w:hAnsiTheme="majorHAnsi"/>
      <w:caps/>
      <w:color w:val="19AED7" w:themeColor="accent2"/>
      <w:sz w:val="26"/>
      <w:szCs w:val="56"/>
    </w:rPr>
  </w:style>
  <w:style w:type="paragraph" w:styleId="Titre2">
    <w:name w:val="heading 2"/>
    <w:basedOn w:val="Titre1"/>
    <w:next w:val="Normal"/>
    <w:link w:val="Titre2Car"/>
    <w:uiPriority w:val="9"/>
    <w:unhideWhenUsed/>
    <w:rsid w:val="00AF5119"/>
    <w:pPr>
      <w:outlineLvl w:val="1"/>
    </w:pPr>
    <w:rPr>
      <w:sz w:val="44"/>
    </w:rPr>
  </w:style>
  <w:style w:type="paragraph" w:styleId="Titre3">
    <w:name w:val="heading 3"/>
    <w:basedOn w:val="Normal"/>
    <w:next w:val="Normal"/>
    <w:link w:val="Titre3Car"/>
    <w:uiPriority w:val="9"/>
    <w:unhideWhenUsed/>
    <w:rsid w:val="00AF5119"/>
    <w:pPr>
      <w:spacing w:before="1000" w:after="0"/>
      <w:jc w:val="center"/>
      <w:outlineLvl w:val="2"/>
    </w:pPr>
    <w:rPr>
      <w:rFonts w:asciiTheme="majorHAnsi" w:hAnsiTheme="majorHAnsi"/>
      <w:caps/>
      <w:color w:val="FFFFFF" w:themeColor="background1"/>
      <w:sz w:val="44"/>
      <w:szCs w:val="36"/>
    </w:rPr>
  </w:style>
  <w:style w:type="paragraph" w:styleId="Titre4">
    <w:name w:val="heading 4"/>
    <w:basedOn w:val="Normal"/>
    <w:next w:val="Normal"/>
    <w:link w:val="Titre4Car"/>
    <w:uiPriority w:val="9"/>
    <w:unhideWhenUsed/>
    <w:rsid w:val="00381773"/>
    <w:pPr>
      <w:jc w:val="right"/>
      <w:outlineLvl w:val="3"/>
    </w:pPr>
    <w:rPr>
      <w:rFonts w:asciiTheme="majorHAnsi" w:hAnsiTheme="majorHAnsi"/>
      <w:color w:val="8E0344" w:themeColor="accent1"/>
      <w:sz w:val="24"/>
    </w:rPr>
  </w:style>
  <w:style w:type="paragraph" w:styleId="Titre5">
    <w:name w:val="heading 5"/>
    <w:basedOn w:val="Normal"/>
    <w:next w:val="Normal"/>
    <w:link w:val="Titre5Car"/>
    <w:uiPriority w:val="9"/>
    <w:unhideWhenUsed/>
    <w:rsid w:val="00E400EE"/>
    <w:pPr>
      <w:keepNext/>
      <w:keepLines/>
      <w:spacing w:before="40" w:after="0"/>
      <w:outlineLvl w:val="4"/>
    </w:pPr>
    <w:rPr>
      <w:rFonts w:asciiTheme="majorHAnsi" w:eastAsiaTheme="majorEastAsia" w:hAnsiTheme="majorHAnsi" w:cstheme="majorBidi"/>
      <w:b/>
      <w:color w:val="256AA4" w:themeColor="text2"/>
      <w:sz w:val="36"/>
    </w:rPr>
  </w:style>
  <w:style w:type="paragraph" w:styleId="Titre6">
    <w:name w:val="heading 6"/>
    <w:basedOn w:val="Normal"/>
    <w:next w:val="Normal"/>
    <w:link w:val="Titre6Car"/>
    <w:unhideWhenUsed/>
    <w:rsid w:val="004D4571"/>
    <w:pPr>
      <w:keepNext/>
      <w:spacing w:after="0" w:line="240" w:lineRule="auto"/>
      <w:outlineLvl w:val="5"/>
    </w:pPr>
    <w:rPr>
      <w:rFonts w:ascii="Times New Roman" w:eastAsia="Times New Roman" w:hAnsi="Times New Roman" w:cs="Times New Roman"/>
      <w:color w:val="1B4F7A" w:themeColor="text2" w:themeShade="BF"/>
      <w:sz w:val="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34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34B6"/>
    <w:rPr>
      <w:rFonts w:ascii="Tahoma" w:hAnsi="Tahoma" w:cs="Tahoma"/>
      <w:sz w:val="16"/>
      <w:szCs w:val="16"/>
    </w:rPr>
  </w:style>
  <w:style w:type="table" w:styleId="Grilledutableau">
    <w:name w:val="Table Grid"/>
    <w:basedOn w:val="Tableau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166BC2"/>
    <w:rPr>
      <w:color w:val="808080"/>
    </w:rPr>
  </w:style>
  <w:style w:type="character" w:customStyle="1" w:styleId="Titre2Car">
    <w:name w:val="Titre 2 Car"/>
    <w:basedOn w:val="Policepardfaut"/>
    <w:link w:val="Titre2"/>
    <w:uiPriority w:val="9"/>
    <w:rsid w:val="00AF5119"/>
    <w:rPr>
      <w:rFonts w:asciiTheme="majorHAnsi" w:hAnsiTheme="majorHAnsi"/>
      <w:caps/>
      <w:color w:val="19AED7" w:themeColor="accent2"/>
      <w:sz w:val="44"/>
      <w:szCs w:val="56"/>
    </w:rPr>
  </w:style>
  <w:style w:type="character" w:customStyle="1" w:styleId="Titre3Car">
    <w:name w:val="Titre 3 Car"/>
    <w:basedOn w:val="Policepardfaut"/>
    <w:link w:val="Titre3"/>
    <w:uiPriority w:val="9"/>
    <w:rsid w:val="00AF5119"/>
    <w:rPr>
      <w:rFonts w:asciiTheme="majorHAnsi" w:hAnsiTheme="majorHAnsi"/>
      <w:caps/>
      <w:color w:val="FFFFFF" w:themeColor="background1"/>
      <w:sz w:val="44"/>
      <w:szCs w:val="36"/>
    </w:rPr>
  </w:style>
  <w:style w:type="character" w:customStyle="1" w:styleId="Titre4Car">
    <w:name w:val="Titre 4 Car"/>
    <w:basedOn w:val="Policepardfaut"/>
    <w:link w:val="Titre4"/>
    <w:uiPriority w:val="9"/>
    <w:rsid w:val="00381773"/>
    <w:rPr>
      <w:rFonts w:asciiTheme="majorHAnsi" w:hAnsiTheme="majorHAnsi"/>
      <w:color w:val="8E0344" w:themeColor="accent1"/>
      <w:sz w:val="24"/>
    </w:rPr>
  </w:style>
  <w:style w:type="character" w:customStyle="1" w:styleId="Titre6Car">
    <w:name w:val="Titre 6 Car"/>
    <w:basedOn w:val="Policepardfaut"/>
    <w:link w:val="Titre6"/>
    <w:rsid w:val="004D4571"/>
    <w:rPr>
      <w:rFonts w:ascii="Times New Roman" w:eastAsia="Times New Roman" w:hAnsi="Times New Roman" w:cs="Times New Roman"/>
      <w:color w:val="1B4F7A" w:themeColor="text2" w:themeShade="BF"/>
      <w:sz w:val="60"/>
    </w:rPr>
  </w:style>
  <w:style w:type="paragraph" w:styleId="Paragraphedeliste">
    <w:name w:val="List Paragraph"/>
    <w:basedOn w:val="Normal"/>
    <w:uiPriority w:val="34"/>
    <w:qFormat/>
    <w:rsid w:val="000D0FB4"/>
    <w:pPr>
      <w:numPr>
        <w:numId w:val="1"/>
      </w:numPr>
      <w:spacing w:after="400" w:line="240" w:lineRule="auto"/>
      <w:jc w:val="center"/>
    </w:pPr>
    <w:rPr>
      <w:color w:val="8E0344" w:themeColor="accent1"/>
      <w:sz w:val="32"/>
      <w:lang w:bidi="hi-IN"/>
    </w:rPr>
  </w:style>
  <w:style w:type="paragraph" w:styleId="En-tte">
    <w:name w:val="header"/>
    <w:basedOn w:val="Normal"/>
    <w:link w:val="En-tteCar"/>
    <w:uiPriority w:val="99"/>
    <w:unhideWhenUsed/>
    <w:rsid w:val="00E71C68"/>
    <w:pPr>
      <w:tabs>
        <w:tab w:val="center" w:pos="4680"/>
        <w:tab w:val="right" w:pos="9360"/>
      </w:tabs>
      <w:spacing w:after="0" w:line="240" w:lineRule="auto"/>
    </w:pPr>
  </w:style>
  <w:style w:type="character" w:customStyle="1" w:styleId="En-tteCar">
    <w:name w:val="En-tête Car"/>
    <w:basedOn w:val="Policepardfaut"/>
    <w:link w:val="En-tte"/>
    <w:uiPriority w:val="99"/>
    <w:rsid w:val="00E71C68"/>
  </w:style>
  <w:style w:type="paragraph" w:styleId="Pieddepage">
    <w:name w:val="footer"/>
    <w:basedOn w:val="Normal"/>
    <w:link w:val="PieddepageCar"/>
    <w:uiPriority w:val="99"/>
    <w:unhideWhenUsed/>
    <w:rsid w:val="00E71C6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71C68"/>
  </w:style>
  <w:style w:type="character" w:customStyle="1" w:styleId="Titre1Car">
    <w:name w:val="Titre 1 Car"/>
    <w:basedOn w:val="Policepardfaut"/>
    <w:link w:val="Titre1"/>
    <w:uiPriority w:val="9"/>
    <w:rsid w:val="00A91D6C"/>
    <w:rPr>
      <w:rFonts w:asciiTheme="majorHAnsi" w:hAnsiTheme="majorHAnsi"/>
      <w:caps/>
      <w:color w:val="19AED7" w:themeColor="accent2"/>
      <w:sz w:val="26"/>
      <w:szCs w:val="56"/>
    </w:rPr>
  </w:style>
  <w:style w:type="paragraph" w:styleId="Titre">
    <w:name w:val="Title"/>
    <w:basedOn w:val="Titre3"/>
    <w:next w:val="Normal"/>
    <w:link w:val="TitreCar"/>
    <w:uiPriority w:val="10"/>
    <w:qFormat/>
    <w:rsid w:val="00034A3C"/>
    <w:pPr>
      <w:spacing w:before="60" w:after="280" w:line="240" w:lineRule="auto"/>
      <w:jc w:val="left"/>
    </w:pPr>
    <w:rPr>
      <w:noProof/>
      <w:sz w:val="42"/>
    </w:rPr>
  </w:style>
  <w:style w:type="character" w:customStyle="1" w:styleId="TitreCar">
    <w:name w:val="Titre Car"/>
    <w:basedOn w:val="Policepardfaut"/>
    <w:link w:val="Titre"/>
    <w:uiPriority w:val="10"/>
    <w:rsid w:val="00034A3C"/>
    <w:rPr>
      <w:rFonts w:asciiTheme="majorHAnsi" w:hAnsiTheme="majorHAnsi"/>
      <w:caps/>
      <w:noProof/>
      <w:color w:val="FFFFFF" w:themeColor="background1"/>
      <w:sz w:val="42"/>
      <w:szCs w:val="36"/>
    </w:rPr>
  </w:style>
  <w:style w:type="paragraph" w:styleId="Date">
    <w:name w:val="Date"/>
    <w:basedOn w:val="Normal"/>
    <w:next w:val="Normal"/>
    <w:link w:val="DateCar"/>
    <w:uiPriority w:val="99"/>
    <w:unhideWhenUsed/>
    <w:rsid w:val="00082E2C"/>
    <w:pPr>
      <w:jc w:val="center"/>
    </w:pPr>
    <w:rPr>
      <w:rFonts w:asciiTheme="majorHAnsi" w:hAnsiTheme="majorHAnsi"/>
      <w:color w:val="FFFFFF" w:themeColor="background1"/>
      <w:sz w:val="32"/>
      <w:szCs w:val="32"/>
    </w:rPr>
  </w:style>
  <w:style w:type="character" w:customStyle="1" w:styleId="DateCar">
    <w:name w:val="Date Car"/>
    <w:basedOn w:val="Policepardfaut"/>
    <w:link w:val="Date"/>
    <w:uiPriority w:val="99"/>
    <w:rsid w:val="00082E2C"/>
    <w:rPr>
      <w:rFonts w:asciiTheme="majorHAnsi" w:hAnsiTheme="majorHAnsi"/>
      <w:color w:val="FFFFFF" w:themeColor="background1"/>
      <w:sz w:val="32"/>
      <w:szCs w:val="32"/>
    </w:rPr>
  </w:style>
  <w:style w:type="character" w:customStyle="1" w:styleId="Titre5Car">
    <w:name w:val="Titre 5 Car"/>
    <w:basedOn w:val="Policepardfaut"/>
    <w:link w:val="Titre5"/>
    <w:uiPriority w:val="9"/>
    <w:rsid w:val="00E400EE"/>
    <w:rPr>
      <w:rFonts w:asciiTheme="majorHAnsi" w:eastAsiaTheme="majorEastAsia" w:hAnsiTheme="majorHAnsi" w:cstheme="majorBidi"/>
      <w:b/>
      <w:color w:val="256AA4" w:themeColor="text2"/>
      <w:sz w:val="36"/>
    </w:rPr>
  </w:style>
  <w:style w:type="paragraph" w:customStyle="1" w:styleId="retraitcasecocher">
    <w:name w:val="retrait case à cocher"/>
    <w:basedOn w:val="Normal"/>
    <w:qFormat/>
    <w:rsid w:val="00A91D6C"/>
    <w:pPr>
      <w:spacing w:before="20" w:after="20"/>
      <w:ind w:left="357" w:hanging="357"/>
    </w:pPr>
  </w:style>
  <w:style w:type="paragraph" w:customStyle="1" w:styleId="puce">
    <w:name w:val="puce"/>
    <w:basedOn w:val="Normal"/>
    <w:rsid w:val="00A91D6C"/>
    <w:pPr>
      <w:numPr>
        <w:numId w:val="5"/>
      </w:numPr>
      <w:spacing w:before="20" w:after="20"/>
      <w:ind w:left="538" w:hanging="181"/>
    </w:pPr>
  </w:style>
  <w:style w:type="character" w:styleId="Lienhypertexte">
    <w:name w:val="Hyperlink"/>
    <w:basedOn w:val="Policepardfaut"/>
    <w:rsid w:val="0085770A"/>
    <w:rPr>
      <w:color w:val="0000FF" w:themeColor="hyperlink"/>
      <w:u w:val="single"/>
    </w:rPr>
  </w:style>
  <w:style w:type="table" w:customStyle="1" w:styleId="Grilledutableau1">
    <w:name w:val="Grille du tableau1"/>
    <w:basedOn w:val="TableauNormal"/>
    <w:next w:val="Grilledutableau"/>
    <w:uiPriority w:val="59"/>
    <w:rsid w:val="003C0FF5"/>
    <w:pPr>
      <w:spacing w:after="0" w:line="240" w:lineRule="auto"/>
      <w:ind w:left="-272" w:right="147"/>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20782D"/>
    <w:rPr>
      <w:i/>
      <w:iCs/>
    </w:rPr>
  </w:style>
  <w:style w:type="character" w:styleId="Mentionnonrsolue">
    <w:name w:val="Unresolved Mention"/>
    <w:basedOn w:val="Policepardfaut"/>
    <w:uiPriority w:val="99"/>
    <w:semiHidden/>
    <w:unhideWhenUsed/>
    <w:rsid w:val="00084E2C"/>
    <w:rPr>
      <w:color w:val="605E5C"/>
      <w:shd w:val="clear" w:color="auto" w:fill="E1DFDD"/>
    </w:rPr>
  </w:style>
  <w:style w:type="paragraph" w:styleId="Corpsdetexte2">
    <w:name w:val="Body Text 2"/>
    <w:basedOn w:val="Normal"/>
    <w:link w:val="Corpsdetexte2Car"/>
    <w:rsid w:val="003638B7"/>
    <w:pPr>
      <w:spacing w:after="0" w:line="240" w:lineRule="auto"/>
      <w:jc w:val="both"/>
    </w:pPr>
    <w:rPr>
      <w:rFonts w:ascii="Symphony" w:eastAsia="Times New Roman" w:hAnsi="Symphony" w:cs="Times New Roman"/>
      <w:sz w:val="24"/>
      <w:szCs w:val="24"/>
      <w:lang w:eastAsia="fr-FR"/>
    </w:rPr>
  </w:style>
  <w:style w:type="character" w:customStyle="1" w:styleId="Corpsdetexte2Car">
    <w:name w:val="Corps de texte 2 Car"/>
    <w:basedOn w:val="Policepardfaut"/>
    <w:link w:val="Corpsdetexte2"/>
    <w:rsid w:val="003638B7"/>
    <w:rPr>
      <w:rFonts w:ascii="Symphony" w:eastAsia="Times New Roman" w:hAnsi="Symphony"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6247">
      <w:bodyDiv w:val="1"/>
      <w:marLeft w:val="0"/>
      <w:marRight w:val="0"/>
      <w:marTop w:val="0"/>
      <w:marBottom w:val="0"/>
      <w:divBdr>
        <w:top w:val="none" w:sz="0" w:space="0" w:color="auto"/>
        <w:left w:val="none" w:sz="0" w:space="0" w:color="auto"/>
        <w:bottom w:val="none" w:sz="0" w:space="0" w:color="auto"/>
        <w:right w:val="none" w:sz="0" w:space="0" w:color="auto"/>
      </w:divBdr>
    </w:div>
    <w:div w:id="628244225">
      <w:bodyDiv w:val="1"/>
      <w:marLeft w:val="0"/>
      <w:marRight w:val="0"/>
      <w:marTop w:val="0"/>
      <w:marBottom w:val="0"/>
      <w:divBdr>
        <w:top w:val="none" w:sz="0" w:space="0" w:color="auto"/>
        <w:left w:val="none" w:sz="0" w:space="0" w:color="auto"/>
        <w:bottom w:val="none" w:sz="0" w:space="0" w:color="auto"/>
        <w:right w:val="none" w:sz="0" w:space="0" w:color="auto"/>
      </w:divBdr>
      <w:divsChild>
        <w:div w:id="2090153362">
          <w:marLeft w:val="0"/>
          <w:marRight w:val="0"/>
          <w:marTop w:val="0"/>
          <w:marBottom w:val="0"/>
          <w:divBdr>
            <w:top w:val="none" w:sz="0" w:space="0" w:color="auto"/>
            <w:left w:val="none" w:sz="0" w:space="0" w:color="auto"/>
            <w:bottom w:val="none" w:sz="0" w:space="0" w:color="auto"/>
            <w:right w:val="none" w:sz="0" w:space="0" w:color="auto"/>
          </w:divBdr>
        </w:div>
      </w:divsChild>
    </w:div>
    <w:div w:id="690422392">
      <w:bodyDiv w:val="1"/>
      <w:marLeft w:val="0"/>
      <w:marRight w:val="0"/>
      <w:marTop w:val="0"/>
      <w:marBottom w:val="0"/>
      <w:divBdr>
        <w:top w:val="none" w:sz="0" w:space="0" w:color="auto"/>
        <w:left w:val="none" w:sz="0" w:space="0" w:color="auto"/>
        <w:bottom w:val="none" w:sz="0" w:space="0" w:color="auto"/>
        <w:right w:val="none" w:sz="0" w:space="0" w:color="auto"/>
      </w:divBdr>
      <w:divsChild>
        <w:div w:id="728117156">
          <w:marLeft w:val="0"/>
          <w:marRight w:val="0"/>
          <w:marTop w:val="0"/>
          <w:marBottom w:val="0"/>
          <w:divBdr>
            <w:top w:val="none" w:sz="0" w:space="0" w:color="auto"/>
            <w:left w:val="none" w:sz="0" w:space="0" w:color="auto"/>
            <w:bottom w:val="none" w:sz="0" w:space="0" w:color="auto"/>
            <w:right w:val="none" w:sz="0" w:space="0" w:color="auto"/>
          </w:divBdr>
        </w:div>
      </w:divsChild>
    </w:div>
    <w:div w:id="742216125">
      <w:bodyDiv w:val="1"/>
      <w:marLeft w:val="0"/>
      <w:marRight w:val="0"/>
      <w:marTop w:val="0"/>
      <w:marBottom w:val="0"/>
      <w:divBdr>
        <w:top w:val="none" w:sz="0" w:space="0" w:color="auto"/>
        <w:left w:val="none" w:sz="0" w:space="0" w:color="auto"/>
        <w:bottom w:val="none" w:sz="0" w:space="0" w:color="auto"/>
        <w:right w:val="none" w:sz="0" w:space="0" w:color="auto"/>
      </w:divBdr>
      <w:divsChild>
        <w:div w:id="1953586567">
          <w:marLeft w:val="0"/>
          <w:marRight w:val="0"/>
          <w:marTop w:val="0"/>
          <w:marBottom w:val="0"/>
          <w:divBdr>
            <w:top w:val="none" w:sz="0" w:space="0" w:color="auto"/>
            <w:left w:val="none" w:sz="0" w:space="0" w:color="auto"/>
            <w:bottom w:val="none" w:sz="0" w:space="0" w:color="auto"/>
            <w:right w:val="none" w:sz="0" w:space="0" w:color="auto"/>
          </w:divBdr>
        </w:div>
      </w:divsChild>
    </w:div>
    <w:div w:id="804159252">
      <w:bodyDiv w:val="1"/>
      <w:marLeft w:val="0"/>
      <w:marRight w:val="0"/>
      <w:marTop w:val="0"/>
      <w:marBottom w:val="0"/>
      <w:divBdr>
        <w:top w:val="none" w:sz="0" w:space="0" w:color="auto"/>
        <w:left w:val="none" w:sz="0" w:space="0" w:color="auto"/>
        <w:bottom w:val="none" w:sz="0" w:space="0" w:color="auto"/>
        <w:right w:val="none" w:sz="0" w:space="0" w:color="auto"/>
      </w:divBdr>
      <w:divsChild>
        <w:div w:id="70007209">
          <w:marLeft w:val="0"/>
          <w:marRight w:val="0"/>
          <w:marTop w:val="260"/>
          <w:marBottom w:val="240"/>
          <w:divBdr>
            <w:top w:val="none" w:sz="0" w:space="0" w:color="auto"/>
            <w:left w:val="none" w:sz="0" w:space="0" w:color="auto"/>
            <w:bottom w:val="none" w:sz="0" w:space="0" w:color="auto"/>
            <w:right w:val="none" w:sz="0" w:space="0" w:color="auto"/>
          </w:divBdr>
        </w:div>
        <w:div w:id="349912278">
          <w:marLeft w:val="0"/>
          <w:marRight w:val="0"/>
          <w:marTop w:val="260"/>
          <w:marBottom w:val="240"/>
          <w:divBdr>
            <w:top w:val="none" w:sz="0" w:space="0" w:color="auto"/>
            <w:left w:val="none" w:sz="0" w:space="0" w:color="auto"/>
            <w:bottom w:val="none" w:sz="0" w:space="0" w:color="auto"/>
            <w:right w:val="none" w:sz="0" w:space="0" w:color="auto"/>
          </w:divBdr>
        </w:div>
        <w:div w:id="1733652128">
          <w:marLeft w:val="0"/>
          <w:marRight w:val="0"/>
          <w:marTop w:val="219"/>
          <w:marBottom w:val="240"/>
          <w:divBdr>
            <w:top w:val="none" w:sz="0" w:space="0" w:color="auto"/>
            <w:left w:val="none" w:sz="0" w:space="0" w:color="auto"/>
            <w:bottom w:val="none" w:sz="0" w:space="0" w:color="auto"/>
            <w:right w:val="none" w:sz="0" w:space="0" w:color="auto"/>
          </w:divBdr>
          <w:divsChild>
            <w:div w:id="1251082806">
              <w:marLeft w:val="0"/>
              <w:marRight w:val="0"/>
              <w:marTop w:val="219"/>
              <w:marBottom w:val="0"/>
              <w:divBdr>
                <w:top w:val="none" w:sz="0" w:space="0" w:color="auto"/>
                <w:left w:val="none" w:sz="0" w:space="0" w:color="auto"/>
                <w:bottom w:val="none" w:sz="0" w:space="0" w:color="auto"/>
                <w:right w:val="none" w:sz="0" w:space="0" w:color="auto"/>
              </w:divBdr>
            </w:div>
            <w:div w:id="1529030404">
              <w:marLeft w:val="0"/>
              <w:marRight w:val="0"/>
              <w:marTop w:val="219"/>
              <w:marBottom w:val="0"/>
              <w:divBdr>
                <w:top w:val="none" w:sz="0" w:space="0" w:color="auto"/>
                <w:left w:val="none" w:sz="0" w:space="0" w:color="auto"/>
                <w:bottom w:val="none" w:sz="0" w:space="0" w:color="auto"/>
                <w:right w:val="none" w:sz="0" w:space="0" w:color="auto"/>
              </w:divBdr>
            </w:div>
            <w:div w:id="1980525567">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 w:id="872231692">
      <w:bodyDiv w:val="1"/>
      <w:marLeft w:val="0"/>
      <w:marRight w:val="0"/>
      <w:marTop w:val="0"/>
      <w:marBottom w:val="0"/>
      <w:divBdr>
        <w:top w:val="none" w:sz="0" w:space="0" w:color="auto"/>
        <w:left w:val="none" w:sz="0" w:space="0" w:color="auto"/>
        <w:bottom w:val="none" w:sz="0" w:space="0" w:color="auto"/>
        <w:right w:val="none" w:sz="0" w:space="0" w:color="auto"/>
      </w:divBdr>
      <w:divsChild>
        <w:div w:id="1462576702">
          <w:marLeft w:val="0"/>
          <w:marRight w:val="0"/>
          <w:marTop w:val="0"/>
          <w:marBottom w:val="0"/>
          <w:divBdr>
            <w:top w:val="none" w:sz="0" w:space="0" w:color="auto"/>
            <w:left w:val="none" w:sz="0" w:space="0" w:color="auto"/>
            <w:bottom w:val="none" w:sz="0" w:space="0" w:color="auto"/>
            <w:right w:val="none" w:sz="0" w:space="0" w:color="auto"/>
          </w:divBdr>
        </w:div>
      </w:divsChild>
    </w:div>
    <w:div w:id="873269577">
      <w:bodyDiv w:val="1"/>
      <w:marLeft w:val="0"/>
      <w:marRight w:val="0"/>
      <w:marTop w:val="0"/>
      <w:marBottom w:val="0"/>
      <w:divBdr>
        <w:top w:val="none" w:sz="0" w:space="0" w:color="auto"/>
        <w:left w:val="none" w:sz="0" w:space="0" w:color="auto"/>
        <w:bottom w:val="none" w:sz="0" w:space="0" w:color="auto"/>
        <w:right w:val="none" w:sz="0" w:space="0" w:color="auto"/>
      </w:divBdr>
    </w:div>
    <w:div w:id="1091438241">
      <w:bodyDiv w:val="1"/>
      <w:marLeft w:val="0"/>
      <w:marRight w:val="0"/>
      <w:marTop w:val="0"/>
      <w:marBottom w:val="0"/>
      <w:divBdr>
        <w:top w:val="none" w:sz="0" w:space="0" w:color="auto"/>
        <w:left w:val="none" w:sz="0" w:space="0" w:color="auto"/>
        <w:bottom w:val="none" w:sz="0" w:space="0" w:color="auto"/>
        <w:right w:val="none" w:sz="0" w:space="0" w:color="auto"/>
      </w:divBdr>
    </w:div>
    <w:div w:id="1184397569">
      <w:bodyDiv w:val="1"/>
      <w:marLeft w:val="0"/>
      <w:marRight w:val="0"/>
      <w:marTop w:val="0"/>
      <w:marBottom w:val="0"/>
      <w:divBdr>
        <w:top w:val="none" w:sz="0" w:space="0" w:color="auto"/>
        <w:left w:val="none" w:sz="0" w:space="0" w:color="auto"/>
        <w:bottom w:val="none" w:sz="0" w:space="0" w:color="auto"/>
        <w:right w:val="none" w:sz="0" w:space="0" w:color="auto"/>
      </w:divBdr>
      <w:divsChild>
        <w:div w:id="392972512">
          <w:marLeft w:val="1607"/>
          <w:marRight w:val="0"/>
          <w:marTop w:val="0"/>
          <w:marBottom w:val="402"/>
          <w:divBdr>
            <w:top w:val="none" w:sz="0" w:space="0" w:color="auto"/>
            <w:left w:val="none" w:sz="0" w:space="0" w:color="auto"/>
            <w:bottom w:val="none" w:sz="0" w:space="0" w:color="auto"/>
            <w:right w:val="none" w:sz="0" w:space="0" w:color="auto"/>
          </w:divBdr>
        </w:div>
        <w:div w:id="1967158906">
          <w:marLeft w:val="0"/>
          <w:marRight w:val="0"/>
          <w:marTop w:val="0"/>
          <w:marBottom w:val="402"/>
          <w:divBdr>
            <w:top w:val="none" w:sz="0" w:space="0" w:color="auto"/>
            <w:left w:val="none" w:sz="0" w:space="0" w:color="auto"/>
            <w:bottom w:val="none" w:sz="0" w:space="0" w:color="auto"/>
            <w:right w:val="none" w:sz="0" w:space="0" w:color="auto"/>
          </w:divBdr>
          <w:divsChild>
            <w:div w:id="1841121118">
              <w:marLeft w:val="0"/>
              <w:marRight w:val="0"/>
              <w:marTop w:val="0"/>
              <w:marBottom w:val="0"/>
              <w:divBdr>
                <w:top w:val="none" w:sz="0" w:space="0" w:color="auto"/>
                <w:left w:val="none" w:sz="0" w:space="0" w:color="auto"/>
                <w:bottom w:val="none" w:sz="0" w:space="0" w:color="auto"/>
                <w:right w:val="none" w:sz="0" w:space="0" w:color="auto"/>
              </w:divBdr>
              <w:divsChild>
                <w:div w:id="1665233924">
                  <w:marLeft w:val="10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6428">
      <w:bodyDiv w:val="1"/>
      <w:marLeft w:val="0"/>
      <w:marRight w:val="0"/>
      <w:marTop w:val="0"/>
      <w:marBottom w:val="0"/>
      <w:divBdr>
        <w:top w:val="none" w:sz="0" w:space="0" w:color="auto"/>
        <w:left w:val="none" w:sz="0" w:space="0" w:color="auto"/>
        <w:bottom w:val="none" w:sz="0" w:space="0" w:color="auto"/>
        <w:right w:val="none" w:sz="0" w:space="0" w:color="auto"/>
      </w:divBdr>
    </w:div>
    <w:div w:id="1260329222">
      <w:bodyDiv w:val="1"/>
      <w:marLeft w:val="0"/>
      <w:marRight w:val="0"/>
      <w:marTop w:val="0"/>
      <w:marBottom w:val="0"/>
      <w:divBdr>
        <w:top w:val="none" w:sz="0" w:space="0" w:color="auto"/>
        <w:left w:val="none" w:sz="0" w:space="0" w:color="auto"/>
        <w:bottom w:val="none" w:sz="0" w:space="0" w:color="auto"/>
        <w:right w:val="none" w:sz="0" w:space="0" w:color="auto"/>
      </w:divBdr>
    </w:div>
    <w:div w:id="1423337412">
      <w:bodyDiv w:val="1"/>
      <w:marLeft w:val="0"/>
      <w:marRight w:val="0"/>
      <w:marTop w:val="0"/>
      <w:marBottom w:val="0"/>
      <w:divBdr>
        <w:top w:val="none" w:sz="0" w:space="0" w:color="auto"/>
        <w:left w:val="none" w:sz="0" w:space="0" w:color="auto"/>
        <w:bottom w:val="none" w:sz="0" w:space="0" w:color="auto"/>
        <w:right w:val="none" w:sz="0" w:space="0" w:color="auto"/>
      </w:divBdr>
      <w:divsChild>
        <w:div w:id="26178237">
          <w:marLeft w:val="0"/>
          <w:marRight w:val="0"/>
          <w:marTop w:val="219"/>
          <w:marBottom w:val="240"/>
          <w:divBdr>
            <w:top w:val="none" w:sz="0" w:space="0" w:color="auto"/>
            <w:left w:val="none" w:sz="0" w:space="0" w:color="auto"/>
            <w:bottom w:val="none" w:sz="0" w:space="0" w:color="auto"/>
            <w:right w:val="none" w:sz="0" w:space="0" w:color="auto"/>
          </w:divBdr>
          <w:divsChild>
            <w:div w:id="755639853">
              <w:marLeft w:val="0"/>
              <w:marRight w:val="0"/>
              <w:marTop w:val="219"/>
              <w:marBottom w:val="0"/>
              <w:divBdr>
                <w:top w:val="none" w:sz="0" w:space="0" w:color="auto"/>
                <w:left w:val="none" w:sz="0" w:space="0" w:color="auto"/>
                <w:bottom w:val="none" w:sz="0" w:space="0" w:color="auto"/>
                <w:right w:val="none" w:sz="0" w:space="0" w:color="auto"/>
              </w:divBdr>
            </w:div>
            <w:div w:id="847209996">
              <w:marLeft w:val="0"/>
              <w:marRight w:val="0"/>
              <w:marTop w:val="219"/>
              <w:marBottom w:val="0"/>
              <w:divBdr>
                <w:top w:val="none" w:sz="0" w:space="0" w:color="auto"/>
                <w:left w:val="none" w:sz="0" w:space="0" w:color="auto"/>
                <w:bottom w:val="none" w:sz="0" w:space="0" w:color="auto"/>
                <w:right w:val="none" w:sz="0" w:space="0" w:color="auto"/>
              </w:divBdr>
            </w:div>
            <w:div w:id="1690057183">
              <w:marLeft w:val="0"/>
              <w:marRight w:val="0"/>
              <w:marTop w:val="219"/>
              <w:marBottom w:val="0"/>
              <w:divBdr>
                <w:top w:val="none" w:sz="0" w:space="0" w:color="auto"/>
                <w:left w:val="none" w:sz="0" w:space="0" w:color="auto"/>
                <w:bottom w:val="none" w:sz="0" w:space="0" w:color="auto"/>
                <w:right w:val="none" w:sz="0" w:space="0" w:color="auto"/>
              </w:divBdr>
            </w:div>
          </w:divsChild>
        </w:div>
        <w:div w:id="220407216">
          <w:marLeft w:val="0"/>
          <w:marRight w:val="0"/>
          <w:marTop w:val="260"/>
          <w:marBottom w:val="240"/>
          <w:divBdr>
            <w:top w:val="none" w:sz="0" w:space="0" w:color="auto"/>
            <w:left w:val="none" w:sz="0" w:space="0" w:color="auto"/>
            <w:bottom w:val="none" w:sz="0" w:space="0" w:color="auto"/>
            <w:right w:val="none" w:sz="0" w:space="0" w:color="auto"/>
          </w:divBdr>
        </w:div>
        <w:div w:id="1677027666">
          <w:marLeft w:val="0"/>
          <w:marRight w:val="0"/>
          <w:marTop w:val="260"/>
          <w:marBottom w:val="240"/>
          <w:divBdr>
            <w:top w:val="none" w:sz="0" w:space="0" w:color="auto"/>
            <w:left w:val="none" w:sz="0" w:space="0" w:color="auto"/>
            <w:bottom w:val="none" w:sz="0" w:space="0" w:color="auto"/>
            <w:right w:val="none" w:sz="0" w:space="0" w:color="auto"/>
          </w:divBdr>
        </w:div>
      </w:divsChild>
    </w:div>
    <w:div w:id="18200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secretaire@cpepetitenation.ca" TargetMode="External"/><Relationship Id="rId26" Type="http://schemas.openxmlformats.org/officeDocument/2006/relationships/hyperlink" Target="http://www.csn.qc.ca/web/csn/menu_accueil" TargetMode="External"/><Relationship Id="rId3" Type="http://schemas.openxmlformats.org/officeDocument/2006/relationships/customXml" Target="../customXml/item3.xml"/><Relationship Id="rId21" Type="http://schemas.openxmlformats.org/officeDocument/2006/relationships/hyperlink" Target="mailto:direction@cpepetitenation.c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p&#233;dagogie@cpepetitenation.ca" TargetMode="External"/><Relationship Id="rId25" Type="http://schemas.openxmlformats.org/officeDocument/2006/relationships/hyperlink" Target="http://www.mfa.gouv.qc.ca"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administration@cpepetitenation.ca" TargetMode="External"/><Relationship Id="rId20" Type="http://schemas.openxmlformats.org/officeDocument/2006/relationships/hyperlink" Target="mailto:secretaire@cpepetitenation.ca"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2.publicationsduquebec.gouv.qc.ca/dynamicSearch/telecharge.php?type=3&amp;file=/S_4_1_1/S4_1_1R1.HTM" TargetMode="External"/><Relationship Id="rId32" Type="http://schemas.openxmlformats.org/officeDocument/2006/relationships/image" Target="media/image8.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ministration@cpepetitenation.ca" TargetMode="External"/><Relationship Id="rId23" Type="http://schemas.openxmlformats.org/officeDocument/2006/relationships/hyperlink" Target="http://www2.publicationsduquebec.gouv.qc.ca/dynamicSearch/telecharge.php?type=3&amp;file=/S_4_1_1/S4_1_1R2.HTM"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233;dagogie@cpepetitenation.ca" TargetMode="External"/><Relationship Id="rId31" Type="http://schemas.openxmlformats.org/officeDocument/2006/relationships/hyperlink" Target="https://guide-alimentaire.canada.ca/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w.microacces.com/cpepetitenation/Publique/PagePersonnelle.aspx?SectionId=7&amp;No=2" TargetMode="External"/><Relationship Id="rId22" Type="http://schemas.openxmlformats.org/officeDocument/2006/relationships/hyperlink" Target="mailto:conformite@cpepetitenation.ca" TargetMode="External"/><Relationship Id="rId27" Type="http://schemas.openxmlformats.org/officeDocument/2006/relationships/hyperlink" Target="http://www.mfa.gouv.qc.ca" TargetMode="External"/><Relationship Id="rId30" Type="http://schemas.openxmlformats.org/officeDocument/2006/relationships/image" Target="media/image7.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Downloads\TF44695686.dotx" TargetMode="External"/></Relationships>
</file>

<file path=word/theme/theme1.xml><?xml version="1.0" encoding="utf-8"?>
<a:theme xmlns:a="http://schemas.openxmlformats.org/drawingml/2006/main" name="Office Theme">
  <a:themeElements>
    <a:clrScheme name="Custom 305">
      <a:dk1>
        <a:sysClr val="windowText" lastClr="000000"/>
      </a:dk1>
      <a:lt1>
        <a:sysClr val="window" lastClr="FFFFFF"/>
      </a:lt1>
      <a:dk2>
        <a:srgbClr val="256AA4"/>
      </a:dk2>
      <a:lt2>
        <a:srgbClr val="EEECE1"/>
      </a:lt2>
      <a:accent1>
        <a:srgbClr val="8E0344"/>
      </a:accent1>
      <a:accent2>
        <a:srgbClr val="19AED7"/>
      </a:accent2>
      <a:accent3>
        <a:srgbClr val="80B350"/>
      </a:accent3>
      <a:accent4>
        <a:srgbClr val="713B9E"/>
      </a:accent4>
      <a:accent5>
        <a:srgbClr val="000080"/>
      </a:accent5>
      <a:accent6>
        <a:srgbClr val="F76D28"/>
      </a:accent6>
      <a:hlink>
        <a:srgbClr val="0000FF"/>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833989E-2E01-4DC8-9851-4C3574082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E428D-C27A-47C5-9B91-EF8FBB317E0E}">
  <ds:schemaRefs>
    <ds:schemaRef ds:uri="http://schemas.microsoft.com/sharepoint/v3/contenttype/forms"/>
  </ds:schemaRefs>
</ds:datastoreItem>
</file>

<file path=customXml/itemProps3.xml><?xml version="1.0" encoding="utf-8"?>
<ds:datastoreItem xmlns:ds="http://schemas.openxmlformats.org/officeDocument/2006/customXml" ds:itemID="{F16FE5A9-9628-429C-AC6A-64A2F784F1FD}">
  <ds:schemaRefs>
    <ds:schemaRef ds:uri="http://schemas.openxmlformats.org/officeDocument/2006/bibliography"/>
  </ds:schemaRefs>
</ds:datastoreItem>
</file>

<file path=customXml/itemProps4.xml><?xml version="1.0" encoding="utf-8"?>
<ds:datastoreItem xmlns:ds="http://schemas.openxmlformats.org/officeDocument/2006/customXml" ds:itemID="{DCA74777-9C48-4306-9439-1305A002AB9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TF44695686</Template>
  <TotalTime>0</TotalTime>
  <Pages>1</Pages>
  <Words>5131</Words>
  <Characters>28222</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33287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2021-02-08T13:31:00Z</dcterms:created>
  <dcterms:modified xsi:type="dcterms:W3CDTF">2022-01-04T17:01:00Z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2018-06-29T15:51:55.0401576Z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